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F"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2017</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Pr="001A594B" w:rsidRDefault="001A594B" w:rsidP="001A594B">
      <w:pPr>
        <w:tabs>
          <w:tab w:val="right" w:pos="5933"/>
        </w:tabs>
        <w:suppressAutoHyphens/>
      </w:pPr>
      <w:r>
        <w:tab/>
      </w:r>
      <w:r>
        <w:rPr>
          <w:b/>
          <w:sz w:val="36"/>
        </w:rPr>
        <w:t>H. 3516</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Default="001A594B" w:rsidP="007A680F">
      <w:pPr>
        <w:tabs>
          <w:tab w:val="right" w:pos="5933"/>
        </w:tabs>
        <w:suppressAutoHyphens/>
      </w:pPr>
      <w:r>
        <w:t>S. Printed 3/1/17--H.</w:t>
      </w:r>
      <w:r w:rsidR="007A680F">
        <w:tab/>
        <w:t>[SEC 3/2/17 4:59 PM]</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1A594B" w:rsidRPr="001A594B" w:rsidRDefault="001A594B" w:rsidP="001A5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Pr="001A594B" w:rsidRDefault="001A594B" w:rsidP="001A5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46BC" w:rsidRPr="00AF32CE" w:rsidRDefault="00C146BC" w:rsidP="00C146BC">
      <w:pPr>
        <w:rPr>
          <w:b/>
        </w:rPr>
      </w:pPr>
      <w:r w:rsidRPr="00AF32CE">
        <w:rPr>
          <w:b/>
        </w:rPr>
        <w:t>Explanation of Fiscal Impact</w:t>
      </w:r>
    </w:p>
    <w:p w:rsidR="00C146BC" w:rsidRPr="00AF32CE" w:rsidRDefault="00C146BC" w:rsidP="00C146BC">
      <w:pPr>
        <w:rPr>
          <w:rFonts w:eastAsia="Calibri"/>
          <w:b/>
        </w:rPr>
      </w:pPr>
      <w:r w:rsidRPr="00AF32CE">
        <w:rPr>
          <w:rFonts w:eastAsia="Calibri"/>
          <w:b/>
        </w:rPr>
        <w:t xml:space="preserve">Amended by House Ways and Means on February 14, 2017 </w:t>
      </w:r>
    </w:p>
    <w:p w:rsidR="00C146BC" w:rsidRPr="00AF32CE" w:rsidRDefault="00C146BC" w:rsidP="00C146BC">
      <w:pPr>
        <w:rPr>
          <w:b/>
        </w:rPr>
      </w:pPr>
      <w:r w:rsidRPr="00AF32CE">
        <w:rPr>
          <w:b/>
        </w:rPr>
        <w:t>Updated for Revised Agency Response</w:t>
      </w:r>
    </w:p>
    <w:p w:rsidR="00C146BC" w:rsidRPr="00AF32CE" w:rsidRDefault="00C146BC" w:rsidP="00C146BC">
      <w:r w:rsidRPr="00AF32CE">
        <w:rPr>
          <w:b/>
        </w:rPr>
        <w:t>State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expenses as follows:</w:t>
      </w:r>
    </w:p>
    <w:p w:rsidR="00C146BC" w:rsidRPr="00AF32CE" w:rsidRDefault="00C146BC" w:rsidP="00C146BC">
      <w:pPr>
        <w:rPr>
          <w:szCs w:val="22"/>
        </w:rPr>
      </w:pPr>
      <w:r w:rsidRPr="00AF32CE">
        <w:rPr>
          <w:b/>
          <w:szCs w:val="22"/>
        </w:rPr>
        <w:t xml:space="preserve">Section 5.  </w:t>
      </w:r>
      <w:r w:rsidRPr="00AF32CE">
        <w:rPr>
          <w:szCs w:val="22"/>
        </w:rPr>
        <w:t>This section increases current biennial registration fees by $16.  DMV’s revised response indicates non-recurring expenditures for this section will total $11,000 in FY 2017-18 for programming and system testing.</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6.  </w:t>
      </w:r>
      <w:r w:rsidRPr="00AF32CE">
        <w:rPr>
          <w:rFonts w:cs="Times New Roman"/>
          <w:sz w:val="22"/>
        </w:rPr>
        <w:t>This bill adds an infrastructure maintenance fee for in-state and out-of-state residents that must be paid upon first registering any vehicle or item required to be registered pursuant to Chapter 3 of Title 56.  DMV expects expenditures of $53,000 for programming, system updates, and system testing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7.  </w:t>
      </w:r>
      <w:r w:rsidRPr="00AF32CE">
        <w:rPr>
          <w:rFonts w:cs="Times New Roman"/>
          <w:sz w:val="22"/>
        </w:rPr>
        <w:t>This section adds a biennial road use fee of $120 for alternative fuel vehicles and a $60 biennial road use fee for hybrid vehicles.  DMV’s revised response indicates non-recurring expenditures for this section will total $124,000 in FY 2017-18 for programming, system updates, and system testing.</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lastRenderedPageBreak/>
        <w:t>Section 9.</w:t>
      </w:r>
      <w:r w:rsidRPr="00AF32CE">
        <w:rPr>
          <w:rFonts w:cs="Times New Roman"/>
          <w:sz w:val="22"/>
        </w:rPr>
        <w:t xml:space="preserve">  This section directs DMV to collect a road use fee on all large commercial motor vehicles beginning on January 1, 2019 in the same manner as the current motor carrier property tax.  DOR currently administers the property tax for in-state carriers.  This bill would add out-of-state carriers to the road use fee and transfer the program to DMV.  Additionally, motor carriers pay a one-time fee of $87 to register a trailer or semi-trailer.  Currently, $12 of the fee is retained by DOR for operating costs.  This bill would change the distribution by sending the $12 fee to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F32CE">
        <w:rPr>
          <w:rFonts w:cs="Times New Roman"/>
          <w:b/>
          <w:sz w:val="22"/>
        </w:rPr>
        <w:t>Department of Motor Vehicles.</w:t>
      </w:r>
      <w:r w:rsidRPr="00AF32CE">
        <w:rPr>
          <w:rFonts w:cs="Times New Roman"/>
          <w:sz w:val="22"/>
        </w:rPr>
        <w:t xml:space="preserve">  DMV’s revised response indicates non-recurring expenditures for administration of the motor carrier fee program are expected to total at least $401,900 in FY 2018-19 based upon the latest estimates for the required programing, testing, and project management to set up this system within the agency.  They also anticipate additional non-recurring expenditures above this amount for consulting with tax specialists with the knowledge of motor carrier property taxes and valuation to assist in designing and testing the system.  Additional recurring expenditures for administering the program, producing forms and materials, processing fee submissions, and handling disputes are expected, but projected expenditures for conducting these functions are currently undetermined.  The agency expects to hire four FTE’s to administer the program with estimated personnel expenditures of $157,500 per year including fringe benefits.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Department of Revenue.</w:t>
      </w:r>
      <w:r w:rsidRPr="00AF32CE">
        <w:rPr>
          <w:rFonts w:cs="Times New Roman"/>
          <w:sz w:val="22"/>
        </w:rPr>
        <w:t xml:space="preserve">  DOR does not anticipate a reduction in personnel expenditures from moving the administration of the motor carrier fee to DMV because the staff who administer this program have additional responsibilities for administration of other property tax assessments that remain with the agency.  </w:t>
      </w:r>
    </w:p>
    <w:p w:rsidR="00C146BC" w:rsidRPr="00AF32CE" w:rsidRDefault="00C146BC" w:rsidP="00C146BC">
      <w:pPr>
        <w:rPr>
          <w:b/>
        </w:rPr>
      </w:pPr>
      <w:r w:rsidRPr="00AF32CE">
        <w:rPr>
          <w:b/>
        </w:rPr>
        <w:t>State Reve</w:t>
      </w:r>
      <w:r w:rsidRPr="00C146BC">
        <w:rPr>
          <w:rStyle w:val="Heading2Char"/>
          <w:rFonts w:ascii="Times New Roman" w:hAnsi="Times New Roman" w:cs="Times New Roman"/>
          <w:b/>
          <w:color w:val="auto"/>
          <w:sz w:val="22"/>
          <w:szCs w:val="22"/>
        </w:rPr>
        <w:t>n</w:t>
      </w:r>
      <w:r w:rsidRPr="00AF32CE">
        <w:rPr>
          <w:b/>
        </w:rPr>
        <w:t>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revenue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1.</w:t>
      </w:r>
      <w:r w:rsidRPr="00AF32CE">
        <w:rPr>
          <w:rFonts w:cs="Times New Roman"/>
          <w:sz w:val="22"/>
        </w:rPr>
        <w:t xml:space="preserve">  This section of the bill as amended creates the Infrastructure Maintenance Trust Fund to be used exclusively for the repairs, maintenance, and improvements to the existing transportation system.  All interest income of the Infrastructure Maintenance Trust Fund must be credited to the fund.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2.</w:t>
      </w:r>
      <w:r w:rsidRPr="00AF32CE">
        <w:rPr>
          <w:rFonts w:cs="Times New Roman"/>
          <w:sz w:val="22"/>
        </w:rPr>
        <w:t xml:space="preserve"> This section permits DOT the discretion to determine if transferring funds to other entities as required by provisions of law would best serve the transportation infrastructure needs of the state.  If the department determines that the transfer would not best serve the state, they may delay the transfer indefinitely.  This could potentially reallocate revenue if the department decides not to make a transfer to another entity.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lastRenderedPageBreak/>
        <w:t>Section 3.</w:t>
      </w:r>
      <w:r w:rsidRPr="00AF32CE">
        <w:rPr>
          <w:rFonts w:cs="Times New Roman"/>
          <w:sz w:val="22"/>
        </w:rPr>
        <w:t xml:space="preserve"> The bill increases the current $0.16 per gallon motor fuel user fee by $0.02 per gallon per year for five years for a total increase of $0.10 per gallon of fuel.  The first increase will take effect July 1, 2017.  The increased revenue as a result of this section must be credited to the Infrastructure Maintenance Trust Fund.  Based on the latest information from the U.S. Department of Energy, increasing the current user fee from $0.16 to $0.18 would generate an additional $68,857,000 in FY 2017-18.  The increase begins in July, and revenue is first remitted in August. Therefore, the FY 2017-18 estimate represents eleven months of a full fiscal year.  The estimated annual revenue to the Infrastructure Maintenance Trust Fund by fiscal year for FY 2017-18 to FY 2020-22 is provided in the table below.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1818"/>
          <w:tab w:val="left" w:pos="2340"/>
          <w:tab w:val="left" w:pos="3420"/>
          <w:tab w:val="left" w:pos="3865"/>
        </w:tabs>
        <w:ind w:left="113"/>
        <w:rPr>
          <w:rFonts w:cs="Times New Roman"/>
          <w:sz w:val="22"/>
        </w:rPr>
      </w:pPr>
      <w:r w:rsidRPr="00AF32CE">
        <w:rPr>
          <w:rFonts w:cs="Times New Roman"/>
          <w:sz w:val="22"/>
        </w:rPr>
        <w:t>Fiscal Year</w:t>
      </w:r>
      <w:r w:rsidRPr="00AF32CE">
        <w:rPr>
          <w:rFonts w:cs="Times New Roman"/>
          <w:sz w:val="22"/>
        </w:rPr>
        <w:tab/>
      </w:r>
      <w:r>
        <w:rPr>
          <w:rFonts w:cs="Times New Roman"/>
          <w:sz w:val="22"/>
        </w:rPr>
        <w:t>Motor Fuel</w:t>
      </w:r>
      <w:r>
        <w:rPr>
          <w:rFonts w:cs="Times New Roman"/>
          <w:sz w:val="22"/>
        </w:rPr>
        <w:tab/>
      </w:r>
      <w:r w:rsidRPr="00AF32CE">
        <w:rPr>
          <w:rFonts w:cs="Times New Roman"/>
          <w:sz w:val="22"/>
        </w:rPr>
        <w:t xml:space="preserve">Net Impact on $0.0075 </w:t>
      </w:r>
    </w:p>
    <w:p w:rsidR="00C146BC" w:rsidRDefault="00C146BC" w:rsidP="00C146BC">
      <w:pPr>
        <w:pStyle w:val="NoSpacing"/>
        <w:tabs>
          <w:tab w:val="left" w:pos="1818"/>
          <w:tab w:val="left" w:pos="3420"/>
        </w:tabs>
        <w:ind w:left="113"/>
        <w:rPr>
          <w:rFonts w:cs="Times New Roman"/>
          <w:sz w:val="22"/>
        </w:rPr>
      </w:pPr>
      <w:r>
        <w:rPr>
          <w:rFonts w:cs="Times New Roman"/>
          <w:sz w:val="22"/>
        </w:rPr>
        <w:tab/>
      </w:r>
      <w:r w:rsidRPr="00AF32CE">
        <w:rPr>
          <w:rFonts w:cs="Times New Roman"/>
          <w:sz w:val="22"/>
        </w:rPr>
        <w:t>Fee Increase</w:t>
      </w:r>
      <w:r>
        <w:rPr>
          <w:rFonts w:cs="Times New Roman"/>
          <w:sz w:val="22"/>
        </w:rPr>
        <w:t xml:space="preserve"> </w:t>
      </w:r>
      <w:r>
        <w:rPr>
          <w:rFonts w:cs="Times New Roman"/>
          <w:sz w:val="22"/>
        </w:rPr>
        <w:tab/>
      </w:r>
      <w:r w:rsidR="00540BE4">
        <w:rPr>
          <w:rFonts w:cs="Times New Roman"/>
          <w:sz w:val="22"/>
        </w:rPr>
        <w:tab/>
      </w:r>
      <w:r w:rsidRPr="00AF32CE">
        <w:rPr>
          <w:rFonts w:cs="Times New Roman"/>
          <w:sz w:val="22"/>
        </w:rPr>
        <w:t>Environmental an</w:t>
      </w:r>
      <w:r>
        <w:rPr>
          <w:rFonts w:cs="Times New Roman"/>
          <w:sz w:val="22"/>
        </w:rPr>
        <w:t>d</w:t>
      </w:r>
    </w:p>
    <w:p w:rsidR="00C146BC" w:rsidRPr="00AF32CE" w:rsidRDefault="00C146BC" w:rsidP="00C146BC">
      <w:pPr>
        <w:pStyle w:val="NoSpacing"/>
        <w:tabs>
          <w:tab w:val="left" w:pos="1818"/>
          <w:tab w:val="left" w:pos="3330"/>
          <w:tab w:val="left" w:pos="3420"/>
          <w:tab w:val="left" w:pos="3865"/>
        </w:tabs>
        <w:ind w:left="113"/>
        <w:rPr>
          <w:rFonts w:cs="Times New Roman"/>
          <w:sz w:val="22"/>
        </w:rPr>
      </w:pPr>
      <w:r>
        <w:rPr>
          <w:rFonts w:cs="Times New Roman"/>
          <w:sz w:val="22"/>
        </w:rPr>
        <w:tab/>
      </w:r>
      <w:r w:rsidRPr="00AF32CE">
        <w:rPr>
          <w:rFonts w:cs="Times New Roman"/>
          <w:sz w:val="22"/>
        </w:rPr>
        <w:t>(Total of $0.10)</w:t>
      </w:r>
      <w:r>
        <w:rPr>
          <w:rFonts w:cs="Times New Roman"/>
          <w:sz w:val="22"/>
        </w:rPr>
        <w:tab/>
      </w:r>
      <w:r>
        <w:rPr>
          <w:rFonts w:cs="Times New Roman"/>
          <w:sz w:val="22"/>
        </w:rPr>
        <w:tab/>
      </w:r>
      <w:r w:rsidRPr="00AF32CE">
        <w:rPr>
          <w:rFonts w:cs="Times New Roman"/>
          <w:sz w:val="22"/>
        </w:rPr>
        <w:t>Inspection Fee Revenue</w:t>
      </w:r>
    </w:p>
    <w:p w:rsidR="00C146BC" w:rsidRDefault="00C146BC" w:rsidP="00C146BC">
      <w:pPr>
        <w:pStyle w:val="NoSpacing"/>
        <w:tabs>
          <w:tab w:val="left" w:pos="1818"/>
          <w:tab w:val="left" w:pos="3865"/>
        </w:tabs>
        <w:ind w:left="113"/>
        <w:rPr>
          <w:rFonts w:cs="Times New Roman"/>
          <w:sz w:val="22"/>
        </w:rPr>
      </w:pPr>
    </w:p>
    <w:p w:rsidR="00C146BC" w:rsidRPr="00AF32CE" w:rsidRDefault="00C146BC" w:rsidP="00C146BC">
      <w:pPr>
        <w:pStyle w:val="NoSpacing"/>
        <w:tabs>
          <w:tab w:val="left" w:pos="1818"/>
          <w:tab w:val="left" w:pos="3865"/>
        </w:tabs>
        <w:ind w:left="113"/>
        <w:rPr>
          <w:rFonts w:cs="Times New Roman"/>
          <w:sz w:val="22"/>
        </w:rPr>
      </w:pPr>
      <w:r w:rsidRPr="00AF32CE">
        <w:rPr>
          <w:rFonts w:cs="Times New Roman"/>
          <w:sz w:val="22"/>
        </w:rPr>
        <w:t>FY 2017-18</w:t>
      </w:r>
      <w:r w:rsidRPr="00AF32CE">
        <w:rPr>
          <w:rFonts w:cs="Times New Roman"/>
          <w:sz w:val="22"/>
        </w:rPr>
        <w:tab/>
        <w:t>$68,857,000</w:t>
      </w:r>
      <w:r w:rsidRPr="00AF32CE">
        <w:rPr>
          <w:rFonts w:cs="Times New Roman"/>
          <w:sz w:val="22"/>
        </w:rPr>
        <w:tab/>
        <w:t>($46,000)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2018-19</w:t>
      </w:r>
      <w:r w:rsidRPr="00AF32CE">
        <w:rPr>
          <w:rFonts w:cs="Times New Roman"/>
          <w:sz w:val="22"/>
        </w:rPr>
        <w:tab/>
        <w:t>$153,958,000</w:t>
      </w:r>
      <w:r w:rsidRPr="00AF32CE">
        <w:rPr>
          <w:rFonts w:cs="Times New Roman"/>
          <w:sz w:val="22"/>
        </w:rPr>
        <w:tab/>
        <w:t>($98,000)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2019-20</w:t>
      </w:r>
      <w:r w:rsidRPr="00AF32CE">
        <w:rPr>
          <w:rFonts w:cs="Times New Roman"/>
          <w:sz w:val="22"/>
        </w:rPr>
        <w:tab/>
        <w:t>$234,338,000</w:t>
      </w:r>
      <w:r w:rsidRPr="00AF32CE">
        <w:rPr>
          <w:rFonts w:cs="Times New Roman"/>
          <w:sz w:val="22"/>
        </w:rPr>
        <w:tab/>
        <w:t>($142,000)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2020-21</w:t>
      </w:r>
      <w:r w:rsidRPr="00AF32CE">
        <w:rPr>
          <w:rFonts w:cs="Times New Roman"/>
          <w:sz w:val="22"/>
        </w:rPr>
        <w:tab/>
        <w:t>$316,881,000</w:t>
      </w:r>
      <w:r w:rsidRPr="00AF32CE">
        <w:rPr>
          <w:rFonts w:cs="Times New Roman"/>
          <w:sz w:val="22"/>
        </w:rPr>
        <w:tab/>
        <w:t>($186,000)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2021-22</w:t>
      </w:r>
      <w:r w:rsidRPr="00AF32CE">
        <w:rPr>
          <w:rFonts w:cs="Times New Roman"/>
          <w:sz w:val="22"/>
        </w:rPr>
        <w:tab/>
        <w:t>$401,669,000</w:t>
      </w:r>
      <w:r w:rsidRPr="00AF32CE">
        <w:rPr>
          <w:rFonts w:cs="Times New Roman"/>
          <w:sz w:val="22"/>
        </w:rPr>
        <w:tab/>
        <w:t>($230,000)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As the user fee is increased in the first five years, we expect the demand for motor fuel to decline due to an increase in the relative overall price of motor fuel, which reduces the estimated number of gallons.  Based upon an analysis of several academic studies, the demand elasticity for gasoline averages -0.2 in the short-run for the United States.  The studies suggest that the long-run demand changes will be slightly more sensitive to price changes in gasoline as consumers seek out alternatives.  Therefore, we used an elasticity of -0.2 in this analysis, meaning that a one percent increase in the price of gasoline would reduce the amount purchased by 0.2 percent.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addition to affecting the Infrastructure Maintenance Trust Fund, the demand reduction in total gallons will lower the $0.0075 environmental and inspection fee anticipated revenue to the Department of Agriculture, DHEC, and DOT. The increase begins in July, and revenue is first remitted in August.  Therefore, the FY 2017-18 estimate represents eleven months of a full fiscal year.  The estimated annual reduction in revenue for each agency for FY 2017-18 to FY 2021-22 by agency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146BC" w:rsidRPr="00AF32CE" w:rsidRDefault="00540BE4" w:rsidP="00C146BC">
      <w:pPr>
        <w:pStyle w:val="NoSpacing"/>
        <w:framePr w:hSpace="180" w:wrap="around" w:vAnchor="text" w:hAnchor="margin" w:y="7"/>
        <w:ind w:left="113"/>
        <w:rPr>
          <w:rFonts w:cs="Times New Roman"/>
          <w:sz w:val="22"/>
        </w:rPr>
      </w:pPr>
      <w:r>
        <w:rPr>
          <w:rFonts w:cs="Times New Roman"/>
          <w:sz w:val="22"/>
        </w:rPr>
        <w:lastRenderedPageBreak/>
        <w:tab/>
      </w:r>
      <w:r w:rsidR="00C146BC" w:rsidRPr="00AF32CE">
        <w:rPr>
          <w:rFonts w:cs="Times New Roman"/>
          <w:sz w:val="22"/>
        </w:rPr>
        <w:t>Environmental and Inspection Fee ($0.0075)</w:t>
      </w:r>
    </w:p>
    <w:p w:rsidR="00C146BC" w:rsidRDefault="00C146BC" w:rsidP="00C146BC">
      <w:pPr>
        <w:pStyle w:val="NoSpacing"/>
        <w:framePr w:hSpace="180" w:wrap="around" w:vAnchor="text" w:hAnchor="margin" w:y="7"/>
        <w:tabs>
          <w:tab w:val="left" w:pos="1199"/>
          <w:tab w:val="left" w:pos="2918"/>
        </w:tabs>
        <w:ind w:left="113"/>
        <w:rPr>
          <w:rFonts w:cs="Times New Roman"/>
          <w:sz w:val="22"/>
        </w:rPr>
      </w:pPr>
    </w:p>
    <w:p w:rsidR="00C146BC" w:rsidRPr="00AF32CE" w:rsidRDefault="00C146BC" w:rsidP="00C146BC">
      <w:pPr>
        <w:pStyle w:val="NoSpacing"/>
        <w:framePr w:hSpace="180" w:wrap="around" w:vAnchor="text" w:hAnchor="margin" w:y="7"/>
        <w:tabs>
          <w:tab w:val="left" w:pos="1199"/>
          <w:tab w:val="left" w:pos="2918"/>
        </w:tabs>
        <w:ind w:left="113"/>
        <w:rPr>
          <w:rFonts w:cs="Times New Roman"/>
          <w:sz w:val="22"/>
        </w:rPr>
      </w:pPr>
      <w:r>
        <w:rPr>
          <w:rFonts w:cs="Times New Roman"/>
          <w:sz w:val="22"/>
        </w:rPr>
        <w:tab/>
      </w:r>
      <w:r w:rsidRPr="00AF32CE">
        <w:rPr>
          <w:rFonts w:cs="Times New Roman"/>
          <w:sz w:val="22"/>
        </w:rPr>
        <w:t>$0.0050</w:t>
      </w:r>
      <w:r w:rsidRPr="00AF32CE">
        <w:rPr>
          <w:rFonts w:cs="Times New Roman"/>
          <w:sz w:val="22"/>
        </w:rPr>
        <w:tab/>
      </w:r>
      <w:r>
        <w:rPr>
          <w:rFonts w:cs="Times New Roman"/>
          <w:sz w:val="22"/>
        </w:rPr>
        <w:tab/>
      </w:r>
      <w:r w:rsidRPr="00AF32CE">
        <w:rPr>
          <w:rFonts w:cs="Times New Roman"/>
          <w:sz w:val="22"/>
        </w:rPr>
        <w:t>$0.0025</w:t>
      </w:r>
    </w:p>
    <w:p w:rsidR="00C146BC" w:rsidRDefault="00C146BC" w:rsidP="00C146BC">
      <w:pPr>
        <w:pStyle w:val="NoSpacing"/>
        <w:framePr w:hSpace="180" w:wrap="around" w:vAnchor="text" w:hAnchor="margin" w:y="7"/>
        <w:tabs>
          <w:tab w:val="left" w:pos="1199"/>
          <w:tab w:val="left" w:pos="2918"/>
        </w:tabs>
        <w:ind w:left="113"/>
        <w:rPr>
          <w:rFonts w:cs="Times New Roman"/>
          <w:sz w:val="22"/>
        </w:rPr>
      </w:pPr>
    </w:p>
    <w:p w:rsidR="00C146BC" w:rsidRDefault="00C146BC" w:rsidP="00C146BC">
      <w:pPr>
        <w:pStyle w:val="NoSpacing"/>
        <w:framePr w:hSpace="180" w:wrap="around" w:vAnchor="text" w:hAnchor="margin" w:y="7"/>
        <w:tabs>
          <w:tab w:val="left" w:pos="1199"/>
          <w:tab w:val="left" w:pos="2918"/>
          <w:tab w:val="left" w:pos="4320"/>
        </w:tabs>
        <w:ind w:left="113"/>
        <w:rPr>
          <w:rFonts w:cs="Times New Roman"/>
          <w:sz w:val="22"/>
        </w:rPr>
      </w:pPr>
      <w:r w:rsidRPr="00AF32CE">
        <w:rPr>
          <w:rFonts w:cs="Times New Roman"/>
          <w:sz w:val="22"/>
        </w:rPr>
        <w:t>Fiscal Year</w:t>
      </w:r>
      <w:r w:rsidRPr="00AF32CE">
        <w:rPr>
          <w:rFonts w:cs="Times New Roman"/>
          <w:sz w:val="22"/>
        </w:rPr>
        <w:tab/>
      </w:r>
    </w:p>
    <w:p w:rsidR="009934AB" w:rsidRDefault="009934AB" w:rsidP="00C146BC">
      <w:pPr>
        <w:pStyle w:val="NoSpacing"/>
        <w:framePr w:hSpace="180" w:wrap="around" w:vAnchor="text" w:hAnchor="margin" w:y="7"/>
        <w:tabs>
          <w:tab w:val="left" w:pos="1199"/>
          <w:tab w:val="left" w:pos="2918"/>
          <w:tab w:val="left" w:pos="4320"/>
        </w:tabs>
        <w:ind w:left="113"/>
        <w:rPr>
          <w:rFonts w:cs="Times New Roman"/>
          <w:sz w:val="22"/>
        </w:rPr>
      </w:pPr>
    </w:p>
    <w:p w:rsidR="00C146BC" w:rsidRDefault="00C146BC" w:rsidP="00C146BC">
      <w:pPr>
        <w:pStyle w:val="NoSpacing"/>
        <w:framePr w:hSpace="180" w:wrap="around" w:vAnchor="text" w:hAnchor="margin" w:y="7"/>
        <w:tabs>
          <w:tab w:val="left" w:pos="900"/>
          <w:tab w:val="left" w:pos="2790"/>
          <w:tab w:val="left" w:pos="4320"/>
        </w:tabs>
        <w:ind w:left="113"/>
        <w:rPr>
          <w:rFonts w:cs="Times New Roman"/>
          <w:sz w:val="22"/>
        </w:rPr>
      </w:pPr>
      <w:r>
        <w:rPr>
          <w:rFonts w:cs="Times New Roman"/>
          <w:sz w:val="22"/>
        </w:rPr>
        <w:tab/>
      </w:r>
      <w:r w:rsidRPr="00AF32CE">
        <w:rPr>
          <w:rFonts w:cs="Times New Roman"/>
          <w:sz w:val="22"/>
        </w:rPr>
        <w:t xml:space="preserve">Department of </w:t>
      </w:r>
      <w:r>
        <w:rPr>
          <w:rFonts w:cs="Times New Roman"/>
          <w:sz w:val="22"/>
        </w:rPr>
        <w:tab/>
      </w:r>
      <w:r w:rsidRPr="00AF32CE">
        <w:rPr>
          <w:rFonts w:cs="Times New Roman"/>
          <w:sz w:val="22"/>
        </w:rPr>
        <w:t>10% to the</w:t>
      </w:r>
      <w:r>
        <w:rPr>
          <w:rFonts w:cs="Times New Roman"/>
          <w:sz w:val="22"/>
        </w:rPr>
        <w:tab/>
      </w:r>
      <w:r w:rsidRPr="00AF32CE">
        <w:rPr>
          <w:rFonts w:cs="Times New Roman"/>
          <w:sz w:val="22"/>
        </w:rPr>
        <w:t xml:space="preserve">90% to the </w:t>
      </w:r>
      <w:r>
        <w:rPr>
          <w:rFonts w:cs="Times New Roman"/>
          <w:sz w:val="22"/>
        </w:rPr>
        <w:tab/>
      </w:r>
      <w:r>
        <w:rPr>
          <w:rFonts w:cs="Times New Roman"/>
          <w:sz w:val="22"/>
        </w:rPr>
        <w:tab/>
      </w:r>
      <w:r w:rsidR="00540BE4" w:rsidRPr="00AF32CE">
        <w:rPr>
          <w:rFonts w:cs="Times New Roman"/>
          <w:sz w:val="22"/>
        </w:rPr>
        <w:t>Health</w:t>
      </w:r>
      <w:r w:rsidR="00540BE4">
        <w:rPr>
          <w:rFonts w:cs="Times New Roman"/>
          <w:sz w:val="22"/>
        </w:rPr>
        <w:tab/>
      </w:r>
      <w:r>
        <w:rPr>
          <w:rFonts w:cs="Times New Roman"/>
          <w:sz w:val="22"/>
        </w:rPr>
        <w:t>Department of</w:t>
      </w:r>
      <w:r>
        <w:rPr>
          <w:rFonts w:cs="Times New Roman"/>
          <w:sz w:val="22"/>
        </w:rPr>
        <w:tab/>
        <w:t>Department of</w:t>
      </w:r>
    </w:p>
    <w:p w:rsidR="00C146BC" w:rsidRDefault="00C146BC" w:rsidP="00C146BC">
      <w:pPr>
        <w:pStyle w:val="NoSpacing"/>
        <w:framePr w:hSpace="180" w:wrap="around" w:vAnchor="text" w:hAnchor="margin" w:y="7"/>
        <w:tabs>
          <w:tab w:val="left" w:pos="900"/>
          <w:tab w:val="left" w:pos="2790"/>
          <w:tab w:val="left" w:pos="4320"/>
        </w:tabs>
        <w:ind w:left="113"/>
        <w:rPr>
          <w:rFonts w:cs="Times New Roman"/>
          <w:sz w:val="22"/>
        </w:rPr>
      </w:pPr>
      <w:r>
        <w:rPr>
          <w:rFonts w:cs="Times New Roman"/>
          <w:sz w:val="22"/>
        </w:rPr>
        <w:tab/>
      </w:r>
      <w:r w:rsidR="00540BE4">
        <w:rPr>
          <w:rFonts w:cs="Times New Roman"/>
          <w:sz w:val="22"/>
        </w:rPr>
        <w:t>and Environmental</w:t>
      </w:r>
      <w:r>
        <w:rPr>
          <w:rFonts w:cs="Times New Roman"/>
          <w:sz w:val="22"/>
        </w:rPr>
        <w:tab/>
      </w:r>
      <w:r w:rsidRPr="00AF32CE">
        <w:rPr>
          <w:rFonts w:cs="Times New Roman"/>
          <w:sz w:val="22"/>
        </w:rPr>
        <w:t>Agriculture</w:t>
      </w:r>
      <w:r>
        <w:rPr>
          <w:rFonts w:cs="Times New Roman"/>
          <w:sz w:val="22"/>
        </w:rPr>
        <w:tab/>
      </w:r>
      <w:r w:rsidRPr="00AF32CE">
        <w:rPr>
          <w:rFonts w:cs="Times New Roman"/>
          <w:sz w:val="22"/>
        </w:rPr>
        <w:t>Transportation</w:t>
      </w:r>
    </w:p>
    <w:p w:rsidR="00C146BC" w:rsidRDefault="00C146BC" w:rsidP="00C146BC">
      <w:pPr>
        <w:pStyle w:val="NoSpacing"/>
        <w:framePr w:hSpace="180" w:wrap="around" w:vAnchor="text" w:hAnchor="margin" w:y="7"/>
        <w:tabs>
          <w:tab w:val="left" w:pos="900"/>
          <w:tab w:val="left" w:pos="2790"/>
          <w:tab w:val="left" w:pos="3780"/>
          <w:tab w:val="left" w:pos="4320"/>
        </w:tabs>
        <w:ind w:left="113"/>
        <w:rPr>
          <w:rFonts w:cs="Times New Roman"/>
          <w:sz w:val="22"/>
        </w:rPr>
      </w:pPr>
      <w:r>
        <w:rPr>
          <w:rFonts w:cs="Times New Roman"/>
          <w:sz w:val="22"/>
        </w:rPr>
        <w:tab/>
      </w:r>
      <w:r w:rsidR="00540BE4" w:rsidRPr="00AF32CE">
        <w:rPr>
          <w:rFonts w:cs="Times New Roman"/>
          <w:sz w:val="22"/>
        </w:rPr>
        <w:t>Control</w:t>
      </w:r>
      <w:r>
        <w:rPr>
          <w:rFonts w:cs="Times New Roman"/>
          <w:sz w:val="22"/>
        </w:rPr>
        <w:tab/>
      </w:r>
      <w:r>
        <w:rPr>
          <w:rFonts w:cs="Times New Roman"/>
          <w:sz w:val="22"/>
        </w:rPr>
        <w:tab/>
      </w:r>
      <w:r w:rsidR="001F108A">
        <w:rPr>
          <w:rFonts w:cs="Times New Roman"/>
          <w:sz w:val="22"/>
        </w:rPr>
        <w:tab/>
      </w:r>
      <w:r w:rsidR="001F108A" w:rsidRPr="00AF32CE">
        <w:rPr>
          <w:rFonts w:cs="Times New Roman"/>
          <w:sz w:val="22"/>
        </w:rPr>
        <w:t>(State Non-</w:t>
      </w:r>
    </w:p>
    <w:p w:rsidR="00C146BC" w:rsidRPr="00AF32CE" w:rsidRDefault="001F108A" w:rsidP="001F108A">
      <w:pPr>
        <w:pStyle w:val="NoSpacing"/>
        <w:framePr w:hSpace="180" w:wrap="around" w:vAnchor="text" w:hAnchor="margin" w:y="7"/>
        <w:tabs>
          <w:tab w:val="left" w:pos="900"/>
          <w:tab w:val="left" w:pos="2790"/>
          <w:tab w:val="left" w:pos="3780"/>
          <w:tab w:val="left" w:pos="4320"/>
        </w:tabs>
        <w:ind w:left="113"/>
        <w:rPr>
          <w:rFonts w:cs="Times New Roman"/>
          <w:sz w:val="22"/>
        </w:rPr>
      </w:pPr>
      <w:r>
        <w:rPr>
          <w:rFonts w:cs="Times New Roman"/>
          <w:sz w:val="22"/>
        </w:rPr>
        <w:tab/>
      </w:r>
      <w:r w:rsidRPr="00AF32CE">
        <w:rPr>
          <w:rFonts w:cs="Times New Roman"/>
          <w:sz w:val="22"/>
        </w:rPr>
        <w:tab/>
      </w:r>
      <w:r>
        <w:rPr>
          <w:rFonts w:cs="Times New Roman"/>
          <w:sz w:val="22"/>
        </w:rPr>
        <w:tab/>
      </w:r>
      <w:r>
        <w:rPr>
          <w:rFonts w:cs="Times New Roman"/>
          <w:sz w:val="22"/>
        </w:rPr>
        <w:tab/>
        <w:t>Federal Aid</w:t>
      </w:r>
      <w:r w:rsidR="00C146BC" w:rsidRPr="00AF32CE">
        <w:rPr>
          <w:rFonts w:cs="Times New Roman"/>
          <w:sz w:val="22"/>
        </w:rPr>
        <w:t xml:space="preserve"> </w:t>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sidR="00C146BC" w:rsidRPr="00AF32CE">
        <w:rPr>
          <w:rFonts w:cs="Times New Roman"/>
          <w:sz w:val="22"/>
        </w:rPr>
        <w:t>Highway Fund)</w:t>
      </w:r>
    </w:p>
    <w:p w:rsidR="00C146BC" w:rsidRPr="00AF32CE" w:rsidRDefault="00C146BC" w:rsidP="00C146BC">
      <w:pPr>
        <w:pStyle w:val="NoSpacing"/>
        <w:framePr w:hSpace="180" w:wrap="around" w:vAnchor="text" w:hAnchor="margin" w:y="7"/>
        <w:tabs>
          <w:tab w:val="left" w:pos="900"/>
          <w:tab w:val="left" w:pos="2918"/>
          <w:tab w:val="left" w:pos="4320"/>
        </w:tabs>
        <w:ind w:left="113"/>
        <w:rPr>
          <w:rFonts w:cs="Times New Roman"/>
          <w:sz w:val="22"/>
        </w:rPr>
      </w:pP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2017-18</w:t>
      </w:r>
      <w:r>
        <w:rPr>
          <w:szCs w:val="22"/>
        </w:rPr>
        <w:tab/>
      </w:r>
      <w:r>
        <w:rPr>
          <w:rFonts w:eastAsiaTheme="minorHAnsi"/>
          <w:szCs w:val="22"/>
        </w:rPr>
        <w:t xml:space="preserve">  </w:t>
      </w:r>
      <w:r w:rsidRPr="00AF32CE">
        <w:rPr>
          <w:szCs w:val="22"/>
        </w:rPr>
        <w:t>($31,000)</w:t>
      </w:r>
      <w:r w:rsidRPr="00AF32CE">
        <w:rPr>
          <w:szCs w:val="22"/>
        </w:rPr>
        <w:tab/>
        <w:t>($2,000)</w:t>
      </w:r>
      <w:r w:rsidRPr="00AF32CE">
        <w:rPr>
          <w:szCs w:val="22"/>
        </w:rPr>
        <w:tab/>
        <w:t>($14,000)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2018-19</w:t>
      </w:r>
      <w:r>
        <w:rPr>
          <w:szCs w:val="22"/>
        </w:rPr>
        <w:t xml:space="preserve"> </w:t>
      </w:r>
      <w:r w:rsidRPr="00AF32CE">
        <w:rPr>
          <w:szCs w:val="22"/>
        </w:rPr>
        <w:t>($65,000)</w:t>
      </w:r>
      <w:r w:rsidRPr="00AF32CE">
        <w:rPr>
          <w:szCs w:val="22"/>
        </w:rPr>
        <w:tab/>
        <w:t>($3,000)</w:t>
      </w:r>
      <w:r w:rsidRPr="00AF32CE">
        <w:rPr>
          <w:szCs w:val="22"/>
        </w:rPr>
        <w:tab/>
        <w:t>($29,000)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2019-20</w:t>
      </w:r>
      <w:r w:rsidRPr="00AF32CE">
        <w:rPr>
          <w:rFonts w:eastAsiaTheme="minorHAnsi"/>
          <w:szCs w:val="22"/>
        </w:rPr>
        <w:tab/>
      </w:r>
      <w:r>
        <w:rPr>
          <w:rFonts w:eastAsiaTheme="minorHAnsi"/>
          <w:szCs w:val="22"/>
        </w:rPr>
        <w:t xml:space="preserve"> </w:t>
      </w:r>
      <w:r w:rsidRPr="00AF32CE">
        <w:rPr>
          <w:szCs w:val="22"/>
        </w:rPr>
        <w:t>($95,000)</w:t>
      </w:r>
      <w:r w:rsidRPr="00AF32CE">
        <w:rPr>
          <w:szCs w:val="22"/>
        </w:rPr>
        <w:tab/>
        <w:t>($5,000)</w:t>
      </w:r>
      <w:r w:rsidRPr="00AF32CE">
        <w:rPr>
          <w:szCs w:val="22"/>
        </w:rPr>
        <w:tab/>
        <w:t>($43,000)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2020-21</w:t>
      </w:r>
      <w:r>
        <w:rPr>
          <w:szCs w:val="22"/>
        </w:rPr>
        <w:t xml:space="preserve"> </w:t>
      </w:r>
      <w:r w:rsidRPr="00AF32CE">
        <w:rPr>
          <w:szCs w:val="22"/>
        </w:rPr>
        <w:t>($124,000)</w:t>
      </w:r>
      <w:r w:rsidRPr="00AF32CE">
        <w:rPr>
          <w:szCs w:val="22"/>
        </w:rPr>
        <w:tab/>
        <w:t>($6,000)</w:t>
      </w:r>
      <w:r w:rsidRPr="00AF32CE">
        <w:rPr>
          <w:szCs w:val="22"/>
        </w:rPr>
        <w:tab/>
        <w:t>($56,000)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2021-22</w:t>
      </w:r>
      <w:r w:rsidRPr="00AF32CE">
        <w:rPr>
          <w:rFonts w:eastAsiaTheme="minorHAnsi"/>
          <w:szCs w:val="22"/>
        </w:rPr>
        <w:tab/>
      </w:r>
      <w:r>
        <w:rPr>
          <w:rFonts w:eastAsiaTheme="minorHAnsi"/>
          <w:szCs w:val="22"/>
        </w:rPr>
        <w:t xml:space="preserve"> </w:t>
      </w:r>
      <w:r w:rsidRPr="00AF32CE">
        <w:rPr>
          <w:szCs w:val="22"/>
        </w:rPr>
        <w:t>($153,000)</w:t>
      </w:r>
      <w:r w:rsidRPr="00AF32CE">
        <w:rPr>
          <w:szCs w:val="22"/>
        </w:rPr>
        <w:tab/>
        <w:t>($8,000)</w:t>
      </w:r>
      <w:r w:rsidRPr="00AF32CE">
        <w:rPr>
          <w:szCs w:val="22"/>
        </w:rPr>
        <w:tab/>
        <w:t>($69,000)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Section 5.</w:t>
      </w:r>
      <w:r w:rsidRPr="00AF32CE">
        <w:rPr>
          <w:szCs w:val="22"/>
        </w:rPr>
        <w:t xml:space="preserve">  The biennial registration fee for every passenger vehicle and every property-carrying vehicle with a gross weight of 6,000 pounds or less, excluding property carrying trucks, is increased by $16.00.  The increase will apply to all individuals, including individuals 65 years of age or older and individuals who are handicapped pursuant to Section 56-3-620.  Based upon DMV data, there will be approximately 3,179,000 vehicles subject to this additional fee in FY 2017-18.  The increase begins January 1, 2018.  Therefore, the FY 2017-18 estimate represents six months of a full fiscal year.  The estimated additional revenue from this fee increase is $12,731,000 for FY 2017-18.  From each biennial registration fee collected pursuant to this section, $16.00 must be credited to the Infrastructure Maintenance Trust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szCs w:val="22"/>
        </w:rPr>
        <w:t>Fiscal Year</w:t>
      </w:r>
      <w:r w:rsidRPr="00AF32CE">
        <w:rPr>
          <w:szCs w:val="22"/>
        </w:rPr>
        <w:tab/>
      </w:r>
      <w:r>
        <w:rPr>
          <w:szCs w:val="22"/>
        </w:rPr>
        <w:tab/>
      </w:r>
      <w:r w:rsidRPr="00AF32CE">
        <w:rPr>
          <w:szCs w:val="22"/>
        </w:rPr>
        <w:t>Biennial Vehicle Registration Fee Increase</w:t>
      </w:r>
    </w:p>
    <w:p w:rsidR="00C146BC" w:rsidRDefault="00C146BC" w:rsidP="00C146BC">
      <w:pPr>
        <w:tabs>
          <w:tab w:val="left" w:pos="2610"/>
        </w:tabs>
        <w:ind w:left="113"/>
        <w:jc w:val="left"/>
        <w:rPr>
          <w:szCs w:val="22"/>
        </w:rPr>
      </w:pPr>
      <w:r>
        <w:rPr>
          <w:szCs w:val="22"/>
        </w:rPr>
        <w:tab/>
      </w:r>
      <w:r>
        <w:rPr>
          <w:szCs w:val="22"/>
        </w:rPr>
        <w:tab/>
      </w:r>
      <w:r>
        <w:rPr>
          <w:szCs w:val="22"/>
        </w:rPr>
        <w:tab/>
      </w:r>
      <w:r w:rsidRPr="00AF32CE">
        <w:rPr>
          <w:szCs w:val="22"/>
        </w:rPr>
        <w:t>Total Additional Revenue</w:t>
      </w:r>
    </w:p>
    <w:p w:rsidR="00C146BC" w:rsidRPr="00AF32CE" w:rsidRDefault="00C146BC" w:rsidP="00C146BC">
      <w:pPr>
        <w:tabs>
          <w:tab w:val="left" w:pos="2610"/>
        </w:tabs>
        <w:ind w:left="113"/>
        <w:jc w:val="left"/>
      </w:pPr>
    </w:p>
    <w:p w:rsidR="00C146BC" w:rsidRPr="00AF32CE" w:rsidRDefault="00C146BC" w:rsidP="00C146BC">
      <w:pPr>
        <w:tabs>
          <w:tab w:val="left" w:pos="2940"/>
        </w:tabs>
        <w:ind w:left="113"/>
        <w:jc w:val="left"/>
      </w:pPr>
      <w:r w:rsidRPr="00AF32CE">
        <w:rPr>
          <w:szCs w:val="22"/>
        </w:rPr>
        <w:t>FY 2017-18</w:t>
      </w:r>
      <w:r w:rsidRPr="00AF32CE">
        <w:rPr>
          <w:szCs w:val="22"/>
        </w:rPr>
        <w:tab/>
        <w:t>$12,731,000</w:t>
      </w:r>
    </w:p>
    <w:p w:rsidR="00C146BC" w:rsidRPr="00AF32CE" w:rsidRDefault="00C146BC" w:rsidP="00C146BC">
      <w:pPr>
        <w:tabs>
          <w:tab w:val="left" w:pos="2940"/>
        </w:tabs>
        <w:ind w:left="113"/>
        <w:jc w:val="left"/>
      </w:pPr>
      <w:r w:rsidRPr="00AF32CE">
        <w:rPr>
          <w:szCs w:val="22"/>
        </w:rPr>
        <w:t>FY 2018-19</w:t>
      </w:r>
      <w:r w:rsidRPr="00AF32CE">
        <w:rPr>
          <w:szCs w:val="22"/>
        </w:rPr>
        <w:tab/>
        <w:t>$26,090,000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 xml:space="preserve">Section 6.  </w:t>
      </w:r>
      <w:r w:rsidRPr="00AF32CE">
        <w:rPr>
          <w:szCs w:val="22"/>
        </w:rPr>
        <w:t xml:space="preserve">This section creates a new infrastructure maintenance fee that must be paid upon first registering any vehicle or item </w:t>
      </w:r>
      <w:r w:rsidRPr="00AF32CE">
        <w:rPr>
          <w:szCs w:val="22"/>
        </w:rPr>
        <w:lastRenderedPageBreak/>
        <w:t xml:space="preserve">required to be registered pursuant to Chapter 3 of Title 56 beginning July 1, 2017.  The fee is 5 percent of the sales price up to $500 for a vehicle or item first registered in this state and $250 for new residents registering an out-of-state vehicle in South Carolina for the first time.  This fee replaces the current 5 percent sales tax up to $300 for vehicles and items purchased in South Carolina required to be registered under Chapter 3 of Section 56.  We assume that the majority of trailers are exempt under Section 56-3-120 and are captured under the permanent fee in Section 12-37-2860 instead. These trailers would remain subject to the sales tax.  </w:t>
      </w:r>
    </w:p>
    <w:p w:rsidR="00C146BC" w:rsidRDefault="00C146BC" w:rsidP="00C146BC">
      <w:pPr>
        <w:rPr>
          <w:szCs w:val="22"/>
        </w:rPr>
      </w:pPr>
      <w:r w:rsidRPr="00AF32CE">
        <w:rPr>
          <w:szCs w:val="22"/>
        </w:rPr>
        <w:t xml:space="preserve">Based on our current estimates for motor vehicles, motorcycles, motor carriers, and recreational vehicles, increasing the maximum fee for these items to $500 will generate $72,722,000 in additional revenue to the Infrastructure Maintenance Trust Fund in FY 2017-18.   </w:t>
      </w:r>
    </w:p>
    <w:p w:rsidR="00C146BC" w:rsidRPr="00AF32CE" w:rsidRDefault="00C146BC" w:rsidP="00C146BC">
      <w:pPr>
        <w:rPr>
          <w:szCs w:val="22"/>
        </w:rPr>
      </w:pPr>
    </w:p>
    <w:p w:rsidR="00C146BC" w:rsidRDefault="00540BE4" w:rsidP="006636BF">
      <w:pPr>
        <w:keepNext/>
        <w:rPr>
          <w:szCs w:val="22"/>
        </w:rPr>
      </w:pPr>
      <w:r>
        <w:rPr>
          <w:szCs w:val="22"/>
        </w:rPr>
        <w:t>Item</w:t>
      </w:r>
      <w:r>
        <w:rPr>
          <w:szCs w:val="22"/>
        </w:rPr>
        <w:tab/>
      </w:r>
      <w:r>
        <w:rPr>
          <w:szCs w:val="22"/>
        </w:rPr>
        <w:tab/>
        <w:t>Current Sales Tax</w:t>
      </w:r>
      <w:r>
        <w:rPr>
          <w:szCs w:val="22"/>
        </w:rPr>
        <w:tab/>
      </w:r>
      <w:r w:rsidR="00C146BC" w:rsidRPr="005B0253">
        <w:rPr>
          <w:szCs w:val="22"/>
        </w:rPr>
        <w:t>Infrastructure</w:t>
      </w:r>
      <w:r w:rsidR="00C146BC" w:rsidRPr="005B0253">
        <w:rPr>
          <w:szCs w:val="22"/>
        </w:rPr>
        <w:tab/>
      </w:r>
      <w:r w:rsidR="002420EC" w:rsidRPr="005B0253">
        <w:rPr>
          <w:szCs w:val="22"/>
        </w:rPr>
        <w:t>Revenue</w:t>
      </w:r>
      <w:r w:rsidR="002420EC">
        <w:rPr>
          <w:szCs w:val="22"/>
        </w:rPr>
        <w:tab/>
      </w:r>
      <w:r w:rsidR="00C146BC" w:rsidRPr="005B0253">
        <w:rPr>
          <w:szCs w:val="22"/>
        </w:rPr>
        <w:tab/>
      </w:r>
      <w:r w:rsidRPr="00AF32CE">
        <w:t>Control</w:t>
      </w:r>
      <w:r w:rsidR="00C146BC" w:rsidRPr="005B0253">
        <w:rPr>
          <w:szCs w:val="22"/>
        </w:rPr>
        <w:tab/>
      </w:r>
      <w:r>
        <w:rPr>
          <w:szCs w:val="22"/>
        </w:rPr>
        <w:t xml:space="preserve"> </w:t>
      </w:r>
      <w:r w:rsidRPr="005B0253">
        <w:rPr>
          <w:szCs w:val="22"/>
        </w:rPr>
        <w:t>($300 cap)</w:t>
      </w:r>
      <w:r w:rsidR="002420EC">
        <w:rPr>
          <w:szCs w:val="22"/>
        </w:rPr>
        <w:tab/>
        <w:t>Fee</w:t>
      </w:r>
      <w:r w:rsidR="002420EC" w:rsidRPr="005B0253">
        <w:rPr>
          <w:szCs w:val="22"/>
        </w:rPr>
        <w:t>($500 cap)</w:t>
      </w:r>
      <w:r>
        <w:rPr>
          <w:szCs w:val="22"/>
        </w:rPr>
        <w:tab/>
      </w:r>
      <w:r w:rsidR="002420EC" w:rsidRPr="005B0253">
        <w:rPr>
          <w:szCs w:val="22"/>
        </w:rPr>
        <w:t>Increase</w:t>
      </w:r>
      <w:r w:rsidR="00C146BC" w:rsidRPr="005B0253">
        <w:rPr>
          <w:szCs w:val="22"/>
        </w:rPr>
        <w:tab/>
      </w:r>
    </w:p>
    <w:p w:rsidR="00C146BC" w:rsidRPr="00AF32CE" w:rsidRDefault="009934AB" w:rsidP="00C146BC">
      <w:pPr>
        <w:keepNext/>
        <w:tabs>
          <w:tab w:val="left" w:pos="1553"/>
          <w:tab w:val="left" w:pos="3080"/>
          <w:tab w:val="left" w:pos="4607"/>
        </w:tabs>
        <w:ind w:left="113"/>
        <w:jc w:val="left"/>
      </w:pPr>
      <w:r>
        <w:rPr>
          <w:szCs w:val="22"/>
        </w:rPr>
        <w:t>Motor V</w:t>
      </w:r>
      <w:r w:rsidR="00C146BC" w:rsidRPr="00AF32CE">
        <w:rPr>
          <w:szCs w:val="22"/>
        </w:rPr>
        <w:t>ehicle</w:t>
      </w:r>
      <w:r w:rsidR="00C146BC" w:rsidRPr="00AF32CE">
        <w:rPr>
          <w:szCs w:val="22"/>
        </w:rPr>
        <w:tab/>
        <w:t>$183,000,000</w:t>
      </w:r>
      <w:r w:rsidR="00C146BC" w:rsidRPr="00AF32CE">
        <w:rPr>
          <w:szCs w:val="22"/>
        </w:rPr>
        <w:tab/>
        <w:t>$253,300,000</w:t>
      </w:r>
      <w:r w:rsidR="00C146BC" w:rsidRPr="00AF32CE">
        <w:rPr>
          <w:szCs w:val="22"/>
        </w:rPr>
        <w:tab/>
        <w:t>$70,300,000</w:t>
      </w:r>
    </w:p>
    <w:p w:rsidR="00C146BC" w:rsidRPr="00AF32CE" w:rsidRDefault="00C146BC" w:rsidP="00C146BC">
      <w:pPr>
        <w:tabs>
          <w:tab w:val="left" w:pos="1553"/>
          <w:tab w:val="left" w:pos="3080"/>
          <w:tab w:val="left" w:pos="4607"/>
        </w:tabs>
        <w:ind w:left="113"/>
        <w:jc w:val="left"/>
      </w:pPr>
      <w:r w:rsidRPr="00AF32CE">
        <w:rPr>
          <w:szCs w:val="22"/>
        </w:rPr>
        <w:t>Motorcycle</w:t>
      </w:r>
      <w:r w:rsidRPr="00AF32CE">
        <w:rPr>
          <w:szCs w:val="22"/>
        </w:rPr>
        <w:tab/>
        <w:t>$2,208,000</w:t>
      </w:r>
      <w:r w:rsidRPr="00AF32CE">
        <w:rPr>
          <w:szCs w:val="22"/>
        </w:rPr>
        <w:tab/>
        <w:t>$2,760,000</w:t>
      </w:r>
      <w:r w:rsidRPr="00AF32CE">
        <w:rPr>
          <w:szCs w:val="22"/>
        </w:rPr>
        <w:tab/>
        <w:t>$552,000</w:t>
      </w:r>
    </w:p>
    <w:p w:rsidR="00C146BC" w:rsidRDefault="00C146BC" w:rsidP="00C146BC">
      <w:pPr>
        <w:tabs>
          <w:tab w:val="left" w:pos="1553"/>
          <w:tab w:val="left" w:pos="3080"/>
          <w:tab w:val="left" w:pos="4607"/>
        </w:tabs>
        <w:ind w:left="113"/>
        <w:jc w:val="left"/>
        <w:rPr>
          <w:szCs w:val="22"/>
        </w:rPr>
      </w:pPr>
      <w:r w:rsidRPr="00AF32CE">
        <w:rPr>
          <w:szCs w:val="22"/>
        </w:rPr>
        <w:t xml:space="preserve">Heavy </w:t>
      </w:r>
      <w:r w:rsidR="009934AB">
        <w:rPr>
          <w:szCs w:val="22"/>
        </w:rPr>
        <w:t>D</w:t>
      </w:r>
      <w:r w:rsidRPr="00AF32CE">
        <w:rPr>
          <w:szCs w:val="22"/>
        </w:rPr>
        <w:t xml:space="preserve">uty </w:t>
      </w:r>
    </w:p>
    <w:p w:rsidR="00C146BC" w:rsidRPr="00AF32CE" w:rsidRDefault="009934AB" w:rsidP="00C146BC">
      <w:pPr>
        <w:tabs>
          <w:tab w:val="left" w:pos="1553"/>
          <w:tab w:val="left" w:pos="3080"/>
          <w:tab w:val="left" w:pos="4607"/>
        </w:tabs>
        <w:ind w:left="113"/>
        <w:jc w:val="left"/>
      </w:pPr>
      <w:r>
        <w:rPr>
          <w:szCs w:val="22"/>
        </w:rPr>
        <w:t>T</w:t>
      </w:r>
      <w:r w:rsidR="00C146BC" w:rsidRPr="00AF32CE">
        <w:rPr>
          <w:szCs w:val="22"/>
        </w:rPr>
        <w:t>rucks</w:t>
      </w:r>
      <w:r w:rsidR="00C146BC" w:rsidRPr="00AF32CE">
        <w:rPr>
          <w:szCs w:val="22"/>
        </w:rPr>
        <w:tab/>
        <w:t>$1,119,000</w:t>
      </w:r>
      <w:r w:rsidR="00C146BC" w:rsidRPr="00AF32CE">
        <w:rPr>
          <w:szCs w:val="22"/>
        </w:rPr>
        <w:tab/>
        <w:t>$1,866,000</w:t>
      </w:r>
      <w:r w:rsidR="00C146BC" w:rsidRPr="00AF32CE">
        <w:rPr>
          <w:szCs w:val="22"/>
        </w:rPr>
        <w:tab/>
        <w:t>$747,000</w:t>
      </w:r>
    </w:p>
    <w:p w:rsidR="00C146BC" w:rsidRDefault="00C146BC" w:rsidP="00C146BC">
      <w:pPr>
        <w:tabs>
          <w:tab w:val="left" w:pos="1553"/>
          <w:tab w:val="left" w:pos="3080"/>
          <w:tab w:val="left" w:pos="4607"/>
        </w:tabs>
        <w:ind w:left="113"/>
        <w:jc w:val="left"/>
        <w:rPr>
          <w:szCs w:val="22"/>
        </w:rPr>
      </w:pPr>
      <w:r w:rsidRPr="00AF32CE">
        <w:rPr>
          <w:szCs w:val="22"/>
        </w:rPr>
        <w:t xml:space="preserve">Recreational </w:t>
      </w:r>
    </w:p>
    <w:p w:rsidR="00C146BC" w:rsidRPr="00AF32CE" w:rsidRDefault="00C146BC" w:rsidP="00C146BC">
      <w:pPr>
        <w:tabs>
          <w:tab w:val="left" w:pos="1553"/>
          <w:tab w:val="left" w:pos="3080"/>
          <w:tab w:val="left" w:pos="4607"/>
        </w:tabs>
        <w:ind w:left="113"/>
        <w:jc w:val="left"/>
      </w:pPr>
      <w:r w:rsidRPr="00AF32CE">
        <w:rPr>
          <w:szCs w:val="22"/>
        </w:rPr>
        <w:t>Vehicle</w:t>
      </w:r>
      <w:r w:rsidRPr="00AF32CE">
        <w:rPr>
          <w:szCs w:val="22"/>
        </w:rPr>
        <w:tab/>
        <w:t>$1,684,000</w:t>
      </w:r>
      <w:r w:rsidRPr="00AF32CE">
        <w:rPr>
          <w:szCs w:val="22"/>
        </w:rPr>
        <w:tab/>
        <w:t>$2,807,000</w:t>
      </w:r>
      <w:r w:rsidRPr="00AF32CE">
        <w:rPr>
          <w:szCs w:val="22"/>
        </w:rPr>
        <w:tab/>
        <w:t>$1,123,000</w:t>
      </w:r>
    </w:p>
    <w:p w:rsidR="00C146BC" w:rsidRPr="00AF32CE" w:rsidRDefault="00C146BC" w:rsidP="00C146BC">
      <w:pPr>
        <w:tabs>
          <w:tab w:val="left" w:pos="1553"/>
          <w:tab w:val="left" w:pos="3080"/>
          <w:tab w:val="left" w:pos="4607"/>
        </w:tabs>
        <w:ind w:left="113"/>
        <w:jc w:val="left"/>
      </w:pPr>
      <w:r w:rsidRPr="00AF32CE">
        <w:rPr>
          <w:szCs w:val="22"/>
        </w:rPr>
        <w:t>Total</w:t>
      </w:r>
      <w:r w:rsidRPr="00AF32CE">
        <w:rPr>
          <w:szCs w:val="22"/>
        </w:rPr>
        <w:tab/>
        <w:t>$188,011,000</w:t>
      </w:r>
      <w:r w:rsidRPr="00AF32CE">
        <w:rPr>
          <w:szCs w:val="22"/>
        </w:rPr>
        <w:tab/>
        <w:t>$260,733,000</w:t>
      </w:r>
      <w:r w:rsidRPr="00AF32CE">
        <w:rPr>
          <w:szCs w:val="22"/>
        </w:rPr>
        <w:tab/>
        <w:t>$72,722,000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Currently, 80 percent of the current $300 fee is distributed to the State Highway Fund, but the remaining twenty percent is credited to the EIA Fund.  This bill would transfer 80 percent of the total $188,011,000 generated by the current sales tax cap, or $150,409,000, from the State Highway Fund to the Infrastructure Maintenance Trust Fund.  The remaining twenty percent of the current sales tax is credited to the EIA Fund.  This EIA revenue would shift to the Infrastructure Maintenance Trust Fund, reallocating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Individuals registering a vehicle in South Carolina that was previously registered out-of-state will be subject to a $250 fee.  The amendment exempts active duty military from this fee.  DMV indicates that they cannot isolate the number of registrations occurring as a result of new residents moving into the state and registering an out-of-state vehicle for the first time.  Data provided by DMV would include cars that were registered in another state, </w:t>
      </w:r>
      <w:r w:rsidRPr="00AF32CE">
        <w:rPr>
          <w:rFonts w:cs="Times New Roman"/>
          <w:sz w:val="22"/>
        </w:rPr>
        <w:lastRenderedPageBreak/>
        <w:t xml:space="preserve">purchased by a dealer, and then sold in South Carolina.  Therefore, we used the U.S. Census Bureau’s migration data as a proxy.  The Census Bureau estimates annual in-migration for people moving into South Carolina to be 99,919.  This is based upon the number of personal exemptions claimed on the 52,710 income tax records for people moving into South Carolina from 2014 to 2015.  Reducing this figure by 19.7% to account for individuals under age 16 who would not be likely to register a vehicle, we expect 80,235 vehicles to be subject to the out-of-state $250 fee in FY 2017-18. The estimated additional revenue from this fee is $20,059,000 for FY 2017-18.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This analysis is based upon income tax returns for individuals who have changed their state of residence for income tax purposes.  The estimate may include a small number of active duty military who changed their state of residence to South Carolina and would be exempt from the fee.  However, this is not expected to have a significant impact on the revenue estimate.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total, this section is expected to increase revenue to the Infrastructure Maintenance Trust Fund by $92,781,000 plus an additional $188,011,000 in revenue transferred from the State Highway Fund and EIA Fund for a total of $280,792,000 in FY 2017-18.   The section will decrease State Highway Fund revenue by $150,409,000 and EIA revenue by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creates a new registration fee for alternative fuel vehicles that are powered by fuels other than those subject to the motor fuel user fee.  For vehicles powered exclusively by electricity, hydrogen, or another fuel not subject to the user fee, a biennial road user fee of $120.00 is added.  Based upon data from DMV, we estimate 460 vehicles powered exclusively by alternate fuels will be subject to the $120.00 fee.  The increase begins January 1, 2018.  Therefore, the FY 2017-18 estimate represents six months of a full fiscal year.  For FY 2017-18, one-half of these biennial registration fees will be $14,000.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For vehicles that use a combination of a motor fuel subject to the motor fuel user fee and another fuel source, the biennial road user fee is $60.00.  We estimate that in FY 2017-18 there will be 44,000 vehicles that use a combination of fuels subject to the $60.00 fee.  Since the increase begins January 1, 2018, the FY 2017-18 estimate represents six months of a full fiscal year.  For FY 2017-18, one-half of these biennial registration fees will be $660,000.  The proposed biennial alternative fuel and hybrid vehicle fees will total $674,000 in FY 2017-18.  All of the fees collected pursuant to this section must be credited to the Infrastructure Maintenance Trust </w:t>
      </w:r>
      <w:r w:rsidRPr="00AF32CE">
        <w:rPr>
          <w:rFonts w:cs="Times New Roman"/>
          <w:sz w:val="22"/>
        </w:rPr>
        <w:lastRenderedPageBreak/>
        <w:t>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tabs>
          <w:tab w:val="left" w:pos="2967"/>
        </w:tabs>
        <w:ind w:left="113"/>
        <w:jc w:val="left"/>
        <w:rPr>
          <w:szCs w:val="22"/>
        </w:rPr>
      </w:pPr>
      <w:r w:rsidRPr="00AF32CE">
        <w:rPr>
          <w:szCs w:val="22"/>
        </w:rPr>
        <w:tab/>
        <w:t xml:space="preserve">Hybrid and Alternative Fuel </w:t>
      </w:r>
      <w:r>
        <w:rPr>
          <w:szCs w:val="22"/>
        </w:rPr>
        <w:tab/>
      </w:r>
      <w:r w:rsidRPr="00AF32CE">
        <w:rPr>
          <w:szCs w:val="22"/>
        </w:rPr>
        <w:t xml:space="preserve">Vehicle Fee Total Additional </w:t>
      </w:r>
      <w:r w:rsidR="005C05E9" w:rsidRPr="00AF32CE">
        <w:rPr>
          <w:szCs w:val="22"/>
        </w:rPr>
        <w:t>Fiscal Year</w:t>
      </w:r>
      <w:r>
        <w:rPr>
          <w:szCs w:val="22"/>
        </w:rPr>
        <w:tab/>
      </w:r>
      <w:r w:rsidRPr="00AF32CE">
        <w:rPr>
          <w:szCs w:val="22"/>
        </w:rPr>
        <w:t>Revenue</w:t>
      </w:r>
    </w:p>
    <w:p w:rsidR="00C146BC" w:rsidRPr="00AF32CE" w:rsidRDefault="00C146BC" w:rsidP="00C146BC">
      <w:pPr>
        <w:tabs>
          <w:tab w:val="left" w:pos="2967"/>
        </w:tabs>
        <w:ind w:left="113"/>
        <w:jc w:val="left"/>
      </w:pPr>
    </w:p>
    <w:p w:rsidR="00C146BC" w:rsidRPr="00AF32CE" w:rsidRDefault="00C146BC" w:rsidP="00C146BC">
      <w:pPr>
        <w:tabs>
          <w:tab w:val="left" w:pos="2967"/>
        </w:tabs>
        <w:ind w:left="113"/>
        <w:jc w:val="left"/>
      </w:pPr>
      <w:r w:rsidRPr="00AF32CE">
        <w:rPr>
          <w:szCs w:val="22"/>
        </w:rPr>
        <w:t>FY 2017-18</w:t>
      </w:r>
      <w:r w:rsidRPr="00AF32CE">
        <w:rPr>
          <w:szCs w:val="22"/>
        </w:rPr>
        <w:tab/>
        <w:t>$674,000</w:t>
      </w:r>
    </w:p>
    <w:p w:rsidR="00C146BC" w:rsidRPr="00AF32CE" w:rsidRDefault="00C146BC" w:rsidP="00C146BC">
      <w:pPr>
        <w:tabs>
          <w:tab w:val="left" w:pos="2967"/>
        </w:tabs>
        <w:ind w:left="113"/>
        <w:jc w:val="left"/>
      </w:pPr>
      <w:r w:rsidRPr="00AF32CE">
        <w:rPr>
          <w:szCs w:val="22"/>
        </w:rPr>
        <w:t>FY 2018-19</w:t>
      </w:r>
      <w:r w:rsidRPr="00AF32CE">
        <w:rPr>
          <w:szCs w:val="22"/>
        </w:rPr>
        <w:tab/>
        <w:t>$1,453,000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8. </w:t>
      </w:r>
      <w:r w:rsidRPr="00AF32CE">
        <w:rPr>
          <w:rFonts w:cs="Times New Roman"/>
          <w:sz w:val="22"/>
        </w:rPr>
        <w:t xml:space="preserve"> This section increases the maximum sales and use tax limitation on enumerated items from the current $300 per item to $500 per item beginning July 1, 2017.  The revenue generated by increasing the maximum sales and use tax by an additional $200 per item would not be credited to the state public school building fund or the EIA fund as directed by current statute, but would instead be redirected to the Infrastructure Maintenance Trust Fund.  </w:t>
      </w:r>
    </w:p>
    <w:p w:rsidR="00C146BC" w:rsidRPr="00AF32CE" w:rsidRDefault="00C146BC" w:rsidP="009934A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Additionally, motor vehicles, motorcycles, motor carriers, recreational vehicles, and trailers subject to the new infrastructure maintenance fee are exempt from the sales and use tax.  The revenue increase attributable to the remaining items subject to the maximum sales and use tax cap is included in the table below.  The increase in the sales and use tax cap by $200 per item would increase revenue to the Infrastructure Maintenance Trust Fund by an estimated $1,678,000 in FY 2017-18.</w:t>
      </w:r>
    </w:p>
    <w:p w:rsidR="00C146BC" w:rsidRPr="00AF32CE" w:rsidRDefault="00C146BC" w:rsidP="009934A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sidRPr="00AF32CE">
        <w:rPr>
          <w:rFonts w:cs="Times New Roman"/>
          <w:sz w:val="22"/>
        </w:rPr>
        <w:t>Item</w:t>
      </w:r>
      <w:r w:rsidRPr="00AF32CE">
        <w:rPr>
          <w:rFonts w:cs="Times New Roman"/>
          <w:sz w:val="22"/>
        </w:rPr>
        <w:tab/>
        <w:t xml:space="preserve">Current </w:t>
      </w:r>
      <w:r>
        <w:rPr>
          <w:rFonts w:cs="Times New Roman"/>
          <w:sz w:val="22"/>
        </w:rPr>
        <w:tab/>
      </w:r>
      <w:r w:rsidRPr="00AF32CE">
        <w:rPr>
          <w:rFonts w:cs="Times New Roman"/>
          <w:sz w:val="22"/>
        </w:rPr>
        <w:t>Proposed $500</w:t>
      </w:r>
      <w:r w:rsidR="005C05E9">
        <w:rPr>
          <w:rFonts w:cs="Times New Roman"/>
          <w:sz w:val="22"/>
        </w:rPr>
        <w:tab/>
      </w:r>
      <w:r w:rsidRPr="00AF32CE">
        <w:rPr>
          <w:rFonts w:cs="Times New Roman"/>
          <w:sz w:val="22"/>
        </w:rPr>
        <w:t>Estimated</w:t>
      </w: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Pr>
          <w:rFonts w:cs="Times New Roman"/>
          <w:sz w:val="22"/>
        </w:rPr>
        <w:tab/>
      </w:r>
      <w:r w:rsidRPr="00AF32CE">
        <w:rPr>
          <w:rFonts w:cs="Times New Roman"/>
          <w:sz w:val="22"/>
        </w:rPr>
        <w:t xml:space="preserve">$300 Max </w:t>
      </w:r>
      <w:r>
        <w:rPr>
          <w:rFonts w:cs="Times New Roman"/>
          <w:sz w:val="22"/>
        </w:rPr>
        <w:tab/>
      </w:r>
      <w:r w:rsidRPr="00AF32CE">
        <w:rPr>
          <w:rFonts w:cs="Times New Roman"/>
          <w:sz w:val="22"/>
        </w:rPr>
        <w:t>Max Cap</w:t>
      </w:r>
      <w:r>
        <w:rPr>
          <w:rFonts w:cs="Times New Roman"/>
          <w:sz w:val="22"/>
        </w:rPr>
        <w:tab/>
      </w:r>
      <w:r w:rsidRPr="00AF32CE">
        <w:rPr>
          <w:rFonts w:cs="Times New Roman"/>
          <w:sz w:val="22"/>
        </w:rPr>
        <w:t>Revenue</w:t>
      </w: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Pr>
          <w:rFonts w:cs="Times New Roman"/>
          <w:sz w:val="22"/>
        </w:rPr>
        <w:tab/>
      </w:r>
      <w:r w:rsidRPr="00AF32CE">
        <w:rPr>
          <w:rFonts w:cs="Times New Roman"/>
          <w:sz w:val="22"/>
        </w:rPr>
        <w:t>Cap</w:t>
      </w:r>
      <w:r w:rsidRPr="00AF32CE">
        <w:rPr>
          <w:rFonts w:cs="Times New Roman"/>
          <w:sz w:val="22"/>
        </w:rPr>
        <w:tab/>
      </w:r>
      <w:r>
        <w:rPr>
          <w:rFonts w:cs="Times New Roman"/>
          <w:sz w:val="22"/>
        </w:rPr>
        <w:tab/>
      </w:r>
      <w:r w:rsidRPr="00AF32CE">
        <w:rPr>
          <w:rFonts w:cs="Times New Roman"/>
          <w:sz w:val="22"/>
        </w:rPr>
        <w:t>Increase</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Aircraft</w:t>
      </w:r>
      <w:r w:rsidRPr="00AF32CE">
        <w:rPr>
          <w:rFonts w:cs="Times New Roman"/>
          <w:sz w:val="22"/>
        </w:rPr>
        <w:tab/>
        <w:t>$21,000</w:t>
      </w:r>
      <w:r w:rsidRPr="00AF32CE">
        <w:rPr>
          <w:rFonts w:cs="Times New Roman"/>
          <w:sz w:val="22"/>
        </w:rPr>
        <w:tab/>
        <w:t>$34,000</w:t>
      </w:r>
      <w:r w:rsidRPr="00AF32CE">
        <w:rPr>
          <w:rFonts w:cs="Times New Roman"/>
          <w:sz w:val="22"/>
        </w:rPr>
        <w:tab/>
        <w:t>$13,000</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Boat</w:t>
      </w:r>
      <w:r w:rsidRPr="00AF32CE">
        <w:rPr>
          <w:rFonts w:cs="Times New Roman"/>
          <w:sz w:val="22"/>
        </w:rPr>
        <w:tab/>
        <w:t>$3,846,000</w:t>
      </w:r>
      <w:r w:rsidRPr="00AF32CE">
        <w:rPr>
          <w:rFonts w:cs="Times New Roman"/>
          <w:sz w:val="22"/>
        </w:rPr>
        <w:tab/>
        <w:t>$4,807,000</w:t>
      </w:r>
      <w:r w:rsidRPr="00AF32CE">
        <w:rPr>
          <w:rFonts w:cs="Times New Roman"/>
          <w:sz w:val="22"/>
        </w:rPr>
        <w:tab/>
        <w:t>$961,000</w:t>
      </w:r>
    </w:p>
    <w:p w:rsidR="00C146BC"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Self-propelled</w:t>
      </w:r>
    </w:p>
    <w:p w:rsidR="00C146BC"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 xml:space="preserve">light construction </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equipment</w:t>
      </w:r>
      <w:r w:rsidRPr="00AF32CE">
        <w:rPr>
          <w:rFonts w:cs="Times New Roman"/>
          <w:sz w:val="22"/>
        </w:rPr>
        <w:tab/>
        <w:t>$663,000</w:t>
      </w:r>
      <w:r w:rsidRPr="00AF32CE">
        <w:rPr>
          <w:rFonts w:cs="Times New Roman"/>
          <w:sz w:val="22"/>
        </w:rPr>
        <w:tab/>
        <w:t>$1,105,000</w:t>
      </w:r>
      <w:r w:rsidRPr="00AF32CE">
        <w:rPr>
          <w:rFonts w:cs="Times New Roman"/>
          <w:sz w:val="22"/>
        </w:rPr>
        <w:tab/>
        <w:t>$442,000</w:t>
      </w:r>
    </w:p>
    <w:p w:rsidR="00C146BC" w:rsidRPr="00AF32CE" w:rsidRDefault="00C146BC" w:rsidP="00C146BC">
      <w:pPr>
        <w:framePr w:hSpace="180" w:wrap="around" w:vAnchor="text" w:hAnchor="margin" w:y="-32"/>
        <w:tabs>
          <w:tab w:val="left" w:pos="1813"/>
          <w:tab w:val="left" w:pos="3235"/>
          <w:tab w:val="left" w:pos="4636"/>
        </w:tabs>
        <w:ind w:left="113"/>
        <w:jc w:val="left"/>
      </w:pPr>
      <w:r w:rsidRPr="00AF32CE">
        <w:rPr>
          <w:szCs w:val="22"/>
        </w:rPr>
        <w:t>Trailers</w:t>
      </w:r>
      <w:r w:rsidRPr="00AF32CE">
        <w:rPr>
          <w:szCs w:val="22"/>
        </w:rPr>
        <w:tab/>
        <w:t>$1,312,000</w:t>
      </w:r>
      <w:r w:rsidRPr="00AF32CE">
        <w:rPr>
          <w:szCs w:val="22"/>
        </w:rPr>
        <w:tab/>
        <w:t>$1,574,000</w:t>
      </w:r>
      <w:r w:rsidRPr="00AF32CE">
        <w:rPr>
          <w:szCs w:val="22"/>
        </w:rPr>
        <w:tab/>
        <w:t>$262,000</w:t>
      </w:r>
    </w:p>
    <w:p w:rsidR="00C146BC" w:rsidRPr="00AF32CE" w:rsidRDefault="00C146BC" w:rsidP="00C146BC">
      <w:pPr>
        <w:framePr w:hSpace="180" w:wrap="around" w:vAnchor="text" w:hAnchor="margin" w:y="-32"/>
        <w:tabs>
          <w:tab w:val="left" w:pos="1813"/>
          <w:tab w:val="left" w:pos="3235"/>
          <w:tab w:val="left" w:pos="4636"/>
        </w:tabs>
        <w:ind w:left="113"/>
        <w:jc w:val="left"/>
      </w:pPr>
      <w:r w:rsidRPr="00AF32CE">
        <w:rPr>
          <w:szCs w:val="22"/>
        </w:rPr>
        <w:t>Total</w:t>
      </w:r>
      <w:r w:rsidRPr="00AF32CE">
        <w:rPr>
          <w:rFonts w:eastAsiaTheme="minorHAnsi"/>
          <w:szCs w:val="22"/>
        </w:rPr>
        <w:tab/>
      </w:r>
      <w:r w:rsidRPr="00AF32CE">
        <w:rPr>
          <w:szCs w:val="22"/>
        </w:rPr>
        <w:t>$5,842,000</w:t>
      </w:r>
      <w:r w:rsidRPr="00AF32CE">
        <w:rPr>
          <w:szCs w:val="22"/>
        </w:rPr>
        <w:tab/>
        <w:t>$7,520,000</w:t>
      </w:r>
      <w:r w:rsidRPr="00AF32CE">
        <w:rPr>
          <w:szCs w:val="22"/>
        </w:rPr>
        <w:tab/>
        <w:t>$1,678,000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9.</w:t>
      </w:r>
      <w:r w:rsidRPr="00AF32CE">
        <w:rPr>
          <w:rFonts w:cs="Times New Roman"/>
          <w:sz w:val="22"/>
        </w:rPr>
        <w:t xml:space="preserve">  This section directs DMV to collect a road use fee on all large commercial motor vehicles beginning on January 1, 2019.  The valuation of the large commercial motor vehicles for the road use fee is to be determined in the same manner as currently prescribed for motor carriers.  This section adds out-of-state apportioned </w:t>
      </w:r>
      <w:r w:rsidRPr="00AF32CE">
        <w:rPr>
          <w:rFonts w:cs="Times New Roman"/>
          <w:sz w:val="22"/>
        </w:rPr>
        <w:lastRenderedPageBreak/>
        <w:t xml:space="preserve">carriers that currently do not pay property taxes to the road use fee.  The road use fee for in-state carriers would remain the same as the current property tax amount.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In order to estimate the road use fee on out-of-state carriers, we calculate full-time equivalent (FTE) vehicles based upon the average in-state registration fee of $706 and the total out-of-state registration fees collected.  This accounts for the apportionment of out-of-state vehicles based on mileage.  For FY 2015-16, DMV reported total out-of-state vehicle registration collections of $7,802,991.  Dividing the total fees by the estimated average fee results in an estimated 11,047 FTE out-of-state vehicles in FY 2015-16.  We estimate that this will increase to approximately 12,012 out-of-state vehicles by FY 2018-19 based upon recent growth in fee collections.  Using an approximate new vehicle value of $120,000 and multiplying this value by the estimated 12,012 vehicles results in a total value of $1,441,416,000.  Based upon an average vehicle age of 6 years, the average value at the depreciated rate of 0.25 would be $360,354,000.  As outlined in Section 12-43-220(g), this depreciated vehicle value is then assessed at 9.5 percent and multiplied by an equalization factor currently set at 80 percent by DOR.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Because the new fee is paid at the time of registration and may be paid quarterly, the actual distribution of the calendar year 2019 revenue may vary depending upon registration timing.  Since the fee begins January 1, 2019, we assume for this analysis that the registrations will be evenly distributed across the year and that one-half of the full year’s fees will be paid from January through June of FY 2018-19.  Additionally, the change in timing will accelerate fee collections for in-state carriers by six months compared to the current fee timing.  Using an estimated statewide millage of 338.4, we estimate that one-half of total collections for road use fees will be $4,634,000 for out-of-state carriers.  Based upon our latest analysis of collections for in-state motor carriers through the end of 2016, we estimate that total fees for in-state carriers will be approximately $25,115,000 for calendar year 2019.  One-half of these fees will total approximately $12,558,000 in FY 2018-19.  Total motor carrier fees for new collections and the one-time acceleration of in state fees will be approximately $17,192,000 in FY 2018-19.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Additionally, motor carriers pay a one-time fee of $87 to register a trailer or semi-trailer.  Currently, $75 of the fee is distributed to local jurisdictions under Section 12-27-2870, and $12 is retained by DOR.  This proposal would change the distribution by sending the </w:t>
      </w:r>
      <w:r w:rsidRPr="00AF32CE">
        <w:rPr>
          <w:rFonts w:cs="Times New Roman"/>
          <w:sz w:val="22"/>
        </w:rPr>
        <w:lastRenderedPageBreak/>
        <w:t>$12 fee currently retained by DOR to DMV.  The remaining $75 is to be combined with the revenue generated by the road use fee in Section 12-37-2850 and distributed based upon Sections 12-37-2865 and 12-37-2870.  Based upon fee collections through calendar year 2016, we estimate total one-time registration fees will be approximately $703,000 in calendar year 2019.  One-half of one-time registration fees will total approximately $352,000 in FY 2018-19.  Of this amount, $48,000 will be reallocated from DOR to DMV for operations and $303,000 will be distributed based upon Section 12-37-2865 as outlined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Combining the projected motor carrier road use fees and one-time registration fee revenue for FY 2018-19 yields total revenue of $17,495,000 to be distributed under Section 12-37-2865.  Section 12-37-2865 directs that 75 percent of revenue per fiscal year is distributed to counties based upon the current distribution formula in Section 12-37-2870, and the remaining revenue is credited to the Infrastructure Maintenance Trust Fund.  Additionally, Subitem L(2) of Section 10 directs DMV to retain $400,000 in the first calendar year to offset programming costs.  This leaves $17,095,000 for distribution under Section 122-37-2865.  Counties will receive $12,821,000 in FY 2018-19 above the fees collected under our current property tax due to the fee acceleration.  The remaining $4,274,000 will be credited to the Infrastructure Maintenance Trust Fund.  These amount may vary, however, depending upon registration timing.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Revenue for FY 2019-20 will comprise a full year of fees.  Based upon collections through calendar year 2016, we estimate that total motor carrier road use fees will be $25,343,000 for in-state carriers and $9,670,000 for out-of-state carriers, for a total of $35,013,000 in FY 2019-20.  Fees for one-time registrations will yield an additional $606,000 to be distributed, while $97,000 will be retained by DMV.  Adding the motor carrier fee amounts together yields total revenue of $35,619,000 to be distributed based upon Section 12-37-2865.  Counties will receive $26,714,000 under the current distribution formula in Section 12-37-2870, and the remaining $8,905,000 will be credited to the Infrastructure Maintenance Trust Fund.  This will increase county revenue by approximately $765,000 for FY 2019-20.</w:t>
      </w:r>
    </w:p>
    <w:p w:rsidR="00C146BC" w:rsidRPr="00AF32CE" w:rsidRDefault="00C146BC" w:rsidP="00C146BC">
      <w:pPr>
        <w:rPr>
          <w:b/>
        </w:rPr>
      </w:pPr>
      <w:r w:rsidRPr="00AF32CE">
        <w:rPr>
          <w:b/>
        </w:rPr>
        <w:t>Local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7.  </w:t>
      </w:r>
      <w:r w:rsidRPr="00AF32CE">
        <w:rPr>
          <w:rFonts w:cs="Times New Roman"/>
          <w:sz w:val="22"/>
        </w:rPr>
        <w:t xml:space="preserve">This section adds a biennial road use fee for hybrid and alternative fuel vehicles.  The Revenue and Fiscal Affairs Office contacted all forty-six county governments regarding the expenditure impact of this section of the bill.  Florence and Horry </w:t>
      </w:r>
      <w:r w:rsidRPr="00AF32CE">
        <w:rPr>
          <w:rFonts w:cs="Times New Roman"/>
          <w:sz w:val="22"/>
        </w:rPr>
        <w:lastRenderedPageBreak/>
        <w:t>Counties indicate that this bill will have no expenditure impact on their localities.  Clarendon and Lancaster Counties indicate that this bill will have a minimal expenditure impact on their localities.</w:t>
      </w:r>
    </w:p>
    <w:p w:rsidR="00C146BC" w:rsidRPr="00AF32CE" w:rsidRDefault="00C146BC" w:rsidP="00C146BC">
      <w:pPr>
        <w:rPr>
          <w:b/>
        </w:rPr>
      </w:pPr>
      <w:r w:rsidRPr="00AF32CE">
        <w:rPr>
          <w:b/>
        </w:rPr>
        <w:t>Local Revenue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9</w:t>
      </w:r>
      <w:r w:rsidRPr="00AF32CE">
        <w:rPr>
          <w:rFonts w:cs="Times New Roman"/>
          <w:sz w:val="22"/>
        </w:rPr>
        <w:t>.  This section creates the motor carrier road use fee to replace the current motor carrier property tax beginning January 1, 2019.  Section 12-37-2865 directs that 75 percent of revenue per fiscal year is distributed to counties based upon the current distribution formula in Section 12-37-2870, and the remaining revenue is credited to the Infrastructure Maintenance Trust Fund.  Due to a change in timing for fee payments, this will increase local funding to counties by $12,821,000 in FY 2018-19.  This amount may vary, however, depending upon registration timing.  For FY 2019-20 county revenue will increase by approximately $765,000 for FY 2019-20 over the current estimate for motor carrier property tax revenue.  For additional explanation of the revenue determination, see Section 9 under State Revenue.</w:t>
      </w:r>
    </w:p>
    <w:p w:rsidR="00C146BC" w:rsidRPr="00AF32CE" w:rsidRDefault="00C146BC" w:rsidP="00C146BC">
      <w:pPr>
        <w:rPr>
          <w:rFonts w:eastAsia="Calibri"/>
          <w:b/>
        </w:rPr>
      </w:pPr>
      <w:r w:rsidRPr="00AF32CE">
        <w:rPr>
          <w:rFonts w:eastAsia="Calibri"/>
          <w:b/>
        </w:rPr>
        <w:t xml:space="preserve">Introduced on January 18, 2017 </w:t>
      </w:r>
    </w:p>
    <w:p w:rsidR="00C146BC" w:rsidRPr="00AF32CE" w:rsidRDefault="00C146BC" w:rsidP="00C146BC">
      <w:r w:rsidRPr="00AF32CE">
        <w:rPr>
          <w:b/>
        </w:rPr>
        <w:t>State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sz w:val="22"/>
        </w:rPr>
        <w:t>The following sections would affect state expenses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Sections 3, 4, and 5.  </w:t>
      </w:r>
      <w:r w:rsidRPr="00AF32CE">
        <w:rPr>
          <w:rFonts w:cs="Times New Roman"/>
          <w:sz w:val="22"/>
        </w:rPr>
        <w:t>The expenditure impact associated with increasing biennial registration fees by $16, adding an infrastructure maintenance fee for in-state and out-of-state residents, and adding a biennial road use fee for hybrid and alternative fuel vehicles is pending, contingent upon a response from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directs DMV to collect a road use fee on all commercial motor vehicles beginning on January 1, 2019 in the same manner as the current motor carrier property tax.  DOR currently administers the property tax for in-state carriers.  This bill would add out-of-state carriers to the road use fee and transfer the program to DMV.  Additionally, motor carriers pay a one-time fee of $87 to register a trailer or semi-trailer.  Currently, $12 of the fee is retained by DOR for operating costs.  This bill would change the distribution by sending the $12 fee to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F32CE">
        <w:rPr>
          <w:rFonts w:cs="Times New Roman"/>
          <w:b/>
          <w:sz w:val="22"/>
        </w:rPr>
        <w:t>Department of Motor Vehicles.</w:t>
      </w:r>
      <w:r w:rsidRPr="00AF32CE">
        <w:rPr>
          <w:rFonts w:cs="Times New Roman"/>
          <w:sz w:val="22"/>
        </w:rPr>
        <w:t xml:space="preserve">  DMV expects non-recurring expenditures for administration of the motor carrier fee program to total $304,350 in FY 2018-19 based upon the latest estimates for the required programing, testing, and project management to set up this system within the agency.   They also anticipate additional non-recurring expenditures above this amount for consulting with tax specialists with the knowledge of motor carrier property taxes and valuation to assist in designing and testing the system.  Additional recurring expenditures for administering the program, producing </w:t>
      </w:r>
      <w:r w:rsidRPr="00AF32CE">
        <w:rPr>
          <w:rFonts w:cs="Times New Roman"/>
          <w:sz w:val="22"/>
        </w:rPr>
        <w:lastRenderedPageBreak/>
        <w:t>forms and materials, processing fee submissions, and handling disputes are expected, but projected expenditures for conducting these functions are currently undetermined.  The agency expects to hire two FTE’s to administer the program with estimated personnel expenditures of $84,000 per year including fringe benefits.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Department of Revenue.</w:t>
      </w:r>
      <w:r w:rsidRPr="00AF32CE">
        <w:rPr>
          <w:rFonts w:cs="Times New Roman"/>
          <w:sz w:val="22"/>
        </w:rPr>
        <w:t xml:space="preserve">  DOR does not anticipate a reduction in personnel expenditures from moving the administration of the motor carrier fee to DMV because the staff who administer this program have additional responsibilities for administration of other property tax assessments that remain with the agency.  </w:t>
      </w:r>
    </w:p>
    <w:p w:rsidR="00C146BC" w:rsidRPr="00AF32CE" w:rsidRDefault="00C146BC" w:rsidP="00C146BC">
      <w:pPr>
        <w:rPr>
          <w:b/>
        </w:rPr>
      </w:pPr>
      <w:r w:rsidRPr="00AF32CE">
        <w:rPr>
          <w:b/>
        </w:rPr>
        <w:t>State Reve</w:t>
      </w:r>
      <w:r w:rsidRPr="00C146BC">
        <w:rPr>
          <w:rStyle w:val="Heading2Char"/>
          <w:rFonts w:ascii="Times New Roman" w:hAnsi="Times New Roman" w:cs="Times New Roman"/>
          <w:b/>
          <w:color w:val="auto"/>
          <w:sz w:val="22"/>
          <w:szCs w:val="22"/>
        </w:rPr>
        <w:t>n</w:t>
      </w:r>
      <w:r w:rsidRPr="00AF32CE">
        <w:rPr>
          <w:b/>
        </w:rPr>
        <w:t>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revenue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1.</w:t>
      </w:r>
      <w:r w:rsidRPr="00AF32CE">
        <w:rPr>
          <w:rFonts w:cs="Times New Roman"/>
          <w:sz w:val="22"/>
        </w:rPr>
        <w:t xml:space="preserve"> The bill increases the current $0.16 per gallon motor fuel user fee by $0.02 per gallon per year for five years for a total increase of $0.10 per gallon of fuel.  The first increase will take effect July 1, 2017.  The increased revenue as a result of this section must be credited to the State Highway Fund.  Based on the latest information from the U.S. Department of Energy, increasing the current user fee from $0.16 to $0.18 would generate an additional $68,857,000 in FY 2017-18.  The increase begins in July, and revenue is first remitted in August. Therefore, the FY 2017-18 estimate represents eleven months of a full fiscal year.  The estimated annual revenue increase to the State Highway Fund by fiscal year for FY 2017-18 to FY 2020-22 is provided in the table below.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1791"/>
          <w:tab w:val="left" w:pos="3884"/>
        </w:tabs>
        <w:ind w:left="113"/>
        <w:rPr>
          <w:rFonts w:cs="Times New Roman"/>
          <w:sz w:val="22"/>
        </w:rPr>
      </w:pPr>
      <w:r w:rsidRPr="00AF32CE">
        <w:rPr>
          <w:rFonts w:cs="Times New Roman"/>
          <w:sz w:val="22"/>
        </w:rPr>
        <w:t>Fiscal Year</w:t>
      </w:r>
      <w:r w:rsidRPr="00AF32CE">
        <w:rPr>
          <w:rFonts w:cs="Times New Roman"/>
          <w:sz w:val="22"/>
        </w:rPr>
        <w:tab/>
        <w:t xml:space="preserve">Motor Fuel Fee </w:t>
      </w:r>
      <w:r>
        <w:rPr>
          <w:rFonts w:cs="Times New Roman"/>
          <w:sz w:val="22"/>
        </w:rPr>
        <w:tab/>
      </w:r>
      <w:r w:rsidRPr="00AF32CE">
        <w:rPr>
          <w:rFonts w:cs="Times New Roman"/>
          <w:sz w:val="22"/>
        </w:rPr>
        <w:t>Net Impact on $0.0075</w:t>
      </w:r>
    </w:p>
    <w:p w:rsidR="00C146BC" w:rsidRDefault="00C146BC" w:rsidP="00C146BC">
      <w:pPr>
        <w:pStyle w:val="NoSpacing"/>
        <w:tabs>
          <w:tab w:val="left" w:pos="1791"/>
          <w:tab w:val="left" w:pos="3884"/>
        </w:tabs>
        <w:ind w:left="113"/>
        <w:rPr>
          <w:rFonts w:cs="Times New Roman"/>
          <w:sz w:val="22"/>
        </w:rPr>
      </w:pPr>
      <w:r>
        <w:rPr>
          <w:rFonts w:cs="Times New Roman"/>
          <w:sz w:val="22"/>
        </w:rPr>
        <w:tab/>
      </w:r>
      <w:r w:rsidRPr="00AF32CE">
        <w:rPr>
          <w:rFonts w:cs="Times New Roman"/>
          <w:sz w:val="22"/>
        </w:rPr>
        <w:t xml:space="preserve">Increase </w:t>
      </w:r>
      <w:r>
        <w:rPr>
          <w:rFonts w:cs="Times New Roman"/>
          <w:sz w:val="22"/>
        </w:rPr>
        <w:tab/>
      </w:r>
      <w:r w:rsidRPr="00AF32CE">
        <w:rPr>
          <w:rFonts w:cs="Times New Roman"/>
          <w:sz w:val="22"/>
        </w:rPr>
        <w:t>Environmental and</w:t>
      </w:r>
    </w:p>
    <w:p w:rsidR="00C146BC" w:rsidRDefault="00C146BC" w:rsidP="00C146BC">
      <w:pPr>
        <w:pStyle w:val="NoSpacing"/>
        <w:tabs>
          <w:tab w:val="left" w:pos="3870"/>
        </w:tabs>
        <w:ind w:left="1800"/>
        <w:rPr>
          <w:rFonts w:cs="Times New Roman"/>
          <w:sz w:val="22"/>
        </w:rPr>
      </w:pPr>
      <w:r w:rsidRPr="00AF32CE">
        <w:rPr>
          <w:rFonts w:cs="Times New Roman"/>
          <w:sz w:val="22"/>
        </w:rPr>
        <w:t>(Total of $0.10)</w:t>
      </w:r>
      <w:r w:rsidRPr="00AF32CE">
        <w:rPr>
          <w:rFonts w:cs="Times New Roman"/>
          <w:sz w:val="22"/>
        </w:rPr>
        <w:tab/>
        <w:t xml:space="preserve">Inspection Fee </w:t>
      </w:r>
      <w:r w:rsidR="001449C2">
        <w:rPr>
          <w:rFonts w:cs="Times New Roman"/>
          <w:sz w:val="22"/>
        </w:rPr>
        <w:tab/>
      </w:r>
      <w:r w:rsidR="001449C2">
        <w:rPr>
          <w:rFonts w:cs="Times New Roman"/>
          <w:sz w:val="22"/>
        </w:rPr>
        <w:tab/>
      </w:r>
      <w:r w:rsidRPr="00AF32CE">
        <w:rPr>
          <w:rFonts w:cs="Times New Roman"/>
          <w:sz w:val="22"/>
        </w:rPr>
        <w:t>Revenue</w:t>
      </w:r>
    </w:p>
    <w:p w:rsidR="00C146BC" w:rsidRPr="00AF32CE" w:rsidRDefault="00C146BC" w:rsidP="00C146BC">
      <w:pPr>
        <w:pStyle w:val="NoSpacing"/>
        <w:tabs>
          <w:tab w:val="left" w:pos="3870"/>
        </w:tabs>
        <w:ind w:left="1800"/>
        <w:rPr>
          <w:rFonts w:cs="Times New Roman"/>
          <w:sz w:val="22"/>
        </w:rPr>
      </w:pP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2017-18</w:t>
      </w:r>
      <w:r w:rsidRPr="00AF32CE">
        <w:rPr>
          <w:rFonts w:cs="Times New Roman"/>
          <w:sz w:val="22"/>
        </w:rPr>
        <w:tab/>
        <w:t>$68,857,000</w:t>
      </w:r>
      <w:r w:rsidRPr="00AF32CE">
        <w:rPr>
          <w:rFonts w:cs="Times New Roman"/>
          <w:sz w:val="22"/>
        </w:rPr>
        <w:tab/>
        <w:t>($46,000)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2018-19</w:t>
      </w:r>
      <w:r w:rsidRPr="00AF32CE">
        <w:rPr>
          <w:rFonts w:cs="Times New Roman"/>
          <w:sz w:val="22"/>
        </w:rPr>
        <w:tab/>
        <w:t>$153,958,000</w:t>
      </w:r>
      <w:r w:rsidRPr="00AF32CE">
        <w:rPr>
          <w:rFonts w:cs="Times New Roman"/>
          <w:sz w:val="22"/>
        </w:rPr>
        <w:tab/>
        <w:t>($98,000)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2019-20</w:t>
      </w:r>
      <w:r w:rsidRPr="00AF32CE">
        <w:rPr>
          <w:rFonts w:cs="Times New Roman"/>
          <w:sz w:val="22"/>
        </w:rPr>
        <w:tab/>
        <w:t>$234,338,000</w:t>
      </w:r>
      <w:r w:rsidRPr="00AF32CE">
        <w:rPr>
          <w:rFonts w:cs="Times New Roman"/>
          <w:sz w:val="22"/>
        </w:rPr>
        <w:tab/>
        <w:t>($142,000)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2020-21</w:t>
      </w:r>
      <w:r w:rsidRPr="00AF32CE">
        <w:rPr>
          <w:rFonts w:cs="Times New Roman"/>
          <w:sz w:val="22"/>
        </w:rPr>
        <w:tab/>
        <w:t>$316,881,000</w:t>
      </w:r>
      <w:r w:rsidRPr="00AF32CE">
        <w:rPr>
          <w:rFonts w:cs="Times New Roman"/>
          <w:sz w:val="22"/>
        </w:rPr>
        <w:tab/>
        <w:t>($186,000)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2021-22</w:t>
      </w:r>
      <w:r w:rsidRPr="00AF32CE">
        <w:rPr>
          <w:rFonts w:cs="Times New Roman"/>
          <w:sz w:val="22"/>
        </w:rPr>
        <w:tab/>
        <w:t>$401,669,000</w:t>
      </w:r>
      <w:r w:rsidRPr="00AF32CE">
        <w:rPr>
          <w:rFonts w:cs="Times New Roman"/>
          <w:sz w:val="22"/>
        </w:rPr>
        <w:tab/>
        <w:t>($230,000)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sz w:val="22"/>
        </w:rPr>
        <w:t xml:space="preserve">As the user fee is increased in the first five years, we expect the demand for motor fuel to decline due to an increase in the relative overall price of motor fuel, which reduces the estimated number of gallons.  Based upon an analysis of several academic studies, the demand elasticity for gasoline averages -0.2 in the short-run for the United States.  The studies suggest that the long-run demand </w:t>
      </w:r>
      <w:r w:rsidRPr="00AF32CE">
        <w:rPr>
          <w:rFonts w:cs="Times New Roman"/>
          <w:sz w:val="22"/>
        </w:rPr>
        <w:lastRenderedPageBreak/>
        <w:t>changes will be slightly more sensitive to price changes in gasoline as consumers seek out alternatives.  Therefore, we used an elasticity of -0.2 in this analysis, meaning that a one percent increase in the price of gasoline would reduce the am</w:t>
      </w:r>
      <w:r>
        <w:rPr>
          <w:rFonts w:cs="Times New Roman"/>
          <w:sz w:val="22"/>
        </w:rPr>
        <w:t>ount purchased by 0.2 percent.</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addition to affecting the State Highway Fund, the demand reduction in total gallons will lower the $0.0075 environmental and inspection fee anticipated revenue to the Department of Agriculture, DHEC, and DOT. The increase begins in July, and revenue is first remitted in August.  Therefore, the FY 2017-18 estimate represents eleven months of a full fiscal year.  The estimated annual reduction in revenue for each agency for FY 2017-18 to FY 2021-22 by agency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146BC" w:rsidRPr="00AF32CE" w:rsidRDefault="00C146BC" w:rsidP="009934AB">
      <w:pPr>
        <w:pStyle w:val="NoSpacing"/>
        <w:framePr w:hSpace="187" w:wrap="notBeside" w:vAnchor="text" w:hAnchor="margin" w:y="1"/>
        <w:ind w:left="113"/>
        <w:jc w:val="center"/>
        <w:rPr>
          <w:rFonts w:cs="Times New Roman"/>
          <w:sz w:val="22"/>
        </w:rPr>
      </w:pPr>
      <w:r w:rsidRPr="00AF32CE">
        <w:rPr>
          <w:rFonts w:cs="Times New Roman"/>
          <w:sz w:val="22"/>
        </w:rPr>
        <w:t>Environmental and Inspection Fee ($0.0075)</w:t>
      </w:r>
    </w:p>
    <w:p w:rsidR="00C146BC" w:rsidRDefault="00C146BC" w:rsidP="009934AB">
      <w:pPr>
        <w:pStyle w:val="NoSpacing"/>
        <w:framePr w:hSpace="187" w:wrap="notBeside" w:vAnchor="text" w:hAnchor="margin" w:y="1"/>
        <w:tabs>
          <w:tab w:val="left" w:pos="1199"/>
          <w:tab w:val="left" w:pos="2918"/>
        </w:tabs>
        <w:ind w:left="113"/>
        <w:rPr>
          <w:rFonts w:cs="Times New Roman"/>
          <w:sz w:val="22"/>
        </w:rPr>
      </w:pPr>
    </w:p>
    <w:p w:rsidR="00C146BC" w:rsidRDefault="00C146BC" w:rsidP="009934AB">
      <w:pPr>
        <w:pStyle w:val="NoSpacing"/>
        <w:framePr w:hSpace="187" w:wrap="notBeside" w:vAnchor="text" w:hAnchor="margin" w:y="1"/>
        <w:tabs>
          <w:tab w:val="left" w:pos="1199"/>
          <w:tab w:val="left" w:pos="3330"/>
        </w:tabs>
        <w:ind w:left="113"/>
        <w:rPr>
          <w:rFonts w:cs="Times New Roman"/>
          <w:sz w:val="22"/>
        </w:rPr>
      </w:pPr>
      <w:r>
        <w:rPr>
          <w:rFonts w:cs="Times New Roman"/>
          <w:sz w:val="22"/>
        </w:rPr>
        <w:tab/>
      </w:r>
      <w:r w:rsidRPr="00AF32CE">
        <w:rPr>
          <w:rFonts w:cs="Times New Roman"/>
          <w:sz w:val="22"/>
        </w:rPr>
        <w:t>$0.0050</w:t>
      </w:r>
      <w:r w:rsidRPr="00AF32CE">
        <w:rPr>
          <w:rFonts w:cs="Times New Roman"/>
          <w:sz w:val="22"/>
        </w:rPr>
        <w:tab/>
      </w:r>
      <w:r w:rsidR="00540BE4">
        <w:rPr>
          <w:rFonts w:cs="Times New Roman"/>
          <w:sz w:val="22"/>
        </w:rPr>
        <w:tab/>
      </w:r>
      <w:r w:rsidRPr="00AF32CE">
        <w:rPr>
          <w:rFonts w:cs="Times New Roman"/>
          <w:sz w:val="22"/>
        </w:rPr>
        <w:t>$0.0025</w:t>
      </w:r>
    </w:p>
    <w:p w:rsidR="00C146BC" w:rsidRDefault="00C146BC" w:rsidP="009934AB">
      <w:pPr>
        <w:pStyle w:val="NoSpacing"/>
        <w:framePr w:hSpace="187" w:wrap="notBeside" w:vAnchor="text" w:hAnchor="margin" w:y="1"/>
        <w:tabs>
          <w:tab w:val="left" w:pos="1199"/>
          <w:tab w:val="left" w:pos="2918"/>
        </w:tabs>
        <w:ind w:left="113"/>
        <w:rPr>
          <w:rFonts w:cs="Times New Roman"/>
          <w:sz w:val="22"/>
        </w:rPr>
      </w:pPr>
      <w:r w:rsidRPr="00AF32CE">
        <w:rPr>
          <w:rFonts w:cs="Times New Roman"/>
          <w:sz w:val="22"/>
        </w:rPr>
        <w:t>Fiscal Year</w:t>
      </w:r>
      <w:r w:rsidRPr="00AF32CE">
        <w:rPr>
          <w:rFonts w:cs="Times New Roman"/>
          <w:sz w:val="22"/>
        </w:rPr>
        <w:tab/>
      </w:r>
    </w:p>
    <w:p w:rsidR="00C146BC" w:rsidRDefault="00C146BC" w:rsidP="009934AB">
      <w:pPr>
        <w:pStyle w:val="NoSpacing"/>
        <w:framePr w:hSpace="187" w:wrap="notBeside" w:vAnchor="text" w:hAnchor="margin" w:y="1"/>
        <w:tabs>
          <w:tab w:val="left" w:pos="1199"/>
          <w:tab w:val="left" w:pos="2918"/>
          <w:tab w:val="left" w:pos="3780"/>
          <w:tab w:val="left" w:pos="4230"/>
          <w:tab w:val="left" w:pos="4410"/>
        </w:tabs>
        <w:ind w:left="113"/>
        <w:rPr>
          <w:rFonts w:cs="Times New Roman"/>
          <w:sz w:val="22"/>
        </w:rPr>
      </w:pPr>
      <w:r w:rsidRPr="00AF32CE">
        <w:rPr>
          <w:rFonts w:cs="Times New Roman"/>
          <w:sz w:val="22"/>
        </w:rPr>
        <w:tab/>
        <w:t>Department of</w:t>
      </w:r>
      <w:r>
        <w:rPr>
          <w:rFonts w:cs="Times New Roman"/>
          <w:sz w:val="22"/>
        </w:rPr>
        <w:tab/>
      </w:r>
      <w:r w:rsidRPr="00AF32CE">
        <w:rPr>
          <w:rFonts w:cs="Times New Roman"/>
          <w:sz w:val="22"/>
        </w:rPr>
        <w:t>10% to the</w:t>
      </w:r>
      <w:r>
        <w:rPr>
          <w:rFonts w:cs="Times New Roman"/>
          <w:sz w:val="22"/>
        </w:rPr>
        <w:tab/>
      </w:r>
      <w:r>
        <w:rPr>
          <w:rFonts w:cs="Times New Roman"/>
          <w:sz w:val="22"/>
        </w:rPr>
        <w:tab/>
      </w:r>
      <w:r w:rsidRPr="00AF32CE">
        <w:rPr>
          <w:rFonts w:cs="Times New Roman"/>
          <w:sz w:val="22"/>
        </w:rPr>
        <w:t>90% to the</w:t>
      </w:r>
    </w:p>
    <w:p w:rsidR="00C146BC" w:rsidRDefault="00C146BC" w:rsidP="009934AB">
      <w:pPr>
        <w:pStyle w:val="NoSpacing"/>
        <w:framePr w:hSpace="187" w:wrap="notBeside" w:vAnchor="text" w:hAnchor="margin" w:y="1"/>
        <w:tabs>
          <w:tab w:val="left" w:pos="1199"/>
          <w:tab w:val="left" w:pos="2918"/>
          <w:tab w:val="left" w:pos="3870"/>
          <w:tab w:val="left" w:pos="4140"/>
          <w:tab w:val="left" w:pos="4410"/>
        </w:tabs>
        <w:ind w:left="113"/>
        <w:rPr>
          <w:rFonts w:cs="Times New Roman"/>
          <w:sz w:val="22"/>
        </w:rPr>
      </w:pPr>
      <w:r>
        <w:rPr>
          <w:rFonts w:cs="Times New Roman"/>
          <w:sz w:val="22"/>
        </w:rPr>
        <w:tab/>
      </w:r>
      <w:r w:rsidRPr="00AF32CE">
        <w:rPr>
          <w:rFonts w:cs="Times New Roman"/>
          <w:sz w:val="22"/>
        </w:rPr>
        <w:t xml:space="preserve"> Health and </w:t>
      </w:r>
      <w:r>
        <w:rPr>
          <w:rFonts w:cs="Times New Roman"/>
          <w:sz w:val="22"/>
        </w:rPr>
        <w:tab/>
      </w:r>
      <w:r w:rsidRPr="00AF32CE">
        <w:rPr>
          <w:rFonts w:cs="Times New Roman"/>
          <w:sz w:val="22"/>
        </w:rPr>
        <w:t>Department of</w:t>
      </w:r>
      <w:r>
        <w:rPr>
          <w:rFonts w:cs="Times New Roman"/>
          <w:sz w:val="22"/>
        </w:rPr>
        <w:tab/>
      </w:r>
      <w:r w:rsidRPr="00AF32CE">
        <w:rPr>
          <w:rFonts w:cs="Times New Roman"/>
          <w:sz w:val="22"/>
        </w:rPr>
        <w:t>Department of</w:t>
      </w:r>
    </w:p>
    <w:p w:rsidR="00C146BC" w:rsidRDefault="00C146BC" w:rsidP="009934AB">
      <w:pPr>
        <w:pStyle w:val="NoSpacing"/>
        <w:framePr w:hSpace="187" w:wrap="notBeside" w:vAnchor="text" w:hAnchor="margin" w:y="1"/>
        <w:tabs>
          <w:tab w:val="left" w:pos="1199"/>
          <w:tab w:val="left" w:pos="2918"/>
          <w:tab w:val="left" w:pos="4410"/>
        </w:tabs>
        <w:ind w:left="113"/>
        <w:rPr>
          <w:rFonts w:cs="Times New Roman"/>
          <w:sz w:val="22"/>
        </w:rPr>
      </w:pPr>
      <w:r>
        <w:rPr>
          <w:rFonts w:cs="Times New Roman"/>
          <w:sz w:val="22"/>
        </w:rPr>
        <w:tab/>
      </w:r>
      <w:r w:rsidRPr="00AF32CE">
        <w:rPr>
          <w:rFonts w:cs="Times New Roman"/>
          <w:sz w:val="22"/>
        </w:rPr>
        <w:t xml:space="preserve">Environmental </w:t>
      </w:r>
      <w:r>
        <w:rPr>
          <w:rFonts w:cs="Times New Roman"/>
          <w:sz w:val="22"/>
        </w:rPr>
        <w:tab/>
      </w:r>
      <w:r w:rsidRPr="00AF32CE">
        <w:rPr>
          <w:rFonts w:cs="Times New Roman"/>
          <w:sz w:val="22"/>
        </w:rPr>
        <w:t>Agriculture</w:t>
      </w:r>
      <w:r w:rsidR="00E220E9">
        <w:rPr>
          <w:rFonts w:cs="Times New Roman"/>
          <w:sz w:val="22"/>
        </w:rPr>
        <w:tab/>
        <w:t>T</w:t>
      </w:r>
      <w:r w:rsidRPr="00AF32CE">
        <w:rPr>
          <w:rFonts w:cs="Times New Roman"/>
          <w:sz w:val="22"/>
        </w:rPr>
        <w:t>ransportation</w:t>
      </w:r>
      <w:r w:rsidR="00E220E9">
        <w:rPr>
          <w:rFonts w:cs="Times New Roman"/>
          <w:sz w:val="22"/>
        </w:rPr>
        <w:tab/>
      </w:r>
      <w:r w:rsidRPr="00AF32CE">
        <w:rPr>
          <w:rFonts w:cs="Times New Roman"/>
          <w:sz w:val="22"/>
        </w:rPr>
        <w:t>Control</w:t>
      </w:r>
      <w:r w:rsidRPr="00AF32CE">
        <w:rPr>
          <w:rFonts w:cs="Times New Roman"/>
          <w:sz w:val="22"/>
        </w:rPr>
        <w:tab/>
      </w:r>
      <w:r w:rsidR="00E220E9">
        <w:rPr>
          <w:rFonts w:cs="Times New Roman"/>
          <w:sz w:val="22"/>
        </w:rPr>
        <w:tab/>
      </w:r>
      <w:r w:rsidRPr="00AF32CE">
        <w:rPr>
          <w:rFonts w:cs="Times New Roman"/>
          <w:sz w:val="22"/>
        </w:rPr>
        <w:t>(State Non-</w:t>
      </w:r>
      <w:r>
        <w:rPr>
          <w:rFonts w:cs="Times New Roman"/>
          <w:sz w:val="22"/>
        </w:rPr>
        <w:tab/>
      </w:r>
      <w:r>
        <w:rPr>
          <w:rFonts w:cs="Times New Roman"/>
          <w:sz w:val="22"/>
        </w:rPr>
        <w:tab/>
      </w:r>
      <w:r w:rsidR="00E220E9">
        <w:rPr>
          <w:rFonts w:cs="Times New Roman"/>
          <w:sz w:val="22"/>
        </w:rPr>
        <w:tab/>
      </w:r>
      <w:r w:rsidR="00E220E9">
        <w:rPr>
          <w:rFonts w:cs="Times New Roman"/>
          <w:sz w:val="22"/>
        </w:rPr>
        <w:tab/>
      </w:r>
      <w:r w:rsidRPr="00AF32CE">
        <w:rPr>
          <w:rFonts w:cs="Times New Roman"/>
          <w:sz w:val="22"/>
        </w:rPr>
        <w:t xml:space="preserve">Federal Aid </w:t>
      </w:r>
      <w:r>
        <w:rPr>
          <w:rFonts w:cs="Times New Roman"/>
          <w:sz w:val="22"/>
        </w:rPr>
        <w:tab/>
      </w:r>
      <w:r w:rsidR="00E220E9">
        <w:rPr>
          <w:rFonts w:cs="Times New Roman"/>
          <w:sz w:val="22"/>
        </w:rPr>
        <w:tab/>
      </w:r>
      <w:r w:rsidR="00E220E9">
        <w:rPr>
          <w:rFonts w:cs="Times New Roman"/>
          <w:sz w:val="22"/>
        </w:rPr>
        <w:tab/>
      </w:r>
      <w:r w:rsidR="00E220E9">
        <w:rPr>
          <w:rFonts w:cs="Times New Roman"/>
          <w:sz w:val="22"/>
        </w:rPr>
        <w:tab/>
      </w:r>
      <w:r w:rsidRPr="00AF32CE">
        <w:rPr>
          <w:rFonts w:cs="Times New Roman"/>
          <w:sz w:val="22"/>
        </w:rPr>
        <w:t>Highway Fund)</w:t>
      </w:r>
    </w:p>
    <w:p w:rsidR="00C146BC" w:rsidRPr="00AF32CE" w:rsidRDefault="00C146BC" w:rsidP="009934AB">
      <w:pPr>
        <w:pStyle w:val="NoSpacing"/>
        <w:framePr w:hSpace="187" w:wrap="notBeside" w:vAnchor="text" w:hAnchor="margin" w:y="1"/>
        <w:tabs>
          <w:tab w:val="left" w:pos="4410"/>
        </w:tabs>
        <w:ind w:left="2970"/>
        <w:rPr>
          <w:rFonts w:cs="Times New Roman"/>
          <w:sz w:val="22"/>
        </w:rPr>
      </w:pP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2017-18</w:t>
      </w:r>
      <w:r>
        <w:rPr>
          <w:szCs w:val="22"/>
        </w:rPr>
        <w:t xml:space="preserve"> </w:t>
      </w:r>
      <w:r w:rsidRPr="00AF32CE">
        <w:rPr>
          <w:szCs w:val="22"/>
        </w:rPr>
        <w:t>($31,000)</w:t>
      </w:r>
      <w:r w:rsidRPr="00AF32CE">
        <w:rPr>
          <w:szCs w:val="22"/>
        </w:rPr>
        <w:tab/>
        <w:t>($2,000)</w:t>
      </w:r>
      <w:r w:rsidRPr="00AF32CE">
        <w:rPr>
          <w:szCs w:val="22"/>
        </w:rPr>
        <w:tab/>
        <w:t>($14,000)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2018-19</w:t>
      </w:r>
      <w:r>
        <w:rPr>
          <w:szCs w:val="22"/>
        </w:rPr>
        <w:t xml:space="preserve"> </w:t>
      </w:r>
      <w:r w:rsidRPr="00AF32CE">
        <w:rPr>
          <w:szCs w:val="22"/>
        </w:rPr>
        <w:t>($65,000)</w:t>
      </w:r>
      <w:r w:rsidRPr="00AF32CE">
        <w:rPr>
          <w:szCs w:val="22"/>
        </w:rPr>
        <w:tab/>
        <w:t>($3,000)</w:t>
      </w:r>
      <w:r w:rsidRPr="00AF32CE">
        <w:rPr>
          <w:szCs w:val="22"/>
        </w:rPr>
        <w:tab/>
        <w:t>($29,000)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2019-20</w:t>
      </w:r>
      <w:r w:rsidRPr="00AF32CE">
        <w:rPr>
          <w:rFonts w:eastAsiaTheme="minorHAnsi"/>
          <w:szCs w:val="22"/>
        </w:rPr>
        <w:tab/>
      </w:r>
      <w:r>
        <w:rPr>
          <w:rFonts w:eastAsiaTheme="minorHAnsi"/>
          <w:szCs w:val="22"/>
        </w:rPr>
        <w:t xml:space="preserve"> (</w:t>
      </w:r>
      <w:r w:rsidRPr="00AF32CE">
        <w:rPr>
          <w:szCs w:val="22"/>
        </w:rPr>
        <w:t>$95,000)</w:t>
      </w:r>
      <w:r w:rsidRPr="00AF32CE">
        <w:rPr>
          <w:szCs w:val="22"/>
        </w:rPr>
        <w:tab/>
        <w:t>($5,000)</w:t>
      </w:r>
      <w:r w:rsidRPr="00AF32CE">
        <w:rPr>
          <w:szCs w:val="22"/>
        </w:rPr>
        <w:tab/>
        <w:t>($43,000)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2020-21</w:t>
      </w:r>
      <w:r w:rsidRPr="00AF32CE">
        <w:rPr>
          <w:rFonts w:eastAsiaTheme="minorHAnsi"/>
          <w:szCs w:val="22"/>
        </w:rPr>
        <w:tab/>
      </w:r>
      <w:r>
        <w:rPr>
          <w:rFonts w:eastAsiaTheme="minorHAnsi"/>
          <w:szCs w:val="22"/>
        </w:rPr>
        <w:t xml:space="preserve"> </w:t>
      </w:r>
      <w:r w:rsidRPr="00AF32CE">
        <w:rPr>
          <w:szCs w:val="22"/>
        </w:rPr>
        <w:t>($124,000)</w:t>
      </w:r>
      <w:r w:rsidRPr="00AF32CE">
        <w:rPr>
          <w:szCs w:val="22"/>
        </w:rPr>
        <w:tab/>
        <w:t>($6,000)</w:t>
      </w:r>
      <w:r w:rsidRPr="00AF32CE">
        <w:rPr>
          <w:szCs w:val="22"/>
        </w:rPr>
        <w:tab/>
        <w:t>($56,000)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2021-22</w:t>
      </w:r>
      <w:r>
        <w:rPr>
          <w:szCs w:val="22"/>
        </w:rPr>
        <w:t xml:space="preserve"> </w:t>
      </w:r>
      <w:r w:rsidRPr="00AF32CE">
        <w:rPr>
          <w:szCs w:val="22"/>
        </w:rPr>
        <w:t>($153,000)</w:t>
      </w:r>
      <w:r w:rsidRPr="00AF32CE">
        <w:rPr>
          <w:szCs w:val="22"/>
        </w:rPr>
        <w:tab/>
        <w:t>($8,000)</w:t>
      </w:r>
      <w:r w:rsidRPr="00AF32CE">
        <w:rPr>
          <w:szCs w:val="22"/>
        </w:rPr>
        <w:tab/>
        <w:t>($69,000)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Section 3.</w:t>
      </w:r>
      <w:r w:rsidRPr="00AF32CE">
        <w:rPr>
          <w:szCs w:val="22"/>
        </w:rPr>
        <w:t xml:space="preserve">  The biennial registration fee for every passenger vehicle and every property-carrying vehicle with a gross weight of 6,000 pounds or less, excluding property carrying trucks, is increased by $16.00.  The increase will apply to all individuals, including individuals 65 years of age or older and individuals who are handicapped pursuant to Section 56-3-620.  Based upon DMV data, there will be approximately 3,179,000 vehicles subject to this additional fee in FY 2017-18.  The increase begins January 1, 2018.  Therefore, the FY 2017-18 estimate represents six months of a full fiscal year.  The estimated additional revenue from this fee increase is $12,731,000 for FY 2017-18.  From each biennial registration fee collected pursuant to this section, $16.00 must be credited to the </w:t>
      </w:r>
      <w:r w:rsidRPr="00AF32CE">
        <w:rPr>
          <w:szCs w:val="22"/>
        </w:rPr>
        <w:lastRenderedPageBreak/>
        <w:t>State Highway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szCs w:val="22"/>
        </w:rPr>
        <w:t>Fiscal Year</w:t>
      </w:r>
      <w:r w:rsidRPr="00AF32CE">
        <w:rPr>
          <w:szCs w:val="22"/>
        </w:rPr>
        <w:tab/>
      </w:r>
      <w:r>
        <w:rPr>
          <w:szCs w:val="22"/>
        </w:rPr>
        <w:tab/>
      </w:r>
      <w:r w:rsidRPr="00AF32CE">
        <w:rPr>
          <w:szCs w:val="22"/>
        </w:rPr>
        <w:t>Biennial Vehicle Registration Fee Increase</w:t>
      </w:r>
    </w:p>
    <w:p w:rsidR="00C146BC" w:rsidRDefault="00C146BC" w:rsidP="00C146BC">
      <w:pPr>
        <w:tabs>
          <w:tab w:val="left" w:pos="2250"/>
        </w:tabs>
        <w:ind w:left="113"/>
        <w:jc w:val="left"/>
        <w:rPr>
          <w:szCs w:val="22"/>
        </w:rPr>
      </w:pPr>
      <w:r>
        <w:rPr>
          <w:szCs w:val="22"/>
        </w:rPr>
        <w:tab/>
      </w:r>
      <w:r w:rsidRPr="00AF32CE">
        <w:rPr>
          <w:szCs w:val="22"/>
        </w:rPr>
        <w:t>Total Additional Revenue</w:t>
      </w:r>
    </w:p>
    <w:p w:rsidR="00C146BC" w:rsidRPr="00AF32CE" w:rsidRDefault="00C146BC" w:rsidP="00C146BC">
      <w:pPr>
        <w:tabs>
          <w:tab w:val="left" w:pos="2250"/>
        </w:tabs>
        <w:ind w:left="113"/>
        <w:jc w:val="left"/>
      </w:pPr>
    </w:p>
    <w:p w:rsidR="00C146BC" w:rsidRPr="00AF32CE" w:rsidRDefault="00C146BC" w:rsidP="00C146BC">
      <w:pPr>
        <w:tabs>
          <w:tab w:val="left" w:pos="2940"/>
        </w:tabs>
        <w:ind w:left="113"/>
        <w:jc w:val="left"/>
      </w:pPr>
      <w:r w:rsidRPr="00AF32CE">
        <w:rPr>
          <w:szCs w:val="22"/>
        </w:rPr>
        <w:t>FY 2017-18</w:t>
      </w:r>
      <w:r w:rsidRPr="00AF32CE">
        <w:rPr>
          <w:szCs w:val="22"/>
        </w:rPr>
        <w:tab/>
        <w:t>$12,731,000</w:t>
      </w:r>
    </w:p>
    <w:p w:rsidR="00C146BC" w:rsidRPr="00AF32CE" w:rsidRDefault="00C146BC" w:rsidP="00C146BC">
      <w:pPr>
        <w:tabs>
          <w:tab w:val="left" w:pos="2940"/>
        </w:tabs>
        <w:ind w:left="113"/>
        <w:jc w:val="left"/>
      </w:pPr>
      <w:r w:rsidRPr="00AF32CE">
        <w:rPr>
          <w:szCs w:val="22"/>
        </w:rPr>
        <w:t>FY 2018-19</w:t>
      </w:r>
      <w:r w:rsidRPr="00AF32CE">
        <w:rPr>
          <w:szCs w:val="22"/>
        </w:rPr>
        <w:tab/>
        <w:t>$26,090,000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 xml:space="preserve">Section 4.  </w:t>
      </w:r>
      <w:r w:rsidRPr="00AF32CE">
        <w:rPr>
          <w:szCs w:val="22"/>
        </w:rPr>
        <w:t xml:space="preserve">This section creates a new infrastructure maintenance fee that must be paid upon first registering any vehicle or item required to be registered pursuant to Chapter 3 of Title 56 beginning July 1, 2017.  The fee is 5 percent of the sales price up to $500 for a vehicle or item first registered in this state and $250 for new residents registering an out-of-state vehicle in South Carolina for the first time.  This fee replaces the current 5 percent sales tax up to $300 for vehicles and items purchased in South Carolina required to be registered under Chapter 3 of Section 56.  We assume that the majority of trailers are exempt under Section 56-3-120 and are captured under the permanent fee in Section 12-37-2860 instead. These trailers would remain subject to the sales tax.  </w:t>
      </w:r>
    </w:p>
    <w:p w:rsidR="00C146BC" w:rsidRDefault="00C146BC" w:rsidP="00C146BC">
      <w:pPr>
        <w:rPr>
          <w:szCs w:val="22"/>
        </w:rPr>
      </w:pPr>
      <w:r w:rsidRPr="00AF32CE">
        <w:rPr>
          <w:szCs w:val="22"/>
        </w:rPr>
        <w:t xml:space="preserve">Based on our current estimates for motor vehicles, motorcycles, motor carriers, and recreational vehicles, increasing the maximum fee for these items to $500 will generate $72,722,000 in additional revenue to the State Highway Fund in FY 2017-18.  </w:t>
      </w:r>
    </w:p>
    <w:p w:rsidR="00C146BC" w:rsidRPr="00AF32CE" w:rsidRDefault="00C146BC" w:rsidP="00C146BC">
      <w:pPr>
        <w:rPr>
          <w:szCs w:val="22"/>
        </w:rPr>
      </w:pPr>
    </w:p>
    <w:p w:rsidR="00C146BC" w:rsidRPr="00D9609C" w:rsidRDefault="00C146BC" w:rsidP="00C146BC">
      <w:r w:rsidRPr="00AF32CE">
        <w:rPr>
          <w:szCs w:val="22"/>
        </w:rPr>
        <w:t>Item</w:t>
      </w:r>
      <w:r w:rsidRPr="00AF32CE">
        <w:rPr>
          <w:szCs w:val="22"/>
        </w:rPr>
        <w:tab/>
      </w:r>
      <w:r w:rsidR="00D9609C">
        <w:rPr>
          <w:szCs w:val="22"/>
        </w:rPr>
        <w:tab/>
      </w:r>
      <w:r w:rsidRPr="00AF32CE">
        <w:rPr>
          <w:szCs w:val="22"/>
        </w:rPr>
        <w:t xml:space="preserve">Current Sales </w:t>
      </w:r>
      <w:r w:rsidR="00D9609C">
        <w:rPr>
          <w:szCs w:val="22"/>
        </w:rPr>
        <w:tab/>
        <w:t>Infrastructure</w:t>
      </w:r>
      <w:r w:rsidRPr="00AF32CE">
        <w:rPr>
          <w:szCs w:val="22"/>
        </w:rPr>
        <w:t>Fee</w:t>
      </w:r>
      <w:r w:rsidR="00D9609C">
        <w:rPr>
          <w:szCs w:val="22"/>
        </w:rPr>
        <w:tab/>
      </w:r>
      <w:r w:rsidRPr="00AF32CE">
        <w:rPr>
          <w:szCs w:val="22"/>
        </w:rPr>
        <w:t xml:space="preserve">Revenue </w:t>
      </w:r>
      <w:r w:rsidR="00D9609C">
        <w:rPr>
          <w:szCs w:val="22"/>
        </w:rPr>
        <w:tab/>
      </w:r>
      <w:r w:rsidR="00D9609C">
        <w:rPr>
          <w:szCs w:val="22"/>
        </w:rPr>
        <w:tab/>
        <w:t>Tax</w:t>
      </w:r>
      <w:r w:rsidR="00D9609C" w:rsidRPr="00AF32CE">
        <w:rPr>
          <w:szCs w:val="22"/>
        </w:rPr>
        <w:t>($300 cap)</w:t>
      </w:r>
      <w:r w:rsidR="00D9609C" w:rsidRPr="00AF32CE">
        <w:rPr>
          <w:szCs w:val="22"/>
        </w:rPr>
        <w:tab/>
        <w:t>($500 cap)</w:t>
      </w:r>
      <w:r w:rsidR="00D9609C">
        <w:rPr>
          <w:szCs w:val="22"/>
        </w:rPr>
        <w:tab/>
      </w:r>
      <w:r w:rsidR="00D9609C">
        <w:rPr>
          <w:szCs w:val="22"/>
        </w:rPr>
        <w:tab/>
        <w:t>Increase</w:t>
      </w:r>
    </w:p>
    <w:p w:rsidR="00C146BC" w:rsidRDefault="00C146BC" w:rsidP="00C146BC">
      <w:pPr>
        <w:rPr>
          <w:szCs w:val="22"/>
        </w:rPr>
      </w:pPr>
    </w:p>
    <w:p w:rsidR="00C146BC" w:rsidRDefault="00C146BC" w:rsidP="00C146BC">
      <w:pPr>
        <w:rPr>
          <w:szCs w:val="22"/>
        </w:rPr>
      </w:pPr>
      <w:r w:rsidRPr="00AF32CE">
        <w:rPr>
          <w:szCs w:val="22"/>
        </w:rPr>
        <w:t xml:space="preserve">Motor </w:t>
      </w:r>
    </w:p>
    <w:p w:rsidR="00C146BC" w:rsidRDefault="009934AB" w:rsidP="00C146BC">
      <w:pPr>
        <w:rPr>
          <w:szCs w:val="22"/>
        </w:rPr>
      </w:pPr>
      <w:r>
        <w:rPr>
          <w:szCs w:val="22"/>
        </w:rPr>
        <w:t>V</w:t>
      </w:r>
      <w:r w:rsidR="00C146BC" w:rsidRPr="00AF32CE">
        <w:rPr>
          <w:szCs w:val="22"/>
        </w:rPr>
        <w:t>ehicle</w:t>
      </w:r>
      <w:r w:rsidR="00C146BC" w:rsidRPr="00AF32CE">
        <w:rPr>
          <w:szCs w:val="22"/>
        </w:rPr>
        <w:tab/>
      </w:r>
      <w:r w:rsidR="00C146BC">
        <w:rPr>
          <w:szCs w:val="22"/>
        </w:rPr>
        <w:tab/>
      </w:r>
      <w:r w:rsidR="00C146BC" w:rsidRPr="00AF32CE">
        <w:rPr>
          <w:szCs w:val="22"/>
        </w:rPr>
        <w:t>$183,000,000</w:t>
      </w:r>
      <w:r w:rsidR="00C146BC" w:rsidRPr="00AF32CE">
        <w:rPr>
          <w:szCs w:val="22"/>
        </w:rPr>
        <w:tab/>
        <w:t>$253,300,000</w:t>
      </w:r>
      <w:r w:rsidR="00C146BC" w:rsidRPr="00AF32CE">
        <w:rPr>
          <w:szCs w:val="22"/>
        </w:rPr>
        <w:tab/>
        <w:t>$70,300,000</w:t>
      </w:r>
    </w:p>
    <w:p w:rsidR="00C146BC" w:rsidRDefault="00C146BC" w:rsidP="00C146BC">
      <w:pPr>
        <w:rPr>
          <w:szCs w:val="22"/>
        </w:rPr>
      </w:pPr>
      <w:r>
        <w:rPr>
          <w:szCs w:val="22"/>
        </w:rPr>
        <w:t>M</w:t>
      </w:r>
      <w:r w:rsidRPr="00AF32CE">
        <w:rPr>
          <w:szCs w:val="22"/>
        </w:rPr>
        <w:t>otorcycle</w:t>
      </w:r>
      <w:r w:rsidRPr="00AF32CE">
        <w:rPr>
          <w:szCs w:val="22"/>
        </w:rPr>
        <w:tab/>
        <w:t>$2,208,000</w:t>
      </w:r>
      <w:r w:rsidRPr="00AF32CE">
        <w:rPr>
          <w:szCs w:val="22"/>
        </w:rPr>
        <w:tab/>
        <w:t>$2,760,000</w:t>
      </w:r>
      <w:r w:rsidRPr="00AF32CE">
        <w:rPr>
          <w:szCs w:val="22"/>
        </w:rPr>
        <w:tab/>
        <w:t>$552,000</w:t>
      </w:r>
    </w:p>
    <w:p w:rsidR="00C146BC" w:rsidRDefault="00C146BC" w:rsidP="00C146BC">
      <w:pPr>
        <w:rPr>
          <w:szCs w:val="22"/>
        </w:rPr>
      </w:pPr>
      <w:r w:rsidRPr="00AF32CE">
        <w:rPr>
          <w:szCs w:val="22"/>
        </w:rPr>
        <w:t xml:space="preserve">Heavy </w:t>
      </w:r>
    </w:p>
    <w:p w:rsidR="00C146BC" w:rsidRDefault="009934AB" w:rsidP="00C146BC">
      <w:pPr>
        <w:rPr>
          <w:szCs w:val="22"/>
        </w:rPr>
      </w:pPr>
      <w:r>
        <w:rPr>
          <w:szCs w:val="22"/>
        </w:rPr>
        <w:t>D</w:t>
      </w:r>
      <w:r w:rsidR="00C146BC" w:rsidRPr="00AF32CE">
        <w:rPr>
          <w:szCs w:val="22"/>
        </w:rPr>
        <w:t xml:space="preserve">uty </w:t>
      </w:r>
      <w:r>
        <w:rPr>
          <w:szCs w:val="22"/>
        </w:rPr>
        <w:t>T</w:t>
      </w:r>
      <w:r w:rsidR="00C146BC" w:rsidRPr="00AF32CE">
        <w:rPr>
          <w:szCs w:val="22"/>
        </w:rPr>
        <w:t>rucks</w:t>
      </w:r>
      <w:r w:rsidR="00C146BC" w:rsidRPr="00AF32CE">
        <w:rPr>
          <w:szCs w:val="22"/>
        </w:rPr>
        <w:tab/>
        <w:t>$1,119,000</w:t>
      </w:r>
      <w:r w:rsidR="00C146BC" w:rsidRPr="00AF32CE">
        <w:rPr>
          <w:szCs w:val="22"/>
        </w:rPr>
        <w:tab/>
        <w:t>$1,866,000</w:t>
      </w:r>
      <w:r w:rsidR="00C146BC" w:rsidRPr="00AF32CE">
        <w:rPr>
          <w:szCs w:val="22"/>
        </w:rPr>
        <w:tab/>
        <w:t>$747,000</w:t>
      </w:r>
    </w:p>
    <w:p w:rsidR="00C146BC" w:rsidRDefault="00C146BC" w:rsidP="00C146BC">
      <w:pPr>
        <w:rPr>
          <w:szCs w:val="22"/>
        </w:rPr>
      </w:pPr>
      <w:r w:rsidRPr="00AF32CE">
        <w:rPr>
          <w:szCs w:val="22"/>
        </w:rPr>
        <w:t xml:space="preserve">Recreational </w:t>
      </w:r>
    </w:p>
    <w:p w:rsidR="00C146BC" w:rsidRDefault="00C146BC" w:rsidP="00C146BC">
      <w:pPr>
        <w:rPr>
          <w:szCs w:val="22"/>
        </w:rPr>
      </w:pPr>
      <w:r w:rsidRPr="00AF32CE">
        <w:rPr>
          <w:szCs w:val="22"/>
        </w:rPr>
        <w:t>Vehicle</w:t>
      </w:r>
      <w:r w:rsidRPr="00AF32CE">
        <w:rPr>
          <w:szCs w:val="22"/>
        </w:rPr>
        <w:tab/>
      </w:r>
      <w:r w:rsidR="00D9609C">
        <w:rPr>
          <w:szCs w:val="22"/>
        </w:rPr>
        <w:tab/>
      </w:r>
      <w:r w:rsidRPr="00AF32CE">
        <w:rPr>
          <w:szCs w:val="22"/>
        </w:rPr>
        <w:t>$1,684,000</w:t>
      </w:r>
      <w:r w:rsidR="00D9609C">
        <w:rPr>
          <w:szCs w:val="22"/>
        </w:rPr>
        <w:tab/>
      </w:r>
      <w:r w:rsidRPr="00AF32CE">
        <w:rPr>
          <w:szCs w:val="22"/>
        </w:rPr>
        <w:t>$2,807,000</w:t>
      </w:r>
      <w:r w:rsidRPr="00AF32CE">
        <w:rPr>
          <w:szCs w:val="22"/>
        </w:rPr>
        <w:tab/>
        <w:t>$1,123,000</w:t>
      </w:r>
    </w:p>
    <w:p w:rsidR="00C146BC" w:rsidRPr="00A56559" w:rsidRDefault="00C146BC" w:rsidP="00C146BC">
      <w:pPr>
        <w:rPr>
          <w:szCs w:val="22"/>
        </w:rPr>
      </w:pPr>
      <w:r w:rsidRPr="00AF32CE">
        <w:rPr>
          <w:szCs w:val="22"/>
        </w:rPr>
        <w:t>Total</w:t>
      </w:r>
      <w:r w:rsidRPr="00AF32CE">
        <w:rPr>
          <w:szCs w:val="22"/>
        </w:rPr>
        <w:tab/>
      </w:r>
      <w:r>
        <w:rPr>
          <w:szCs w:val="22"/>
        </w:rPr>
        <w:tab/>
      </w:r>
      <w:r w:rsidRPr="00AF32CE">
        <w:rPr>
          <w:szCs w:val="22"/>
        </w:rPr>
        <w:t>$188,011,000</w:t>
      </w:r>
      <w:r w:rsidRPr="00AF32CE">
        <w:rPr>
          <w:szCs w:val="22"/>
        </w:rPr>
        <w:tab/>
        <w:t>$260,733,000</w:t>
      </w:r>
      <w:r w:rsidRPr="00AF32CE">
        <w:rPr>
          <w:szCs w:val="22"/>
        </w:rPr>
        <w:tab/>
        <w:t>$72,722,000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Currently, 80 percent of the current $300 fee is distributed to the State Highway Fund, but the remaining twenty percent is credited to the EIA Fund.  This EIA revenue would shift to the State Highway Fund, reallocating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F32CE">
        <w:rPr>
          <w:rFonts w:cs="Times New Roman"/>
          <w:sz w:val="22"/>
        </w:rPr>
        <w:t>With regard to the fee for registering an out-of-state vehicle in South Carolina, DMV indicates that they cannot isolate the number of registrations occurring as a result of new residents moving into the state and registering an out-of-state vehicle for the first time.  Data provided by DMV would include cars that were registered in another state, purchased by a dealer, and then sold in South Carolina.  Therefore, we used the U.S. Census Bureau’s migration data as a proxy.  The Census Bureau estimates annual in-migration for people moving into South Carolina to be 99,919.  This is based upon the number of personal exemptions claimed on the 52,710 income tax records for people moving into South Carolina from 2014 to 2015.  Reducing this figure by 19.7% to account for individuals under age 16 who would not be likely to register a vehicle, we expect 80,235 vehicles to be subject to the out-of-state $250 fee in FY 2017-18.  The estimated additional revenue from this fee increase is $20,059,000 for FY 2017-18.  In total, this section is expected to increase revenue to the State Highway Fund by $130,383,000 and decrease EIA revenue by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5.</w:t>
      </w:r>
      <w:r w:rsidRPr="00AF32CE">
        <w:rPr>
          <w:rFonts w:cs="Times New Roman"/>
          <w:sz w:val="22"/>
        </w:rPr>
        <w:t xml:space="preserve">  This section creates a new registration fee for alternative fuel vehicles that are powered by fuels other than those subject to the motor fuel user fee.  For vehicles powered exclusively by electricity, hydrogen, or another fuel not subject to the user fee, a biennial road user fee of $120.00 is added.  Based upon data from DMV, we estimate 460 vehicles powered exclusively by alternate fuels will be subject to the $120.00 fee.  The increase begins January 1, 2018.  Therefore, the FY 2017-18 estimate represents six months of a full fiscal year.  For FY 2017-18, one-half of these biennial registration fees will be $14,000.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For vehicles that use a combination of a motor fuel subject to the motor fuel user fee and another fuel source, the biennial road user fee is $60.00.  We estimate that in FY 2017-18 there will be 44,000 vehicles that use a combination of fuels subject to the $60.00 fee.  Since the increase begins January 1, 2018, the FY 2017-18 estimate represents six months of a full fiscal year.  For FY 2017-18, one-half of these biennial registration fees will be $660,000.  The proposed biennial alternative fuel and hybrid vehicle fees will total $674,000 in FY 2017-18.  All of the fees collected pursuant to this section must be credited to the State Highway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tabs>
          <w:tab w:val="left" w:pos="2967"/>
        </w:tabs>
        <w:ind w:left="113"/>
        <w:jc w:val="left"/>
        <w:rPr>
          <w:szCs w:val="22"/>
        </w:rPr>
      </w:pPr>
      <w:r w:rsidRPr="00AF32CE">
        <w:rPr>
          <w:szCs w:val="22"/>
        </w:rPr>
        <w:lastRenderedPageBreak/>
        <w:t>Fiscal Year</w:t>
      </w:r>
      <w:r w:rsidRPr="00AF32CE">
        <w:rPr>
          <w:szCs w:val="22"/>
        </w:rPr>
        <w:tab/>
        <w:t xml:space="preserve">Hybrid and Alternative Fuel </w:t>
      </w:r>
      <w:r>
        <w:rPr>
          <w:szCs w:val="22"/>
        </w:rPr>
        <w:tab/>
      </w:r>
      <w:r w:rsidRPr="00AF32CE">
        <w:rPr>
          <w:szCs w:val="22"/>
        </w:rPr>
        <w:t xml:space="preserve">Vehicle Fee Total Additional </w:t>
      </w:r>
      <w:r>
        <w:rPr>
          <w:szCs w:val="22"/>
        </w:rPr>
        <w:tab/>
      </w:r>
      <w:r w:rsidRPr="00AF32CE">
        <w:rPr>
          <w:szCs w:val="22"/>
        </w:rPr>
        <w:t>Revenue</w:t>
      </w:r>
    </w:p>
    <w:p w:rsidR="00C146BC" w:rsidRPr="00AF32CE" w:rsidRDefault="00C146BC" w:rsidP="00C146BC">
      <w:pPr>
        <w:tabs>
          <w:tab w:val="left" w:pos="2967"/>
        </w:tabs>
        <w:ind w:left="113"/>
        <w:jc w:val="left"/>
      </w:pPr>
    </w:p>
    <w:p w:rsidR="00C146BC" w:rsidRPr="00AF32CE" w:rsidRDefault="00C146BC" w:rsidP="00C146BC">
      <w:pPr>
        <w:tabs>
          <w:tab w:val="left" w:pos="2967"/>
        </w:tabs>
        <w:ind w:left="113"/>
        <w:jc w:val="left"/>
      </w:pPr>
      <w:r w:rsidRPr="00AF32CE">
        <w:rPr>
          <w:szCs w:val="22"/>
        </w:rPr>
        <w:t>FY 2017-18</w:t>
      </w:r>
      <w:r w:rsidRPr="00AF32CE">
        <w:rPr>
          <w:szCs w:val="22"/>
        </w:rPr>
        <w:tab/>
        <w:t>$674,000</w:t>
      </w:r>
    </w:p>
    <w:p w:rsidR="00C146BC" w:rsidRPr="00AF32CE" w:rsidRDefault="00C146BC" w:rsidP="00C146BC">
      <w:pPr>
        <w:tabs>
          <w:tab w:val="left" w:pos="2967"/>
        </w:tabs>
        <w:ind w:left="113"/>
        <w:jc w:val="left"/>
      </w:pPr>
      <w:r w:rsidRPr="00AF32CE">
        <w:rPr>
          <w:szCs w:val="22"/>
        </w:rPr>
        <w:t>FY 2018-19</w:t>
      </w:r>
      <w:r w:rsidRPr="00AF32CE">
        <w:rPr>
          <w:szCs w:val="22"/>
        </w:rPr>
        <w:tab/>
        <w:t>$1,453,000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6. </w:t>
      </w:r>
      <w:r w:rsidRPr="00AF32CE">
        <w:rPr>
          <w:rFonts w:cs="Times New Roman"/>
          <w:sz w:val="22"/>
        </w:rPr>
        <w:t xml:space="preserve"> This section increases the maximum sales and use tax limitation on enumerated items from the current $300 per item to $500 per item beginning July 1, 2017.  The revenue generated by increasing the maximum sales and use tax by an additional $200 per item would not be credited to the state public school building fund or the EIA fund as directed by current statute, but would instead be redirected to the State Highway Fund.  </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Additionally, motor vehicles, motorcycles, motor carriers, recreational vehicles, and trailers subject to the new infrastructure maintenance fee are exempt from the sales and use tax.  The revenue increase attributable to the remaining items subject to the maximum sales and use tax cap is included in the table below.  The increase in the sales and use tax cap by $200 per item would increase revenue to the State Highway Fund by an estimated $1,678,000</w:t>
      </w:r>
      <w:r>
        <w:rPr>
          <w:rFonts w:cs="Times New Roman"/>
          <w:sz w:val="22"/>
        </w:rPr>
        <w:t xml:space="preserve"> in FY 2017-</w:t>
      </w:r>
      <w:r w:rsidRPr="00AF32CE">
        <w:rPr>
          <w:rFonts w:cs="Times New Roman"/>
          <w:sz w:val="22"/>
        </w:rPr>
        <w:t>18.</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Item</w:t>
      </w:r>
      <w:r w:rsidRPr="00AF32CE">
        <w:rPr>
          <w:rFonts w:cs="Times New Roman"/>
          <w:sz w:val="22"/>
        </w:rPr>
        <w:tab/>
        <w:t xml:space="preserve">Current $300 </w:t>
      </w:r>
      <w:r>
        <w:rPr>
          <w:rFonts w:cs="Times New Roman"/>
          <w:sz w:val="22"/>
        </w:rPr>
        <w:tab/>
      </w:r>
      <w:r w:rsidRPr="00AF32CE">
        <w:rPr>
          <w:rFonts w:cs="Times New Roman"/>
          <w:sz w:val="22"/>
        </w:rPr>
        <w:t>Proposed $500</w:t>
      </w:r>
      <w:r>
        <w:rPr>
          <w:rFonts w:cs="Times New Roman"/>
          <w:sz w:val="22"/>
        </w:rPr>
        <w:tab/>
      </w:r>
      <w:r w:rsidRPr="00AF32CE">
        <w:rPr>
          <w:rFonts w:cs="Times New Roman"/>
          <w:sz w:val="22"/>
        </w:rPr>
        <w:t xml:space="preserve"> Estimated</w:t>
      </w:r>
    </w:p>
    <w:p w:rsidR="00C146BC"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r>
        <w:rPr>
          <w:rFonts w:cs="Times New Roman"/>
          <w:sz w:val="22"/>
        </w:rPr>
        <w:tab/>
      </w:r>
      <w:r w:rsidRPr="00AF32CE">
        <w:rPr>
          <w:rFonts w:cs="Times New Roman"/>
          <w:sz w:val="22"/>
        </w:rPr>
        <w:t>Max Cap</w:t>
      </w:r>
      <w:r w:rsidRPr="00AF32CE">
        <w:rPr>
          <w:rFonts w:cs="Times New Roman"/>
          <w:sz w:val="22"/>
        </w:rPr>
        <w:tab/>
      </w:r>
      <w:r w:rsidR="00C15BE1" w:rsidRPr="00AF32CE">
        <w:rPr>
          <w:rFonts w:cs="Times New Roman"/>
          <w:sz w:val="22"/>
        </w:rPr>
        <w:t>Max Cap</w:t>
      </w:r>
      <w:r w:rsidR="00C15BE1">
        <w:rPr>
          <w:rFonts w:cs="Times New Roman"/>
          <w:sz w:val="22"/>
        </w:rPr>
        <w:tab/>
      </w:r>
      <w:r w:rsidRPr="00AF32CE">
        <w:rPr>
          <w:rFonts w:cs="Times New Roman"/>
          <w:sz w:val="22"/>
        </w:rPr>
        <w:t xml:space="preserve">Revenue </w:t>
      </w:r>
    </w:p>
    <w:p w:rsidR="00C146BC"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r>
        <w:rPr>
          <w:rFonts w:cs="Times New Roman"/>
          <w:sz w:val="22"/>
        </w:rPr>
        <w:tab/>
      </w:r>
      <w:r>
        <w:rPr>
          <w:rFonts w:cs="Times New Roman"/>
          <w:sz w:val="22"/>
        </w:rPr>
        <w:tab/>
      </w:r>
      <w:r w:rsidRPr="00AF32CE">
        <w:rPr>
          <w:rFonts w:cs="Times New Roman"/>
          <w:sz w:val="22"/>
        </w:rPr>
        <w:tab/>
        <w:t>Increase</w:t>
      </w:r>
    </w:p>
    <w:p w:rsidR="00C146BC" w:rsidRPr="00AF32CE"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Aircraft</w:t>
      </w:r>
      <w:r w:rsidRPr="00AF32CE">
        <w:rPr>
          <w:rFonts w:cs="Times New Roman"/>
          <w:sz w:val="22"/>
        </w:rPr>
        <w:tab/>
        <w:t>$21,000</w:t>
      </w:r>
      <w:r w:rsidRPr="00AF32CE">
        <w:rPr>
          <w:rFonts w:cs="Times New Roman"/>
          <w:sz w:val="22"/>
        </w:rPr>
        <w:tab/>
        <w:t>$34,000</w:t>
      </w:r>
      <w:r w:rsidRPr="00AF32CE">
        <w:rPr>
          <w:rFonts w:cs="Times New Roman"/>
          <w:sz w:val="22"/>
        </w:rPr>
        <w:tab/>
        <w:t>$13,000</w:t>
      </w: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Boat</w:t>
      </w:r>
      <w:r w:rsidRPr="00AF32CE">
        <w:rPr>
          <w:rFonts w:cs="Times New Roman"/>
          <w:sz w:val="22"/>
        </w:rPr>
        <w:tab/>
        <w:t>$3,846,000</w:t>
      </w:r>
      <w:r w:rsidRPr="00AF32CE">
        <w:rPr>
          <w:rFonts w:cs="Times New Roman"/>
          <w:sz w:val="22"/>
        </w:rPr>
        <w:tab/>
        <w:t>$4,807,000</w:t>
      </w:r>
      <w:r w:rsidRPr="00AF32CE">
        <w:rPr>
          <w:rFonts w:cs="Times New Roman"/>
          <w:sz w:val="22"/>
        </w:rPr>
        <w:tab/>
        <w:t>$961,000</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Self-propelled</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 xml:space="preserve">light construction </w:t>
      </w: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equipment</w:t>
      </w:r>
      <w:r w:rsidRPr="00AF32CE">
        <w:rPr>
          <w:rFonts w:cs="Times New Roman"/>
          <w:sz w:val="22"/>
        </w:rPr>
        <w:tab/>
        <w:t>$663,000</w:t>
      </w:r>
      <w:r w:rsidRPr="00AF32CE">
        <w:rPr>
          <w:rFonts w:cs="Times New Roman"/>
          <w:sz w:val="22"/>
        </w:rPr>
        <w:tab/>
        <w:t>$1,105,000</w:t>
      </w:r>
      <w:r w:rsidRPr="00AF32CE">
        <w:rPr>
          <w:rFonts w:cs="Times New Roman"/>
          <w:sz w:val="22"/>
        </w:rPr>
        <w:tab/>
        <w:t>$442,000</w:t>
      </w:r>
    </w:p>
    <w:p w:rsidR="00C146BC" w:rsidRPr="00AF32CE" w:rsidRDefault="00C146BC" w:rsidP="00C146BC">
      <w:pPr>
        <w:framePr w:hSpace="180" w:wrap="around" w:vAnchor="text" w:hAnchor="page" w:x="1756" w:y="201"/>
        <w:tabs>
          <w:tab w:val="left" w:pos="1813"/>
          <w:tab w:val="left" w:pos="3235"/>
          <w:tab w:val="left" w:pos="4636"/>
        </w:tabs>
        <w:ind w:left="113"/>
        <w:jc w:val="left"/>
      </w:pPr>
      <w:r w:rsidRPr="00AF32CE">
        <w:rPr>
          <w:szCs w:val="22"/>
        </w:rPr>
        <w:t>Trailers</w:t>
      </w:r>
      <w:r w:rsidRPr="00AF32CE">
        <w:rPr>
          <w:szCs w:val="22"/>
        </w:rPr>
        <w:tab/>
        <w:t>$1,312,000</w:t>
      </w:r>
      <w:r w:rsidRPr="00AF32CE">
        <w:rPr>
          <w:szCs w:val="22"/>
        </w:rPr>
        <w:tab/>
        <w:t>$1,574,000</w:t>
      </w:r>
      <w:r w:rsidRPr="00AF32CE">
        <w:rPr>
          <w:szCs w:val="22"/>
        </w:rPr>
        <w:tab/>
        <w:t>$262,000</w:t>
      </w:r>
    </w:p>
    <w:p w:rsidR="00C146BC" w:rsidRPr="00AF32CE" w:rsidRDefault="00C146BC" w:rsidP="00C146BC">
      <w:pPr>
        <w:framePr w:hSpace="180" w:wrap="around" w:vAnchor="text" w:hAnchor="page" w:x="1756" w:y="201"/>
        <w:tabs>
          <w:tab w:val="left" w:pos="1813"/>
          <w:tab w:val="left" w:pos="3235"/>
          <w:tab w:val="left" w:pos="4636"/>
        </w:tabs>
        <w:ind w:left="113"/>
        <w:jc w:val="left"/>
      </w:pPr>
      <w:r w:rsidRPr="00AF32CE">
        <w:rPr>
          <w:szCs w:val="22"/>
        </w:rPr>
        <w:t>Total</w:t>
      </w:r>
      <w:r w:rsidRPr="00AF32CE">
        <w:rPr>
          <w:rFonts w:eastAsiaTheme="minorHAnsi"/>
          <w:szCs w:val="22"/>
        </w:rPr>
        <w:tab/>
      </w:r>
      <w:r w:rsidRPr="00AF32CE">
        <w:rPr>
          <w:szCs w:val="22"/>
        </w:rPr>
        <w:t>$5,842,000</w:t>
      </w:r>
      <w:r w:rsidRPr="00AF32CE">
        <w:rPr>
          <w:szCs w:val="22"/>
        </w:rPr>
        <w:tab/>
        <w:t>$7,520,000</w:t>
      </w:r>
      <w:r w:rsidRPr="00AF32CE">
        <w:rPr>
          <w:szCs w:val="22"/>
        </w:rPr>
        <w:tab/>
        <w:t>$1,678,000</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directs DMV to collect a road use fee on all large commercial motor vehicles beginning on January 1, 2019.  The valuation of the large commercial motor vehicles for the road use fee is to be determined in the same manner as currently prescribed for motor carriers.  This section adds out-of-state apportioned carriers that currently do not pay property taxes to the road use fee.  The road use fee for in-state carriers would remain the same as the current property tax amount.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F32CE">
        <w:rPr>
          <w:rFonts w:cs="Times New Roman"/>
          <w:sz w:val="22"/>
        </w:rPr>
        <w:t xml:space="preserve">In order to estimate the road use fee on out-of-state carriers, we calculate full-time equivalent (FTE) vehicles based upon the average in-state registration fee of $706 and the total out-of-state registration fees collected.  This accounts for the apportionment of out-of-state vehicles based on mileage.  For FY 2015-16, DMV reported total out-of-state vehicle registration collections of $7,802,991.  Dividing the total fees by the estimated average fee results in an estimated 11,047 FTE out-of-state vehicles in FY 2015-16.  We estimate that this will increase to approximately 12,012 out-of-state vehicles by FY 2018-19 based upon recent growth in fee collections.  Using an approximate new vehicle value of $120,000 and multiplying this value by the estimated 12,012 vehicles results in a total value of $1,441,416,000.  Based upon an average vehicle age of 6 years, the average value at the depreciated rate of 0.25 would be $360,354,000.  As outlined in Section 12-43-220(g), this depreciated vehicle value is then assessed at 9.5 percent and multiplied by an equalization factor currently set at 80 percent by DOR.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Because the new fee is paid at the time of registration and may be paid quarterly, the actual distribution of the calendar year 2019 revenue may vary depending upon registration timing.  Since the fee begins January 1, 2019, we assume for this analysis that the registrations will be evenly distributed across the year and that one-half of the full year’s fees will be paid from January through June of FY 2018-19.  Additionally, the change in timing will accelerate fee collections for in-state carriers by six months compared to the current fee timing.  Using an estimated statewide millage of 338.4, we estimate that one-half of total collections for road use fees will be $4,634,000 for out-of-state carriers.  Based upon our latest analysis of collections for in-state motor carriers through the end of 2016, we estimate that total fees for in-state carriers will be approximately $25,115,000 for 2019.  One-half of these fees will total approximately $12,558,000 in FY 2018-19.  Total motor carrier fees for new collections and the one-time acceleration of in state fees will be approximately $17,192,000 in FY 2018-19.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Additionally, motor carriers pay a one-time fee of $87 to register a trailer or semi-trailer.  Currently, $75 of the fee is distributed to local jurisdictions under Section 12-27-2870, and $12 is retained by DOR.  This proposal would change the distribution by sending the $12 fee currently retained by DOR to DMV.  The remaining $75 is to be combined with the revenue generated by the road use fee in Section 12-37-2850 and distributed based upon Sections 12-37-2865 and 12-37-2870.  Based upon fee collections through calendar </w:t>
      </w:r>
      <w:r w:rsidRPr="00AF32CE">
        <w:rPr>
          <w:rFonts w:cs="Times New Roman"/>
          <w:sz w:val="22"/>
        </w:rPr>
        <w:lastRenderedPageBreak/>
        <w:t>year 2016, we estimate total one-time registration fees will be approximately $703,000 in calendar year 2019.  One-half of one-time registration fees will total approximately $352,000 in FY 2018-19.  Of this amount, $48,000 will be reallocated from DOR to DMV for operations and $303,000 will be distributed based upon Sections 12-37-2865 as outlined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Combining the projected motor carrier road use fees and one-time registration fee revenue for FY 2018-19 yields total revenue of $17,495,000 to be distributed under Section 12-37-2865.  Section 12-37-2865 directs that the first $26,500,000 of revenue per fiscal year is distributed to counties based upon the current distribution formula in Section 12-37-2870, and the remaining revenue is credited to the State Highway Fund to be used to finance expansion and improvements to existing mainline interstates.  Additionally, Subitem L(2) of Section 10 directs DMV to retain $400,000 in the first calendar year to offset programming costs.  This leaves $17,095,000 to be distributed to counties under Section 12-37-2870 in FY 2018-19.  Based upon the change in timing, this will increase local funding to counties by $17,095,000 in FY 2018-19.  This amount may vary, however, depending upon registration timing.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Revenue for FY 2019-20 will comprise a full year of fees.  Based upon collections through calendar year 2016, we estimate that total motor carrier road use fees will be $25,343,000 for in-state carriers and $9,670,000 for out-of-state carriers, for a total of $35,013,000 in FY 2019-20.  Fees for one-time registrations will yield an additional $606,000 to be distributed, while $97,000 will be retained by DMV.  Adding the motor carrier fee amounts together yields total revenue of $35,619,000 to be distributed based upon Section 12-37-2865.  Counties will receive $26,500,000 under the current distribution formula in Section 12-37-2870, and the remaining $9,119,000 will be credited to the State Highway Fund.  This will increase county revenue by approximately $834,000 for FY 2019-20.</w:t>
      </w:r>
    </w:p>
    <w:p w:rsidR="00C146BC" w:rsidRPr="00AF32CE" w:rsidRDefault="00C146BC" w:rsidP="00C146BC">
      <w:pPr>
        <w:rPr>
          <w:b/>
        </w:rPr>
      </w:pPr>
      <w:r w:rsidRPr="00AF32CE">
        <w:rPr>
          <w:b/>
        </w:rPr>
        <w:t>Local Revenue</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creates the motor carrier road use fee to replace the current motor carrier property tax beginning January 1, 2019.  Section 12-37-2865 directs that the first $26,500,000 of revenue per fiscal year is distributed to counties based upon the current distribution formula in Section 12-37-2870, and the remaining revenue is credited to the State Highway Fund to be used to finance expansion and improvements to existing mainline interstates.  Due to a change in timing for fee payments, this will increase local funding to counties by $17,095,000 in FY 2018-19.  </w:t>
      </w:r>
      <w:r w:rsidRPr="00AF32CE">
        <w:rPr>
          <w:rFonts w:cs="Times New Roman"/>
          <w:sz w:val="22"/>
        </w:rPr>
        <w:lastRenderedPageBreak/>
        <w:t>This amount may vary, however, depending upon registration timing.  For FY 2019-20 county revenue will increase by approximately $834,000 for FY 2019-20 over the current estimate for motor carrier property tax revenue.  For additional explanation of the revenue determination, see Section 7 under State Revenue.</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Frank A. Rainwater, Executive Director</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Revenue and Fiscal Affairs Office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6BC"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p>
    <w:p w:rsidR="0010776B"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5566"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sidR="00C82279">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2.</w:t>
      </w:r>
      <w:r w:rsidRPr="00072334">
        <w:rPr>
          <w:szCs w:val="18"/>
          <w:u w:color="000000" w:themeColor="text1"/>
          <w:lang w:val="en"/>
        </w:rPr>
        <w:tab/>
        <w:t>Article 1, Chapter 1, Title 57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szCs w:val="18"/>
          <w:u w:color="000000" w:themeColor="text1"/>
          <w:lang w:val="en"/>
        </w:rPr>
        <w:lastRenderedPageBreak/>
        <w:tab/>
        <w:t>“Section 57</w:t>
      </w:r>
      <w:r w:rsidRPr="00072334">
        <w:rPr>
          <w:szCs w:val="18"/>
          <w:u w:color="000000" w:themeColor="text1"/>
          <w:lang w:val="en"/>
        </w:rPr>
        <w:noBreakHyphen/>
        <w:t>1</w:t>
      </w:r>
      <w:r w:rsidRPr="00072334">
        <w:rPr>
          <w:szCs w:val="18"/>
          <w:u w:color="000000" w:themeColor="text1"/>
          <w:lang w:val="en"/>
        </w:rPr>
        <w:noBreakHyphen/>
        <w:t>100.</w:t>
      </w:r>
      <w:r w:rsidRPr="00072334">
        <w:rPr>
          <w:szCs w:val="18"/>
          <w:u w:color="000000" w:themeColor="text1"/>
          <w:lang w:val="en"/>
        </w:rPr>
        <w:tab/>
        <w:t>Notwithstanding any other provision of law requiring the Department of Transportation to transfer revenues to another entity, if the department determines that the transfer of funds is not prudent and the transfer would not best serve the transportation infrastructure needs of this State, then the department may delay the transfer indefinitely.  However, the transfer may not be delayed if the funds are to be used to pay debt service on outstanding bond issuances.”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3.</w:t>
      </w:r>
      <w:r w:rsidRPr="00072334">
        <w:rPr>
          <w:u w:color="000000" w:themeColor="text1"/>
        </w:rPr>
        <w:tab/>
        <w:t>Section 12</w:t>
      </w:r>
      <w:r w:rsidRPr="00072334">
        <w:rPr>
          <w:u w:color="000000" w:themeColor="text1"/>
        </w:rPr>
        <w:noBreakHyphen/>
        <w:t>28</w:t>
      </w:r>
      <w:r w:rsidRPr="00072334">
        <w:rPr>
          <w:u w:color="000000" w:themeColor="text1"/>
        </w:rPr>
        <w:noBreakHyphen/>
        <w:t>310 of the 1976 Code is amended by adding an appropriately lettered subsection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C82279"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4.</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w:t>
      </w:r>
      <w:r w:rsidRPr="00072334">
        <w:rPr>
          <w:u w:color="000000" w:themeColor="text1"/>
        </w:rPr>
        <w:lastRenderedPageBreak/>
        <w:t>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5.</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6.</w:t>
      </w:r>
      <w:r w:rsidRPr="00072334">
        <w:rPr>
          <w:u w:color="000000" w:themeColor="text1"/>
        </w:rPr>
        <w:tab/>
        <w:t>A.</w:t>
      </w:r>
      <w:r w:rsidRPr="00072334">
        <w:rPr>
          <w:u w:color="000000" w:themeColor="text1"/>
        </w:rPr>
        <w:tab/>
        <w:t>Article 5, Chapter 3, Title 56 of the 1976 Code is amended by adding:</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w:t>
      </w:r>
      <w:r w:rsidRPr="00072334">
        <w:rPr>
          <w:u w:color="000000" w:themeColor="text1"/>
        </w:rPr>
        <w:lastRenderedPageBreak/>
        <w:t>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r w:rsidRPr="00072334">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008E5566">
        <w:rPr>
          <w:u w:color="000000" w:themeColor="text1"/>
        </w:rPr>
        <w:tab/>
      </w:r>
      <w:r w:rsidRPr="00072334">
        <w:rPr>
          <w:u w:color="000000" w:themeColor="text1"/>
        </w:rPr>
        <w:t>(a)</w:t>
      </w:r>
      <w:r w:rsidRPr="00072334">
        <w:rPr>
          <w:u w:color="000000" w:themeColor="text1"/>
        </w:rPr>
        <w:tab/>
        <w:t>items transferred: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w:t>
      </w:r>
      <w:r w:rsidRPr="00072334">
        <w:rPr>
          <w:u w:color="000000" w:themeColor="text1"/>
        </w:rPr>
        <w:tab/>
        <w:t>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the fair market value of an item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334">
        <w:rPr>
          <w:u w:color="000000" w:themeColor="text1"/>
        </w:rPr>
        <w:tab/>
        <w:t>(D)(1)</w:t>
      </w:r>
      <w:r w:rsidRPr="00072334">
        <w:rPr>
          <w:u w:color="000000" w:themeColor="text1"/>
        </w:rPr>
        <w:tab/>
        <w:t>If upon purchasing or leasing the item, the owner first registers the item in another state, and subsequently registers the item in this State, then the fee equals two hundred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725897" w:rsidRPr="009251D2" w:rsidRDefault="00F82491"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725897" w:rsidRPr="009251D2">
        <w:rPr>
          <w:u w:color="000000" w:themeColor="text1"/>
        </w:rPr>
        <w:t>(E)(1)(a)</w:t>
      </w:r>
      <w:r w:rsidR="00725897" w:rsidRPr="009251D2">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00725897" w:rsidRPr="009251D2">
        <w:rPr>
          <w:u w:color="000000" w:themeColor="text1"/>
        </w:rPr>
        <w:noBreakHyphen/>
        <w:t>funded resurfacing program. The Department of Transportation shall develop and implement a needs</w:t>
      </w:r>
      <w:r w:rsidR="00725897" w:rsidRPr="009251D2">
        <w:rPr>
          <w:u w:color="000000" w:themeColor="text1"/>
        </w:rPr>
        <w:noBreakHyphen/>
        <w:t>based methodology to distribute revenue within the state</w:t>
      </w:r>
      <w:r w:rsidR="00725897" w:rsidRPr="009251D2">
        <w:rPr>
          <w:u w:color="000000" w:themeColor="text1"/>
        </w:rPr>
        <w:noBreakHyphen/>
        <w:t>funded resurfacing program, which shall include consideration of pavement condition on a county</w:t>
      </w:r>
      <w:r w:rsidR="00725897" w:rsidRPr="009251D2">
        <w:rPr>
          <w:u w:color="000000" w:themeColor="text1"/>
        </w:rPr>
        <w:noBreakHyphen/>
        <w:t>by</w:t>
      </w:r>
      <w:r w:rsidR="00725897" w:rsidRPr="009251D2">
        <w:rPr>
          <w:u w:color="000000" w:themeColor="text1"/>
        </w:rPr>
        <w:noBreakHyphen/>
        <w:t>county basis, to ensure that each county in the State is guaranteed funding for resurfacing.</w:t>
      </w:r>
    </w:p>
    <w:p w:rsidR="00F82491" w:rsidRPr="00072334" w:rsidRDefault="00725897"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pursuant to this subsection shall not require a local match.</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(G)</w:t>
      </w:r>
      <w:r w:rsidRPr="00072334">
        <w:rPr>
          <w:u w:color="000000" w:themeColor="text1"/>
        </w:rPr>
        <w:tab/>
        <w:t>The Secretary of Transportation shall apply funds supplanted by the operation of this section to prioritized bridge and resurfacing needs.</w:t>
      </w:r>
    </w:p>
    <w:p w:rsidR="00725897"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9251D2">
        <w:t>)</w:t>
      </w:r>
      <w:r w:rsidRPr="009251D2">
        <w:tab/>
        <w:t>Notwithstanding any other provision of this section, any transaction exempt pursuant to Section 12</w:t>
      </w:r>
      <w:r w:rsidRPr="009251D2">
        <w:noBreakHyphen/>
        <w:t>36</w:t>
      </w:r>
      <w:r w:rsidRPr="009251D2">
        <w:noBreakHyphen/>
        <w:t>2120(25), is also exempt from the infrastructure maintenance fee.</w:t>
      </w:r>
      <w:r w:rsidRPr="009251D2">
        <w:tab/>
      </w:r>
      <w:r w:rsidR="00972FB6">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7.</w:t>
      </w:r>
      <w:r w:rsidRPr="00072334">
        <w:rPr>
          <w:u w:color="000000" w:themeColor="text1"/>
        </w:rPr>
        <w:tab/>
        <w:t>A.</w:t>
      </w:r>
      <w:r w:rsidRPr="00072334">
        <w:rPr>
          <w:u w:color="000000" w:themeColor="text1"/>
        </w:rPr>
        <w:tab/>
        <w:t>Chapter 3, Title 56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SECTION</w:t>
      </w:r>
      <w:r w:rsidRPr="009251D2">
        <w:rPr>
          <w:u w:color="000000" w:themeColor="text1"/>
        </w:rPr>
        <w:tab/>
        <w:t>8.</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sidR="008E5566">
        <w:rPr>
          <w:u w:color="000000" w:themeColor="text1"/>
        </w:rPr>
        <w:tab/>
      </w:r>
      <w:r w:rsidRPr="009251D2">
        <w:rPr>
          <w:u w:color="000000" w:themeColor="text1"/>
        </w:rPr>
        <w:t>motor vehicle;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w:t>
      </w:r>
      <w:r w:rsidRPr="009251D2">
        <w:rPr>
          <w:u w:color="000000" w:themeColor="text1"/>
        </w:rPr>
        <w:lastRenderedPageBreak/>
        <w:t>state the term of, and remain in force for, a period in excess of ninety continuous days.</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sidRPr="009251D2">
        <w:rPr>
          <w:u w:val="single" w:color="000000" w:themeColor="text1"/>
        </w:rPr>
        <w:noBreakHyphen/>
        <w:t>21</w:t>
      </w:r>
      <w:r w:rsidRPr="009251D2">
        <w:rPr>
          <w:u w:val="single" w:color="000000" w:themeColor="text1"/>
        </w:rPr>
        <w:noBreakHyphen/>
        <w:t>1010, or any other provision of law, any revenue resulting from the increase contained in this item must be credited to the Infrastructure Maintenance Trust Fund.</w:t>
      </w:r>
    </w:p>
    <w:p w:rsidR="00F82491"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77498C" w:rsidRPr="00072334"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C52D7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any item subject to the fee set forth in Section 56</w:t>
      </w:r>
      <w:r w:rsidR="00F82491" w:rsidRPr="00072334">
        <w:rPr>
          <w:u w:color="000000" w:themeColor="text1"/>
        </w:rPr>
        <w:noBreakHyphen/>
        <w:t>3</w:t>
      </w:r>
      <w:r w:rsidR="00F82491" w:rsidRPr="00072334">
        <w:rPr>
          <w:u w:color="000000" w:themeColor="text1"/>
        </w:rPr>
        <w:noBreakHyphen/>
        <w:t>627.”</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9.</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w:t>
      </w:r>
      <w:r w:rsidRPr="00072334">
        <w:rPr>
          <w:u w:color="000000" w:themeColor="text1"/>
        </w:rPr>
        <w:lastRenderedPageBreak/>
        <w:t>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 xml:space="preserve">‘South Carolina apportionment factor’ means the ratio of miles operated by a fleet of vehicles in South Carolina to the miles operated by the fleet of vehicles everywhere, which is used to </w:t>
      </w:r>
      <w:r w:rsidRPr="00072334">
        <w:rPr>
          <w:u w:val="single" w:color="000000" w:themeColor="text1"/>
        </w:rPr>
        <w:lastRenderedPageBreak/>
        <w:t>apportion the registration fees of the fleet under the International Registration Plan.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.90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.65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.15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 xml:space="preserve">half of the tax </w:t>
      </w:r>
      <w:r w:rsidRPr="00072334">
        <w:rPr>
          <w:strike/>
          <w:u w:color="000000" w:themeColor="text1"/>
        </w:rPr>
        <w:lastRenderedPageBreak/>
        <w:t>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 xml:space="preserve">660. A person choosing to pay registration fees on a large commercial motor vehicle or bus in quarterly </w:t>
      </w:r>
      <w:r w:rsidRPr="00072334">
        <w:rPr>
          <w:u w:val="single" w:color="000000" w:themeColor="text1"/>
        </w:rPr>
        <w:lastRenderedPageBreak/>
        <w:t>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sidR="00DB0652">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 xml:space="preserve">2860 must be distributed by the State Treasurer as provided in Section </w:t>
      </w:r>
      <w:r w:rsidRPr="00072334">
        <w:rPr>
          <w:u w:val="single" w:color="000000" w:themeColor="text1"/>
        </w:rPr>
        <w:lastRenderedPageBreak/>
        <w:t>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 xml:space="preserve">lieu of property taxes and registration </w:t>
      </w:r>
      <w:r w:rsidRPr="00072334">
        <w:rPr>
          <w:strike/>
          <w:u w:color="000000" w:themeColor="text1"/>
        </w:rPr>
        <w:lastRenderedPageBreak/>
        <w:t>requirements authorized by this article are in lieu of all other ad valorem taxes upon trailers and semitrailers of motor carriers.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 xml:space="preserve">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w:t>
      </w:r>
      <w:r w:rsidRPr="00072334">
        <w:rPr>
          <w:strike/>
          <w:u w:color="000000" w:themeColor="text1"/>
        </w:rPr>
        <w:lastRenderedPageBreak/>
        <w:t>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Notwithstanding the registration periods provided in this section, upon appropriate notice, the department may revise the </w:t>
      </w:r>
      <w:r w:rsidRPr="00072334">
        <w:rPr>
          <w:u w:color="000000" w:themeColor="text1"/>
        </w:rPr>
        <w:lastRenderedPageBreak/>
        <w:t>established renewal dates to allow renewals to be assigned an expiration date pursuant to a staggered monthly basis.”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w:t>
      </w:r>
      <w:r w:rsidRPr="00072334">
        <w:rPr>
          <w:u w:color="000000" w:themeColor="text1"/>
        </w:rPr>
        <w:lastRenderedPageBreak/>
        <w:t xml:space="preserve">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C52D7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 xml:space="preserve">“( </w:t>
      </w:r>
      <w:bookmarkStart w:id="4" w:name="_GoBack"/>
      <w:bookmarkEnd w:id="4"/>
      <w:r w:rsidR="00F82491" w:rsidRPr="00072334">
        <w:rPr>
          <w:u w:color="000000" w:themeColor="text1"/>
        </w:rPr>
        <w:t>)</w:t>
      </w:r>
      <w:r w:rsidR="00F82491" w:rsidRPr="00072334">
        <w:rPr>
          <w:u w:color="000000" w:themeColor="text1"/>
        </w:rPr>
        <w:tab/>
        <w:t>Fees for licensing and registration, and fees imposed pursuant to Article 23, Chapter 37, Title 12, may be credited or prorated as prescribed by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5EC"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 xml:space="preserve">2675 or to sales </w:t>
      </w:r>
      <w:r w:rsidRPr="00072334">
        <w:rPr>
          <w:u w:color="000000" w:themeColor="text1"/>
        </w:rPr>
        <w:lastRenderedPageBreak/>
        <w:t>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 xml:space="preserve">Motor vehicles registered under the International Registration Plan may pay ad valorem property taxes on a semiannual basis, and a proportional receipt </w:t>
      </w:r>
      <w:r w:rsidRPr="00072334">
        <w:rPr>
          <w:strike/>
          <w:u w:color="000000" w:themeColor="text1"/>
        </w:rPr>
        <w:lastRenderedPageBreak/>
        <w:t>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10.</w:t>
      </w:r>
      <w:r w:rsidRPr="00072334">
        <w:rPr>
          <w:u w:color="000000" w:themeColor="text1"/>
        </w:rPr>
        <w:tab/>
        <w:t>A.</w:t>
      </w:r>
      <w:r w:rsidRPr="00072334">
        <w:rPr>
          <w:u w:color="000000" w:themeColor="text1"/>
        </w:rPr>
        <w:tab/>
        <w:t>Section 57</w:t>
      </w:r>
      <w:r w:rsidRPr="00072334">
        <w:rPr>
          <w:u w:color="000000" w:themeColor="text1"/>
        </w:rPr>
        <w:noBreakHyphen/>
        <w:t>1</w:t>
      </w:r>
      <w:r w:rsidRPr="00072334">
        <w:rPr>
          <w:u w:color="000000" w:themeColor="text1"/>
        </w:rPr>
        <w:noBreakHyphen/>
        <w:t>310 through Section 57</w:t>
      </w:r>
      <w:r w:rsidRPr="00072334">
        <w:rPr>
          <w:u w:color="000000" w:themeColor="text1"/>
        </w:rPr>
        <w:noBreakHyphen/>
        <w:t>1</w:t>
      </w:r>
      <w:r w:rsidRPr="00072334">
        <w:rPr>
          <w:u w:color="000000" w:themeColor="text1"/>
        </w:rPr>
        <w:noBreakHyphen/>
        <w:t>330 of the 1976 Code, as last amended by Act 275 of 2016, are further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“Section 57</w:t>
      </w:r>
      <w:r w:rsidRPr="00072334">
        <w:rPr>
          <w:u w:color="000000" w:themeColor="text1"/>
        </w:rPr>
        <w:noBreakHyphen/>
        <w:t>1</w:t>
      </w:r>
      <w:r w:rsidRPr="00072334">
        <w:rPr>
          <w:u w:color="000000" w:themeColor="text1"/>
        </w:rPr>
        <w:noBreakHyphen/>
        <w:t>310.</w:t>
      </w:r>
      <w:r w:rsidRPr="00072334">
        <w:rPr>
          <w:u w:color="000000" w:themeColor="text1"/>
        </w:rPr>
        <w:tab/>
        <w:t xml:space="preserve">(A) 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strike/>
          <w:u w:color="000000" w:themeColor="text1"/>
        </w:rPr>
        <w:t>, subject to the provisions of Section 57</w:t>
      </w:r>
      <w:r w:rsidRPr="00072334">
        <w:rPr>
          <w:strike/>
          <w:u w:color="000000" w:themeColor="text1"/>
        </w:rPr>
        <w:noBreakHyphen/>
        <w:t>1</w:t>
      </w:r>
      <w:r w:rsidRPr="00072334">
        <w:rPr>
          <w:strike/>
          <w:u w:color="000000" w:themeColor="text1"/>
        </w:rPr>
        <w:noBreakHyphen/>
        <w:t>325</w:t>
      </w:r>
      <w:r w:rsidRPr="00072334">
        <w:rPr>
          <w:u w:color="000000" w:themeColor="text1"/>
        </w:rPr>
        <w:t>.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(B) </w:t>
      </w:r>
      <w:r w:rsidRPr="00072334">
        <w:rPr>
          <w:strike/>
          <w:u w:color="000000" w:themeColor="text1"/>
        </w:rPr>
        <w:t>The at</w:t>
      </w:r>
      <w:r w:rsidRPr="00072334">
        <w:rPr>
          <w:strike/>
          <w:u w:color="000000" w:themeColor="text1"/>
        </w:rPr>
        <w:noBreakHyphen/>
        <w:t>large appointment made by the Governor must be transmitted to the Joint Transportation Review Committee.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 xml:space="preserve"> The qualifications that each commission member must possess, include, but are not limited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a baccalaureate or more advanced degree from: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a recognized institution of higher learning requiring face</w:t>
      </w:r>
      <w:r w:rsidRPr="00072334">
        <w:rPr>
          <w:u w:color="000000" w:themeColor="text1"/>
        </w:rPr>
        <w:noBreakHyphen/>
        <w:t>to</w:t>
      </w:r>
      <w:r w:rsidRPr="00072334">
        <w:rPr>
          <w:u w:color="000000" w:themeColor="text1"/>
        </w:rPr>
        <w:noBreakHyphen/>
        <w:t>face contact between its students and instructors prior to completion of the academic program;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an institution of higher learning that has been accredited by a regional or national accrediting body;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an institution of higher learning chartered before 1962;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a background of at least five years in any combination of the following fields of expertise: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transportation;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construction;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finance;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 law;</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 environmental issues;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 management;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(g) engineering.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 A member of the General Assembly or member of his immediate family may not be appointed to the commission while the member is serving in the General Assembly; nor shall a member of the General Assembly or a member of his immediate family be appointed to the commission for a period of four years after the member either: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ceases to be a member of the General Assembly; or</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(2) fails to file for election to the General Assembly in accordance with Section 7</w:t>
      </w:r>
      <w:r w:rsidRPr="00072334">
        <w:rPr>
          <w:u w:color="000000" w:themeColor="text1"/>
        </w:rPr>
        <w:noBreakHyphen/>
        <w:t>11</w:t>
      </w:r>
      <w:r w:rsidRPr="00072334">
        <w:rPr>
          <w:u w:color="000000" w:themeColor="text1"/>
        </w:rPr>
        <w:noBreakHyphen/>
        <w:t>15.</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320.</w:t>
      </w:r>
      <w:r w:rsidRPr="00072334">
        <w:rPr>
          <w:u w:color="000000" w:themeColor="text1"/>
        </w:rPr>
        <w:tab/>
        <w:t>A county within a Department of Transportation district may not have a resident commission member for more than eight consecutive years and in no event shall any two persons from the same county serve as a commission member simultaneously.</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57</w:t>
      </w:r>
      <w:r w:rsidRPr="00072334">
        <w:rPr>
          <w:strike/>
          <w:u w:color="000000" w:themeColor="text1"/>
        </w:rPr>
        <w:noBreakHyphen/>
        <w:t>1</w:t>
      </w:r>
      <w:r w:rsidRPr="00072334">
        <w:rPr>
          <w:strike/>
          <w:u w:color="000000" w:themeColor="text1"/>
        </w:rPr>
        <w:noBreakHyphen/>
        <w:t>325.</w:t>
      </w:r>
      <w:r w:rsidRPr="00072334">
        <w:rPr>
          <w:u w:color="000000" w:themeColor="text1"/>
        </w:rPr>
        <w:tab/>
      </w:r>
      <w:r w:rsidRPr="00072334">
        <w:rPr>
          <w:strike/>
          <w:u w:color="000000" w:themeColor="text1"/>
        </w:rPr>
        <w:t>(A) 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 Upon receipt of a referral, the legislative delegation shall meet to approve or disapprove the Governor’s appointee. The legislative delegation shall report its findings to the House of Representatives, 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to approve of the Governor’s appointee within forty</w:t>
      </w:r>
      <w:r w:rsidRPr="00072334">
        <w:rPr>
          <w:strike/>
          <w:u w:color="000000" w:themeColor="text1"/>
        </w:rPr>
        <w:noBreakHyphen/>
        <w:t>five days of the appointee’s referral to the delegation, the appointee is deemed to have been disapproved.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3155C4" w:rsidRPr="009251D2">
        <w:rPr>
          <w:u w:color="000000" w:themeColor="text1"/>
        </w:rPr>
        <w:t>Section 57</w:t>
      </w:r>
      <w:r w:rsidR="003155C4" w:rsidRPr="009251D2">
        <w:rPr>
          <w:u w:color="000000" w:themeColor="text1"/>
        </w:rPr>
        <w:noBreakHyphen/>
        <w:t>1</w:t>
      </w:r>
      <w:r w:rsidR="003155C4" w:rsidRPr="009251D2">
        <w:rPr>
          <w:u w:color="000000" w:themeColor="text1"/>
        </w:rPr>
        <w:noBreakHyphen/>
        <w:t>330.</w:t>
      </w:r>
      <w:r w:rsidR="003155C4" w:rsidRPr="009251D2">
        <w:rPr>
          <w:u w:color="000000" w:themeColor="text1"/>
        </w:rPr>
        <w:tab/>
        <w:t>(A)</w:t>
      </w:r>
      <w:r w:rsidR="003155C4" w:rsidRPr="009251D2">
        <w:rPr>
          <w:u w:color="000000" w:themeColor="text1"/>
        </w:rPr>
        <w:tab/>
        <w:t xml:space="preserve">All commission members are appointed </w:t>
      </w:r>
      <w:r w:rsidR="003155C4" w:rsidRPr="009251D2">
        <w:rPr>
          <w:u w:val="single"/>
        </w:rPr>
        <w:t>to serve at the pleasure of the Governor</w:t>
      </w:r>
      <w:r w:rsidR="003155C4" w:rsidRPr="009251D2">
        <w:rPr>
          <w:u w:color="000000" w:themeColor="text1"/>
        </w:rPr>
        <w:t xml:space="preserve"> </w:t>
      </w:r>
      <w:r w:rsidR="003155C4" w:rsidRPr="009251D2">
        <w:rPr>
          <w:strike/>
          <w:u w:color="000000" w:themeColor="text1"/>
        </w:rPr>
        <w:t>to a term of office of four years which expires on February fifteenth of the appropriate year</w:t>
      </w:r>
      <w:r w:rsidR="003155C4" w:rsidRPr="009251D2">
        <w:rPr>
          <w:u w:color="000000" w:themeColor="text1"/>
        </w:rPr>
        <w:t xml:space="preserve">. However, a commission member may not serve more than </w:t>
      </w:r>
      <w:r w:rsidR="003155C4" w:rsidRPr="009251D2">
        <w:rPr>
          <w:strike/>
          <w:u w:color="000000" w:themeColor="text1"/>
        </w:rPr>
        <w:t>two</w:t>
      </w:r>
      <w:r w:rsidR="003155C4" w:rsidRPr="009251D2">
        <w:rPr>
          <w:u w:color="000000" w:themeColor="text1"/>
        </w:rPr>
        <w:t xml:space="preserve"> </w:t>
      </w:r>
      <w:r w:rsidR="003155C4" w:rsidRPr="009251D2">
        <w:rPr>
          <w:u w:val="single"/>
        </w:rPr>
        <w:t>eight</w:t>
      </w:r>
      <w:r w:rsidR="003155C4" w:rsidRPr="009251D2">
        <w:rPr>
          <w:u w:color="000000" w:themeColor="text1"/>
        </w:rPr>
        <w:t xml:space="preserve"> consecutive </w:t>
      </w:r>
      <w:r w:rsidR="003155C4" w:rsidRPr="009251D2">
        <w:rPr>
          <w:strike/>
          <w:u w:color="000000" w:themeColor="text1"/>
        </w:rPr>
        <w:t>terms</w:t>
      </w:r>
      <w:r w:rsidR="003155C4" w:rsidRPr="009251D2">
        <w:rPr>
          <w:u w:color="000000" w:themeColor="text1"/>
        </w:rPr>
        <w:t xml:space="preserve"> </w:t>
      </w:r>
      <w:r w:rsidR="003155C4" w:rsidRPr="009251D2">
        <w:rPr>
          <w:u w:val="single"/>
        </w:rPr>
        <w:t>full years</w:t>
      </w:r>
      <w:r w:rsidR="003155C4" w:rsidRPr="009251D2">
        <w:rPr>
          <w:u w:color="000000" w:themeColor="text1"/>
        </w:rPr>
        <w:t xml:space="preserve">, and may not serve more than twelve years, regardless of when the </w:t>
      </w:r>
      <w:r w:rsidR="003155C4" w:rsidRPr="009251D2">
        <w:rPr>
          <w:strike/>
          <w:u w:color="000000" w:themeColor="text1"/>
        </w:rPr>
        <w:t>term was</w:t>
      </w:r>
      <w:r w:rsidR="003155C4" w:rsidRPr="009251D2">
        <w:rPr>
          <w:u w:color="000000" w:themeColor="text1"/>
        </w:rPr>
        <w:t xml:space="preserve"> </w:t>
      </w:r>
      <w:r w:rsidR="003155C4" w:rsidRPr="009251D2">
        <w:rPr>
          <w:u w:val="single"/>
        </w:rPr>
        <w:t>years were</w:t>
      </w:r>
      <w:r w:rsidR="003155C4" w:rsidRPr="009251D2">
        <w:rPr>
          <w:u w:color="000000" w:themeColor="text1"/>
        </w:rPr>
        <w:t xml:space="preserve"> served </w:t>
      </w:r>
      <w:r w:rsidR="003155C4" w:rsidRPr="009251D2">
        <w:rPr>
          <w:u w:val="single"/>
        </w:rPr>
        <w:t>so long as four full years have passed since the commissioner last served</w:t>
      </w:r>
      <w:r w:rsidR="003155C4" w:rsidRPr="009251D2">
        <w:rPr>
          <w:u w:color="000000" w:themeColor="text1"/>
        </w:rPr>
        <w:t xml:space="preserve">. </w:t>
      </w:r>
      <w:r w:rsidR="003155C4" w:rsidRPr="009251D2">
        <w:rPr>
          <w:strike/>
          <w:u w:color="000000" w:themeColor="text1"/>
        </w:rPr>
        <w:t>Commissioners shall continue to serve until their successors are appointed and confirmed, provided that a commissioner only may serve in a hold</w:t>
      </w:r>
      <w:r w:rsidR="003155C4" w:rsidRPr="009251D2">
        <w:rPr>
          <w:strike/>
          <w:u w:color="000000" w:themeColor="text1"/>
        </w:rPr>
        <w:noBreakHyphen/>
        <w:t>over capacity for a period not to exceed six months.</w:t>
      </w:r>
      <w:r w:rsidR="003155C4" w:rsidRPr="009251D2">
        <w:rPr>
          <w:u w:color="000000" w:themeColor="text1"/>
        </w:rPr>
        <w:t xml:space="preserve">  </w:t>
      </w:r>
      <w:r w:rsidR="003155C4" w:rsidRPr="009251D2">
        <w:rPr>
          <w:u w:val="single"/>
        </w:rPr>
        <w:t>If either the eight consecutive year limit or the twelve total years limit is met, a vacancy occurs, and the commissioner may not serve in a hold over capacity.</w:t>
      </w:r>
      <w:r w:rsidR="003155C4" w:rsidRPr="009251D2">
        <w:rPr>
          <w:u w:color="000000" w:themeColor="text1"/>
        </w:rPr>
        <w:t xml:space="preserve"> Any vacancy occurring in the office of commissioner shall be filled by appointment in the manner provided in this article </w:t>
      </w:r>
      <w:r w:rsidR="003155C4" w:rsidRPr="009251D2">
        <w:rPr>
          <w:strike/>
          <w:u w:color="000000" w:themeColor="text1"/>
        </w:rPr>
        <w:t>for the unexpired term only</w:t>
      </w:r>
      <w:r w:rsidR="003155C4" w:rsidRPr="009251D2">
        <w:rPr>
          <w:u w:color="000000" w:themeColor="text1"/>
        </w:rPr>
        <w:t>. Except for the at</w:t>
      </w:r>
      <w:r w:rsidR="003155C4" w:rsidRPr="009251D2">
        <w:rPr>
          <w:u w:color="000000" w:themeColor="text1"/>
        </w:rPr>
        <w:noBreakHyphen/>
        <w:t xml:space="preserve">large member, a person is not eligible to serve as a commission member </w:t>
      </w:r>
      <w:r w:rsidR="003155C4" w:rsidRPr="009251D2">
        <w:rPr>
          <w:u w:color="000000" w:themeColor="text1"/>
        </w:rPr>
        <w:lastRenderedPageBreak/>
        <w:t>who is not a resident of that district at the time of his appointment. Failure by such commission member to maintain residency in the district for which he is appointed shall result in the forfeiture of his office.</w:t>
      </w:r>
      <w:r w:rsidR="003155C4" w:rsidRPr="009251D2">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 The at</w:t>
      </w:r>
      <w:r w:rsidRPr="00072334">
        <w:rPr>
          <w:u w:color="000000" w:themeColor="text1"/>
        </w:rPr>
        <w:noBreakHyphen/>
        <w:t>large commission member may be appointed from any county in the State unless another commission member is serving from that county. Failure by the at</w:t>
      </w:r>
      <w:r w:rsidRPr="00072334">
        <w:rPr>
          <w:u w:color="000000" w:themeColor="text1"/>
        </w:rPr>
        <w:noBreakHyphen/>
        <w:t>large commission member to maintain residence in the State shall result in a forfeiture of his office.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Commission members may be removed from office at the discretion of the Governor subject to the prior approval of the appropriate legislative delegation.</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F82491" w:rsidRPr="00072334">
        <w:rPr>
          <w:u w:color="000000" w:themeColor="text1"/>
        </w:rPr>
        <w:t>.</w:t>
      </w:r>
      <w:r w:rsidR="00F82491" w:rsidRPr="00072334">
        <w:rPr>
          <w:u w:color="000000" w:themeColor="text1"/>
        </w:rPr>
        <w:tab/>
        <w:t>Article 7, Chapter 1, Title 57 of the 1976 Code is repealed.</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sidRPr="009251D2">
        <w:rPr>
          <w:u w:color="000000" w:themeColor="text1"/>
        </w:rPr>
        <w:t>.</w:t>
      </w:r>
      <w:r w:rsidRPr="009251D2">
        <w:rPr>
          <w:u w:color="000000" w:themeColor="text1"/>
        </w:rPr>
        <w:tab/>
      </w:r>
      <w:r>
        <w:rPr>
          <w:u w:color="000000" w:themeColor="text1"/>
        </w:rPr>
        <w:tab/>
      </w:r>
      <w:r w:rsidRPr="009251D2">
        <w:rPr>
          <w:u w:color="000000" w:themeColor="text1"/>
        </w:rPr>
        <w:t>This SECTION takes effect July 1, 2017, except that the members of the Commission of the Department of Transportation serving on June 30, 2017, shall continue to serve until their current term expires, and until their successor is appointed and confirmed.  If a vacancy occurs in the seat of a member serving on June 30, 2017, before the member’s term otherwise expires, the vacancy must be filled in the manner specified in Chapter 1, Title 57 of the 1976 Code, as amended by this act, and the member filling the vacancy shall serve until the term expires.  Commissioners serving on June 30, 2017, and anyone serving for the remainder of their term do not serve at the pleasure of the Governor.  The members serving on June 30, 2017, if otherwise eligible, may be reappointed pursuant to Section 57</w:t>
      </w:r>
      <w:r w:rsidRPr="009251D2">
        <w:rPr>
          <w:u w:color="000000" w:themeColor="text1"/>
        </w:rPr>
        <w:noBreakHyphen/>
        <w:t>1</w:t>
      </w:r>
      <w:r w:rsidRPr="009251D2">
        <w:rPr>
          <w:u w:color="000000" w:themeColor="text1"/>
        </w:rPr>
        <w:noBreakHyphen/>
        <w:t>310, as amended by this act.</w:t>
      </w:r>
      <w:r w:rsidRPr="009251D2">
        <w:rPr>
          <w:u w:color="000000" w:themeColor="text1"/>
        </w:rPr>
        <w:tab/>
      </w:r>
    </w:p>
    <w:p w:rsidR="00F82491"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82491" w:rsidRPr="00072334"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072334">
        <w:rPr>
          <w:sz w:val="22"/>
          <w:u w:color="000000" w:themeColor="text1"/>
        </w:rPr>
        <w:t>SECTION</w:t>
      </w:r>
      <w:r w:rsidRPr="00072334">
        <w:rPr>
          <w:sz w:val="22"/>
          <w:u w:color="000000" w:themeColor="text1"/>
        </w:rPr>
        <w:tab/>
        <w:t>11.</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12.</w:t>
      </w:r>
      <w:r w:rsidRPr="00072334">
        <w:rPr>
          <w:u w:color="000000" w:themeColor="text1"/>
        </w:rPr>
        <w:tab/>
        <w:t xml:space="preserve">The repeal or amendment by this act of any law, whether temporary or permanent or civil or criminal, does not affect pending actions, rights, duties, or liabilities founded thereon, or </w:t>
      </w:r>
      <w:r w:rsidRPr="00072334">
        <w:rPr>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13.</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14</w:t>
      </w:r>
      <w:r w:rsidRPr="009251D2">
        <w:t>.</w:t>
      </w:r>
      <w:r w:rsidRPr="009251D2">
        <w:tab/>
        <w:t>The first paragraph in Section 12</w:t>
      </w:r>
      <w:r w:rsidRPr="009251D2">
        <w:noBreakHyphen/>
        <w:t>28</w:t>
      </w:r>
      <w:r w:rsidRPr="009251D2">
        <w:noBreakHyphen/>
        <w:t>2355(C), before the first colon, is amended to read:</w:t>
      </w: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 xml:space="preserve">70 and the remainder of the fees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15</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251D2">
        <w:rPr>
          <w:szCs w:val="24"/>
          <w:u w:color="000000" w:themeColor="text1"/>
          <w:lang w:val="en"/>
        </w:rPr>
        <w:tab/>
        <w:t>“(  )</w:t>
      </w:r>
      <w:r w:rsidRPr="009251D2">
        <w:rPr>
          <w:szCs w:val="24"/>
          <w:u w:color="000000" w:themeColor="text1"/>
          <w:lang w:val="en"/>
        </w:rPr>
        <w:tab/>
        <w:t>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lastRenderedPageBreak/>
        <w:t>exclusively for the repairs, maintenance, and improvements to the state secondary highway system.</w:t>
      </w:r>
      <w:r w:rsidR="00DB0652">
        <w:rPr>
          <w:szCs w:val="18"/>
          <w:lang w:val="en"/>
        </w:rPr>
        <w:t>”</w:t>
      </w:r>
    </w:p>
    <w:p w:rsidR="00F41AD7"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16</w:t>
      </w:r>
      <w:r w:rsidR="00F82491" w:rsidRPr="00072334">
        <w:rPr>
          <w:u w:color="000000" w:themeColor="text1"/>
        </w:rPr>
        <w:t>.</w:t>
      </w:r>
      <w:r w:rsidR="00F82491" w:rsidRPr="00072334">
        <w:rPr>
          <w:u w:color="000000" w:themeColor="text1"/>
        </w:rPr>
        <w:tab/>
        <w:t>Except where specified otherwise, this act takes effect July 1, 2017.</w:t>
      </w:r>
      <w:r w:rsidR="00F82491" w:rsidRPr="00072334">
        <w:rPr>
          <w:u w:color="000000" w:themeColor="text1"/>
        </w:rPr>
        <w:tab/>
      </w:r>
    </w:p>
    <w:p w:rsidR="007550B6" w:rsidRDefault="00101287" w:rsidP="0075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550B6"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ACD4A1-BC59-45DE-9EAF-41665447DDD8}"/>
    <w:embedBold r:id="rId2" w:fontKey="{939ABA51-8318-4BA0-92ED-CC36AFBC2E62}"/>
  </w:font>
  <w:font w:name="Calibri">
    <w:panose1 w:val="020F0502020204030204"/>
    <w:charset w:val="00"/>
    <w:family w:val="swiss"/>
    <w:pitch w:val="variable"/>
    <w:sig w:usb0="E00002FF" w:usb1="4000ACFF" w:usb2="00000001" w:usb3="00000000" w:csb0="0000019F" w:csb1="00000000"/>
    <w:embedRegular r:id="rId3" w:fontKey="{F1596CED-C606-4D35-ABDC-84ADF48DC60E}"/>
    <w:embedBold r:id="rId4" w:fontKey="{585B2064-E13C-49F8-9BAA-D27388DA073F}"/>
  </w:font>
  <w:font w:name="Cambria">
    <w:panose1 w:val="02040503050406030204"/>
    <w:charset w:val="00"/>
    <w:family w:val="roman"/>
    <w:pitch w:val="variable"/>
    <w:sig w:usb0="E00002FF" w:usb1="400004FF" w:usb2="00000000" w:usb3="00000000" w:csb0="0000019F" w:csb1="00000000"/>
    <w:embedRegular r:id="rId5" w:fontKey="{0E58F018-BEB0-43C5-89C4-1490CFAB8055}"/>
  </w:font>
  <w:font w:name="Lucida Calligraphy">
    <w:panose1 w:val="03010101010101010101"/>
    <w:charset w:val="00"/>
    <w:family w:val="script"/>
    <w:pitch w:val="variable"/>
    <w:sig w:usb0="00000003" w:usb1="00000000" w:usb2="00000000" w:usb3="00000000" w:csb0="00000001" w:csb1="00000000"/>
    <w:embedBold r:id="rId6" w:fontKey="{659A2AEE-1944-4EB2-BA40-76E58E1CBA32}"/>
  </w:font>
  <w:font w:name="Segoe UI">
    <w:panose1 w:val="020B0502040204020203"/>
    <w:charset w:val="00"/>
    <w:family w:val="swiss"/>
    <w:pitch w:val="variable"/>
    <w:sig w:usb0="E10022FF" w:usb1="C000E47F" w:usb2="00000029" w:usb3="00000000" w:csb0="000001DF" w:csb1="00000000"/>
    <w:embedRegular r:id="rId7" w:fontKey="{C5A9AC65-8C34-42C4-9897-DC8F8525F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C52D71">
      <w:rPr>
        <w:noProof/>
      </w:rPr>
      <w:t>18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C52D71">
      <w:rPr>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25EC"/>
    <w:rsid w:val="000F40FA"/>
    <w:rsid w:val="00101287"/>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321B6"/>
    <w:rsid w:val="002420EC"/>
    <w:rsid w:val="00250967"/>
    <w:rsid w:val="002543C8"/>
    <w:rsid w:val="0025541D"/>
    <w:rsid w:val="00284AAE"/>
    <w:rsid w:val="002856D8"/>
    <w:rsid w:val="002E3C66"/>
    <w:rsid w:val="002E5912"/>
    <w:rsid w:val="00301B21"/>
    <w:rsid w:val="003155C4"/>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E7D54"/>
    <w:rsid w:val="004F1ED2"/>
    <w:rsid w:val="005273C6"/>
    <w:rsid w:val="00530A69"/>
    <w:rsid w:val="005372CA"/>
    <w:rsid w:val="00540BE4"/>
    <w:rsid w:val="00545593"/>
    <w:rsid w:val="00556EBF"/>
    <w:rsid w:val="0056171F"/>
    <w:rsid w:val="00577C6C"/>
    <w:rsid w:val="005A62FE"/>
    <w:rsid w:val="005C05E9"/>
    <w:rsid w:val="005C2FE2"/>
    <w:rsid w:val="005E2BC9"/>
    <w:rsid w:val="00605102"/>
    <w:rsid w:val="006215AA"/>
    <w:rsid w:val="00646347"/>
    <w:rsid w:val="006636BF"/>
    <w:rsid w:val="006913C9"/>
    <w:rsid w:val="0069470D"/>
    <w:rsid w:val="006D58AA"/>
    <w:rsid w:val="00725897"/>
    <w:rsid w:val="00734F00"/>
    <w:rsid w:val="007550B6"/>
    <w:rsid w:val="0077498C"/>
    <w:rsid w:val="007A680F"/>
    <w:rsid w:val="007A70AE"/>
    <w:rsid w:val="007D081A"/>
    <w:rsid w:val="008362E8"/>
    <w:rsid w:val="0085786E"/>
    <w:rsid w:val="00874192"/>
    <w:rsid w:val="008A1768"/>
    <w:rsid w:val="008A489F"/>
    <w:rsid w:val="008B5EFB"/>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D1C9A"/>
    <w:rsid w:val="00AD4B17"/>
    <w:rsid w:val="00B13BDA"/>
    <w:rsid w:val="00B35848"/>
    <w:rsid w:val="00B412D4"/>
    <w:rsid w:val="00BD281F"/>
    <w:rsid w:val="00BE3C22"/>
    <w:rsid w:val="00C0345E"/>
    <w:rsid w:val="00C146BC"/>
    <w:rsid w:val="00C15BE1"/>
    <w:rsid w:val="00C31C95"/>
    <w:rsid w:val="00C3483A"/>
    <w:rsid w:val="00C52A30"/>
    <w:rsid w:val="00C52D71"/>
    <w:rsid w:val="00C62547"/>
    <w:rsid w:val="00C74E9D"/>
    <w:rsid w:val="00C76DBF"/>
    <w:rsid w:val="00C82279"/>
    <w:rsid w:val="00C826DD"/>
    <w:rsid w:val="00C82FD3"/>
    <w:rsid w:val="00C92819"/>
    <w:rsid w:val="00CA38F6"/>
    <w:rsid w:val="00CC6B7B"/>
    <w:rsid w:val="00CD2089"/>
    <w:rsid w:val="00CE1B36"/>
    <w:rsid w:val="00D73A67"/>
    <w:rsid w:val="00D832DE"/>
    <w:rsid w:val="00D9609C"/>
    <w:rsid w:val="00D970A9"/>
    <w:rsid w:val="00DB0652"/>
    <w:rsid w:val="00DF3845"/>
    <w:rsid w:val="00E220E9"/>
    <w:rsid w:val="00E41911"/>
    <w:rsid w:val="00E41FA8"/>
    <w:rsid w:val="00E44B57"/>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C90D7-6C86-4B7A-A828-9F2063D8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4F9C2DFF.dotm</Template>
  <TotalTime>2</TotalTime>
  <Pages>46</Pages>
  <Words>15348</Words>
  <Characters>87484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102627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(Mar. 2, 2017) - South Carolina Legislature Online</dc:title>
  <dc:creator>BRENDA MELTON</dc:creator>
  <cp:lastModifiedBy>Angela Hill</cp:lastModifiedBy>
  <cp:revision>3</cp:revision>
  <cp:lastPrinted>2017-03-02T00:20:00Z</cp:lastPrinted>
  <dcterms:created xsi:type="dcterms:W3CDTF">2017-03-02T21:59:00Z</dcterms:created>
  <dcterms:modified xsi:type="dcterms:W3CDTF">2017-03-08T19:29:00Z</dcterms:modified>
</cp:coreProperties>
</file>