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CA0" w:rsidRDefault="009D5C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C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30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39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PALMETTO HIGH SCHOOL GIRLS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3966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3966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3966" w:rsidRPr="0000160A" w:rsidRDefault="006A3966" w:rsidP="006A3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Palmetto High School girls cross country team</w:t>
      </w:r>
      <w:r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6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State Championship title.</w:t>
      </w:r>
    </w:p>
    <w:p w:rsidR="00703FB5" w:rsidRDefault="007A32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5CA0" w:rsidRDefault="009D5CA0" w:rsidP="009D5CA0">
      <w:pPr>
        <w:suppressAutoHyphens/>
      </w:pPr>
    </w:p>
    <w:sectPr w:rsidR="009D5CA0" w:rsidSect="009D5C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9E" w:rsidRDefault="0064309E" w:rsidP="009F0C77">
      <w:r>
        <w:separator/>
      </w:r>
    </w:p>
  </w:endnote>
  <w:endnote w:type="continuationSeparator" w:id="0">
    <w:p w:rsidR="0064309E" w:rsidRDefault="006430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1DD426-6AF8-478A-B685-C43279DB0A61}"/>
    <w:embedBold r:id="rId2" w:fontKey="{8251BB07-B508-451F-8769-48E55F6018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FAD88A-047C-4D83-A69C-853AF2CEE5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4DDFF0-6BD6-4908-8868-23FEBAA3A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FB5" w:rsidRPr="009D5CA0" w:rsidRDefault="009D5CA0" w:rsidP="009D5C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9E" w:rsidRDefault="0064309E" w:rsidP="009F0C77">
      <w:r>
        <w:separator/>
      </w:r>
    </w:p>
  </w:footnote>
  <w:footnote w:type="continuationSeparator" w:id="0">
    <w:p w:rsidR="0064309E" w:rsidRDefault="006430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23CM17"/>
    <w:docVar w:name="CoverBillType" w:val="r"/>
    <w:docVar w:name="DocPath" w:val="L:\Council\bills\RT\17023CM17.DOCX"/>
    <w:docVar w:name="dvBillNumber" w:val="355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4309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309E"/>
    <w:rsid w:val="006913C9"/>
    <w:rsid w:val="0069470D"/>
    <w:rsid w:val="006A3966"/>
    <w:rsid w:val="006C1BA4"/>
    <w:rsid w:val="006D58AA"/>
    <w:rsid w:val="00703FB5"/>
    <w:rsid w:val="007243AE"/>
    <w:rsid w:val="00734F00"/>
    <w:rsid w:val="007A32A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CA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9CC3EA-CF98-4C38-8D7A-874A319C6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FF8AF-CB1A-4250-A225-6F26FE3A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124</Words>
  <Characters>618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3554 Text of Previous Version (Jan. 24, 2017) - South Carolina Legislature Online</dc:title>
  <dc:creator>Rebecca Turner</dc:creator>
  <cp:lastModifiedBy>S Volk</cp:lastModifiedBy>
  <cp:revision>2</cp:revision>
  <cp:lastPrinted>2017-01-24T15:54:00Z</cp:lastPrinted>
  <dcterms:created xsi:type="dcterms:W3CDTF">2017-01-24T17:40:00Z</dcterms:created>
  <dcterms:modified xsi:type="dcterms:W3CDTF">2017-01-24T17:40:00Z</dcterms:modified>
</cp:coreProperties>
</file>