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080" w:rsidRDefault="007330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BE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w:t>
      </w:r>
      <w:r w:rsidR="0007737D">
        <w:t xml:space="preserve"> AND RECOGNIZE</w:t>
      </w:r>
      <w:r>
        <w:t xml:space="preserve"> CHIEF WILLIAM H. HOLBROOK AND TO EXPRESS DEEP</w:t>
      </w:r>
      <w:r w:rsidR="00D2682D">
        <w:noBreakHyphen/>
      </w:r>
      <w:r>
        <w:t>FELT GRATITUDE FOR HIS DEDICATION TO THE COLUMBIA POLICE DEPARTMENT AND THE CITIZENS OF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C5A" w:rsidRDefault="0017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William H. “Skip” Holbrook was appointed chief of the Columbia Police Department on April 11, 2014, bringing more than twenty</w:t>
      </w:r>
      <w:r w:rsidR="00D2682D">
        <w:noBreakHyphen/>
      </w:r>
      <w:r>
        <w:t>five years of law enforcement experience to the position. Of those twenty</w:t>
      </w:r>
      <w:r w:rsidR="00D2682D">
        <w:noBreakHyphen/>
      </w:r>
      <w:r>
        <w:t>five years, he spent the last ten in executive and command positions; and</w:t>
      </w:r>
    </w:p>
    <w:p w:rsidR="00177C5A" w:rsidRDefault="0017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7D" w:rsidRDefault="0007737D" w:rsidP="0007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Holbrook, a native of Huntington, West Virginia, earned his bachelor</w:t>
      </w:r>
      <w:r w:rsidR="00D2682D" w:rsidRPr="00D2682D">
        <w:t>’</w:t>
      </w:r>
      <w:r>
        <w:t>s degree in criminal justice from Marshall University and a master</w:t>
      </w:r>
      <w:r w:rsidR="00D2682D" w:rsidRPr="00D2682D">
        <w:t>’</w:t>
      </w:r>
      <w:r>
        <w:t>s in business administration from Pfeiffer University. He is a graduate of the FBI National Academy, the Police Executive Research Forum, Senior Management Institute for Police, and the FBI</w:t>
      </w:r>
      <w:r w:rsidR="00D2682D" w:rsidRPr="00D2682D">
        <w:t>’</w:t>
      </w:r>
      <w:r>
        <w:t>s National Executive I</w:t>
      </w:r>
      <w:r w:rsidR="00101482">
        <w:t>nstitute. Chief Holbrook also is</w:t>
      </w:r>
      <w:r>
        <w:t xml:space="preserve"> a Diversity Fellow</w:t>
      </w:r>
      <w:r w:rsidR="00101482">
        <w:t xml:space="preserve"> of the Riley Institute at Furman University</w:t>
      </w:r>
      <w:r>
        <w:t>; and</w:t>
      </w:r>
    </w:p>
    <w:p w:rsidR="0007737D" w:rsidRDefault="00077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7D" w:rsidRDefault="0007737D" w:rsidP="0007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coming to Columbia, he served as the chief of the Huntington Police Dep</w:t>
      </w:r>
      <w:r w:rsidR="00D2682D">
        <w:t>artment</w:t>
      </w:r>
      <w:r>
        <w:t xml:space="preserve"> for seven years. His law enforcement career began in 1987</w:t>
      </w:r>
      <w:r w:rsidR="00350F16">
        <w:t>,</w:t>
      </w:r>
      <w:r>
        <w:t xml:space="preserve"> in North Carolina when he was hired by the Charlotte Police Department. He went on to a distinguished career with the North Carolina State Bureau of Investigation, where he achieved the ra</w:t>
      </w:r>
      <w:r w:rsidR="00C1196B">
        <w:t>nk of assistant special agent in c</w:t>
      </w:r>
      <w:r>
        <w:t>harge before leaving the agency; and</w:t>
      </w:r>
    </w:p>
    <w:p w:rsidR="0007737D" w:rsidRDefault="00077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C5A" w:rsidRDefault="0017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Chief Holbrook</w:t>
      </w:r>
      <w:r w:rsidR="00D2682D" w:rsidRPr="00D2682D">
        <w:t>’</w:t>
      </w:r>
      <w:r>
        <w:t xml:space="preserve">s leadership, the Columbia Police Department has been implementing organizational and operational reforms, including best practices consistent with </w:t>
      </w:r>
      <w:r w:rsidR="0007737D">
        <w:t>twenty</w:t>
      </w:r>
      <w:r w:rsidR="00D2682D">
        <w:noBreakHyphen/>
      </w:r>
      <w:r w:rsidR="0007737D">
        <w:t xml:space="preserve">first </w:t>
      </w:r>
      <w:r w:rsidR="0007737D">
        <w:lastRenderedPageBreak/>
        <w:t xml:space="preserve">century policing. </w:t>
      </w:r>
      <w:r>
        <w:t>Chief Holbrook has been committed to collaborative partnerships with the community to fight crime; and</w:t>
      </w:r>
    </w:p>
    <w:p w:rsidR="0007737D" w:rsidRDefault="00077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EC" w:rsidRDefault="00077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are grateful for the dedication and service Chief Holbrook has given the city of Columbia and all her citizens and look forward to his future good works.</w:t>
      </w:r>
      <w:r w:rsidR="006C3BEC">
        <w:t xml:space="preserve"> Now, therefore,</w:t>
      </w: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7C5A">
        <w:t xml:space="preserve"> the members of the South Carolina House of Representatives, by this resolution, honor</w:t>
      </w:r>
      <w:r w:rsidR="0007737D">
        <w:t xml:space="preserve"> and recognize</w:t>
      </w:r>
      <w:r w:rsidR="00177C5A">
        <w:t xml:space="preserve"> Chief William H. Holbrook and express deep</w:t>
      </w:r>
      <w:r w:rsidR="00D2682D">
        <w:noBreakHyphen/>
      </w:r>
      <w:r w:rsidR="00177C5A">
        <w:t>felt gratitude for his dedication to the Columbia Police Department and the citizens of Columbia.</w:t>
      </w: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737D">
        <w:t xml:space="preserve"> Chief William H. “Skip” Holbrook.</w:t>
      </w:r>
    </w:p>
    <w:p w:rsidR="00A2165C" w:rsidRDefault="00D26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080" w:rsidRDefault="00733080" w:rsidP="00733080">
      <w:pPr>
        <w:suppressAutoHyphens/>
      </w:pPr>
    </w:p>
    <w:sectPr w:rsidR="00733080" w:rsidSect="007330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37D" w:rsidRDefault="0007737D" w:rsidP="009F0C77">
      <w:r>
        <w:separator/>
      </w:r>
    </w:p>
  </w:endnote>
  <w:endnote w:type="continuationSeparator" w:id="0">
    <w:p w:rsidR="0007737D" w:rsidRDefault="000773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EA46BB-1F24-4824-B751-FF36A757AC90}"/>
    <w:embedBold r:id="rId2" w:fontKey="{F3C93992-E12F-4215-9217-F19E1A73BB97}"/>
  </w:font>
  <w:font w:name="Calibri">
    <w:panose1 w:val="020F0502020204030204"/>
    <w:charset w:val="00"/>
    <w:family w:val="swiss"/>
    <w:pitch w:val="variable"/>
    <w:sig w:usb0="E00002FF" w:usb1="4000ACFF" w:usb2="00000001" w:usb3="00000000" w:csb0="0000019F" w:csb1="00000000"/>
    <w:embedRegular r:id="rId3" w:fontKey="{68D9F0D7-290C-4A79-BD15-06CD770AD4B4}"/>
  </w:font>
  <w:font w:name="Cambria">
    <w:panose1 w:val="02040503050406030204"/>
    <w:charset w:val="00"/>
    <w:family w:val="roman"/>
    <w:pitch w:val="variable"/>
    <w:sig w:usb0="E00002FF" w:usb1="400004FF" w:usb2="00000000" w:usb3="00000000" w:csb0="0000019F" w:csb1="00000000"/>
    <w:embedRegular r:id="rId4" w:fontKey="{AA475D35-51C6-4B8A-9D04-F09D081AE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65C" w:rsidRPr="00733080" w:rsidRDefault="00733080" w:rsidP="00733080">
    <w:pPr>
      <w:pStyle w:val="Footer"/>
      <w:tabs>
        <w:tab w:val="clear" w:pos="4680"/>
        <w:tab w:val="clear" w:pos="9360"/>
        <w:tab w:val="center" w:pos="2995"/>
      </w:tabs>
      <w:spacing w:before="120"/>
    </w:pPr>
    <w:r>
      <w:t>[3691]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37D" w:rsidRDefault="0007737D" w:rsidP="009F0C77">
      <w:r>
        <w:separator/>
      </w:r>
    </w:p>
  </w:footnote>
  <w:footnote w:type="continuationSeparator" w:id="0">
    <w:p w:rsidR="0007737D" w:rsidRDefault="000773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9VR17"/>
    <w:docVar w:name="CoverBillType" w:val="r"/>
    <w:docVar w:name="DocPath" w:val="L:\Council\bills\RT\17059VR17.DOCX"/>
    <w:docVar w:name="dvBillNumber" w:val="3691"/>
    <w:docVar w:name="dvBillNumberPrefix" w:val="H. "/>
    <w:docVar w:name="dvOriginalBody" w:val="House"/>
    <w:docVar w:name="dvSteno" w:val="RT"/>
    <w:docVar w:name="NameofBody" w:val="h"/>
    <w:docVar w:name="vGroup2" w:val="Council"/>
  </w:docVars>
  <w:rsids>
    <w:rsidRoot w:val="006C3BEC"/>
    <w:rsid w:val="00011869"/>
    <w:rsid w:val="00015CD6"/>
    <w:rsid w:val="0007737D"/>
    <w:rsid w:val="000E0100"/>
    <w:rsid w:val="000E1785"/>
    <w:rsid w:val="000F40FA"/>
    <w:rsid w:val="00101482"/>
    <w:rsid w:val="001035F1"/>
    <w:rsid w:val="0010776B"/>
    <w:rsid w:val="00133E66"/>
    <w:rsid w:val="001435A3"/>
    <w:rsid w:val="00146ED3"/>
    <w:rsid w:val="00151044"/>
    <w:rsid w:val="00177C5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0F1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1FD"/>
    <w:rsid w:val="005E2BC9"/>
    <w:rsid w:val="00605102"/>
    <w:rsid w:val="006215AA"/>
    <w:rsid w:val="006913C9"/>
    <w:rsid w:val="0069470D"/>
    <w:rsid w:val="006C3BEC"/>
    <w:rsid w:val="006D58AA"/>
    <w:rsid w:val="0073308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53C4"/>
    <w:rsid w:val="00A2165C"/>
    <w:rsid w:val="00A41684"/>
    <w:rsid w:val="00A64E80"/>
    <w:rsid w:val="00A72BCD"/>
    <w:rsid w:val="00A741D9"/>
    <w:rsid w:val="00A833AB"/>
    <w:rsid w:val="00A9741D"/>
    <w:rsid w:val="00AC34A2"/>
    <w:rsid w:val="00AD1C9A"/>
    <w:rsid w:val="00AD4B17"/>
    <w:rsid w:val="00B412D4"/>
    <w:rsid w:val="00BE3C22"/>
    <w:rsid w:val="00C0345E"/>
    <w:rsid w:val="00C1196B"/>
    <w:rsid w:val="00C31C95"/>
    <w:rsid w:val="00C3483A"/>
    <w:rsid w:val="00C74E9D"/>
    <w:rsid w:val="00C826DD"/>
    <w:rsid w:val="00C82FD3"/>
    <w:rsid w:val="00C92819"/>
    <w:rsid w:val="00CC6B7B"/>
    <w:rsid w:val="00CD2089"/>
    <w:rsid w:val="00D2682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85FF0E-5D3B-431D-8E77-6061118F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E0831-7CC2-485B-9A46-1EB81C194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2</Pages>
  <Words>349</Words>
  <Characters>1925</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3691 Text of Previous Version (Feb. 8, 2017) - South Carolina Legislature Online</dc:title>
  <dc:creator>Rebecca Turner</dc:creator>
  <cp:lastModifiedBy>S Volk</cp:lastModifiedBy>
  <cp:revision>2</cp:revision>
  <dcterms:created xsi:type="dcterms:W3CDTF">2017-02-08T17:03:00Z</dcterms:created>
  <dcterms:modified xsi:type="dcterms:W3CDTF">2017-02-08T17:03:00Z</dcterms:modified>
</cp:coreProperties>
</file>