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 RELATING TO THE KINSHIP FOSTER PROGRAM, SO AS TO ALLOW THE DEPARTMENT TO WAIVE CERTAIN NONSAFETY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4" w:name="titleend"/>
      <w:bookmarkEnd w:id="4"/>
    </w:p>
    <w:p w:rsidR="006234FD" w:rsidRDefault="006234FD"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2FC1" w:rsidRPr="006F694B">
        <w:rPr>
          <w:color w:val="000000" w:themeColor="text1"/>
          <w:u w:color="000000" w:themeColor="text1"/>
        </w:rPr>
        <w:t>Subarticle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An order issued as a result of 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from the relative or other person and other adults in the home an </w:t>
      </w:r>
      <w:r w:rsidRPr="000D18C2">
        <w:lastRenderedPageBreak/>
        <w:t>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3.</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(D)(4) of the 1976 Code is amended to read:</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A2772">
        <w:t>“</w:t>
      </w:r>
      <w:r>
        <w:t>(C)</w:t>
      </w:r>
      <w:r>
        <w:tab/>
      </w:r>
      <w:r w:rsidRPr="000D18C2">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00985425">
        <w:noBreakHyphen/>
      </w:r>
      <w:r w:rsidRPr="000D18C2">
        <w:t>7</w:t>
      </w:r>
      <w:r w:rsidR="00985425">
        <w:noBreakHyphen/>
      </w:r>
      <w:r w:rsidRPr="000D18C2">
        <w:t>1680</w:t>
      </w:r>
      <w:r w:rsidRPr="005F0C52">
        <w:rPr>
          <w:strike/>
        </w:rPr>
        <w:t>(B)(6)</w:t>
      </w:r>
      <w:r>
        <w:rPr>
          <w:u w:val="single"/>
        </w:rPr>
        <w:t>(E)(1)</w:t>
      </w:r>
      <w:r w:rsidRPr="000D18C2">
        <w:t>. If the department determines that it is in the best interest of a child requiring out</w:t>
      </w:r>
      <w:r w:rsidR="00985425">
        <w:noBreakHyphen/>
      </w:r>
      <w:r w:rsidRPr="000D18C2">
        <w:t>of</w:t>
      </w:r>
      <w:r w:rsidR="00985425">
        <w:noBreakHyphen/>
      </w:r>
      <w:r w:rsidRPr="000D18C2">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w:t>
      </w:r>
      <w:r w:rsidRPr="000D18C2">
        <w:lastRenderedPageBreak/>
        <w:t>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4D1" w:rsidRPr="006F694B" w:rsidRDefault="004F34D1"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6F694B">
        <w:rPr>
          <w:color w:val="000000" w:themeColor="text1"/>
          <w:u w:val="single" w:color="000000" w:themeColor="text1"/>
        </w:rPr>
        <w:t>Notwithstanding the requirement that a relative licensed as a kinship foster parent must be licensed in accordance with the same requirements as nonrelative applicants, the department may waive, on a case</w:t>
      </w:r>
      <w:r w:rsidR="00985425">
        <w:rPr>
          <w:color w:val="000000" w:themeColor="text1"/>
          <w:u w:val="single" w:color="000000" w:themeColor="text1"/>
        </w:rPr>
        <w:noBreakHyphen/>
      </w:r>
      <w:r w:rsidRPr="006F694B">
        <w:rPr>
          <w:color w:val="000000" w:themeColor="text1"/>
          <w:u w:val="single" w:color="000000" w:themeColor="text1"/>
        </w:rPr>
        <w:t>by</w:t>
      </w:r>
      <w:r w:rsidR="00985425">
        <w:rPr>
          <w:color w:val="000000" w:themeColor="text1"/>
          <w:u w:val="single" w:color="000000" w:themeColor="text1"/>
        </w:rPr>
        <w:noBreakHyphen/>
      </w:r>
      <w:r w:rsidRPr="006F694B">
        <w:rPr>
          <w:color w:val="000000" w:themeColor="text1"/>
          <w:u w:val="single" w:color="000000" w:themeColor="text1"/>
        </w:rPr>
        <w:t xml:space="preserve">case basis, for relative applicants nonsafety elements, such as window size, as the department deems appropriate. Safety elements, </w:t>
      </w:r>
      <w:r w:rsidR="002F70F9">
        <w:rPr>
          <w:color w:val="000000" w:themeColor="text1"/>
          <w:u w:val="single" w:color="000000" w:themeColor="text1"/>
        </w:rPr>
        <w:t>such as criminal and child abuse and neglect b</w:t>
      </w:r>
      <w:r w:rsidR="00B537A5">
        <w:rPr>
          <w:color w:val="000000" w:themeColor="text1"/>
          <w:u w:val="single" w:color="000000" w:themeColor="text1"/>
        </w:rPr>
        <w:t xml:space="preserve">ackground checks required by </w:t>
      </w:r>
      <w:r w:rsidR="002F70F9">
        <w:rPr>
          <w:color w:val="000000" w:themeColor="text1"/>
          <w:u w:val="single" w:color="000000" w:themeColor="text1"/>
        </w:rPr>
        <w:t>Title IV</w:t>
      </w:r>
      <w:r w:rsidR="00985425">
        <w:rPr>
          <w:color w:val="000000" w:themeColor="text1"/>
          <w:u w:val="single" w:color="000000" w:themeColor="text1"/>
        </w:rPr>
        <w:noBreakHyphen/>
      </w:r>
      <w:r w:rsidR="002F70F9">
        <w:rPr>
          <w:color w:val="000000" w:themeColor="text1"/>
          <w:u w:val="single" w:color="000000" w:themeColor="text1"/>
        </w:rPr>
        <w:t>E of the Social Security Act</w:t>
      </w:r>
      <w:r w:rsidR="00524F74">
        <w:rPr>
          <w:color w:val="000000" w:themeColor="text1"/>
          <w:u w:val="single" w:color="000000" w:themeColor="text1"/>
        </w:rPr>
        <w:t>,</w:t>
      </w:r>
      <w:r w:rsidR="002F70F9">
        <w:rPr>
          <w:color w:val="000000" w:themeColor="text1"/>
          <w:u w:val="single" w:color="000000" w:themeColor="text1"/>
        </w:rPr>
        <w:t xml:space="preserve"> 42 U.S.C. Section 671(a)(20)(A), may not be waived</w:t>
      </w:r>
      <w:r w:rsidRPr="006F694B">
        <w:rPr>
          <w:color w:val="000000" w:themeColor="text1"/>
          <w:u w:val="single" w:color="000000" w:themeColor="text1"/>
        </w:rPr>
        <w:t>. The department may not license a relative as a kinship foster parent or place the child with the relative if the placement would violate any provision of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2350. The department shall note on the standard license if there was a waiver of a nonsafety element and ide</w:t>
      </w:r>
      <w:r>
        <w:rPr>
          <w:color w:val="000000" w:themeColor="text1"/>
          <w:u w:val="single" w:color="000000" w:themeColor="text1"/>
        </w:rPr>
        <w:t>ntify the element being waived.</w:t>
      </w:r>
    </w:p>
    <w:p w:rsidR="005F0C52" w:rsidRDefault="00B74FCE"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4F34D1" w:rsidRPr="006F694B">
        <w:rPr>
          <w:color w:val="000000" w:themeColor="text1"/>
          <w:u w:val="single" w:color="000000" w:themeColor="text1"/>
        </w:rPr>
        <w:t>(5)</w:t>
      </w:r>
      <w:r w:rsidR="00C97E99">
        <w:rPr>
          <w:color w:val="000000" w:themeColor="text1"/>
          <w:u w:color="000000" w:themeColor="text1"/>
        </w:rPr>
        <w:tab/>
      </w:r>
      <w:r w:rsidR="005F0C52" w:rsidRPr="000D18C2">
        <w:t>The department shall determine, after a thorough review of information obtained in the kinship foster care licensing process, whether the person is able to care effectively for the foster child.</w:t>
      </w:r>
      <w:r w:rsidR="00C97E99">
        <w:t xml:space="preserve"> </w:t>
      </w:r>
      <w:r w:rsidR="00C97E99" w:rsidRPr="006F694B">
        <w:rPr>
          <w:color w:val="000000" w:themeColor="text1"/>
          <w:u w:val="single" w:color="000000" w:themeColor="text1"/>
        </w:rPr>
        <w:t>The review must take into consideration the preference for placement with a relative who is known to the child and who has a constructive and caring relationship with the child, as provided in Section 63</w:t>
      </w:r>
      <w:r w:rsidR="00985425">
        <w:rPr>
          <w:color w:val="000000" w:themeColor="text1"/>
          <w:u w:val="single" w:color="000000" w:themeColor="text1"/>
        </w:rPr>
        <w:noBreakHyphen/>
      </w:r>
      <w:r w:rsidR="00C97E99" w:rsidRPr="006F694B">
        <w:rPr>
          <w:color w:val="000000" w:themeColor="text1"/>
          <w:u w:val="single" w:color="000000" w:themeColor="text1"/>
        </w:rPr>
        <w:t>7</w:t>
      </w:r>
      <w:r w:rsidR="00985425">
        <w:rPr>
          <w:color w:val="000000" w:themeColor="text1"/>
          <w:u w:val="single" w:color="000000" w:themeColor="text1"/>
        </w:rPr>
        <w:noBreakHyphen/>
      </w:r>
      <w:r w:rsidR="00CF4605">
        <w:rPr>
          <w:color w:val="000000" w:themeColor="text1"/>
          <w:u w:val="single" w:color="000000" w:themeColor="text1"/>
        </w:rPr>
        <w:t>1680(</w:t>
      </w:r>
      <w:r w:rsidR="00C97E99" w:rsidRPr="006F694B">
        <w:rPr>
          <w:color w:val="000000" w:themeColor="text1"/>
          <w:u w:val="single" w:color="000000" w:themeColor="text1"/>
        </w:rPr>
        <w:t>E)(1).</w:t>
      </w:r>
      <w:r w:rsidR="008A2772">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If the department has determined that it is in the best interest of a child requiring foster care that the child be placed with a relative, and the relative is not licensed to provide foster care, or if a relative advises the department that the relative is interested in 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w:t>
      </w:r>
      <w:r w:rsidR="008E4002" w:rsidRPr="006F694B">
        <w:rPr>
          <w:color w:val="000000" w:themeColor="text1"/>
          <w:u w:val="single" w:color="000000" w:themeColor="text1"/>
        </w:rPr>
        <w:lastRenderedPageBreak/>
        <w:t xml:space="preserve">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967DB">
        <w:rPr>
          <w:szCs w:val="24"/>
        </w:rPr>
        <w:t>has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r w:rsidRPr="001967DB">
        <w:rPr>
          <w:szCs w:val="24"/>
        </w:rPr>
        <w:t>has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r w:rsidRPr="001967DB">
        <w:rPr>
          <w:szCs w:val="24"/>
        </w:rPr>
        <w:t xml:space="preserve">an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1967DB">
        <w:rPr>
          <w:szCs w:val="24"/>
        </w:rPr>
        <w:t xml:space="preserve">an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Pr="001967DB">
        <w:rPr>
          <w:szCs w:val="24"/>
        </w:rPr>
        <w:t>contributing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r w:rsidRPr="001967DB">
        <w:rPr>
          <w:szCs w:val="24"/>
        </w:rPr>
        <w:t>the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sidRPr="001967DB">
        <w:rPr>
          <w:szCs w:val="24"/>
        </w:rPr>
        <w:t>criminal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r w:rsidRPr="001967DB">
        <w:rPr>
          <w:szCs w:val="24"/>
        </w:rPr>
        <w:t>criminal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r w:rsidRPr="001967DB">
        <w:rPr>
          <w:szCs w:val="24"/>
        </w:rPr>
        <w:t>a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r w:rsidRPr="001967DB">
        <w:rPr>
          <w:szCs w:val="24"/>
        </w:rPr>
        <w:t>unlawful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sidR="004E1A93">
        <w:rPr>
          <w:szCs w:val="24"/>
        </w:rPr>
        <w:tab/>
      </w:r>
      <w:r>
        <w:rPr>
          <w:szCs w:val="24"/>
        </w:rPr>
        <w:tab/>
      </w:r>
      <w:r w:rsidRPr="001967DB">
        <w:rPr>
          <w:szCs w:val="24"/>
        </w:rPr>
        <w:t>cruelty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r w:rsidRPr="001967DB">
        <w:rPr>
          <w:szCs w:val="24"/>
        </w:rPr>
        <w:t>child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(k)</w:t>
      </w:r>
      <w:r>
        <w:rPr>
          <w:szCs w:val="24"/>
        </w:rPr>
        <w:tab/>
      </w:r>
      <w:r w:rsidRPr="001967DB">
        <w:rPr>
          <w:szCs w:val="24"/>
        </w:rPr>
        <w:t>criminal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 xml:space="preserve">A person who has been convicted of a criminal offense similar in nature to a crime enumerated in subsection (A) when the </w:t>
      </w:r>
      <w:r w:rsidR="001967DB" w:rsidRPr="001967DB">
        <w:rPr>
          <w:szCs w:val="24"/>
        </w:rPr>
        <w:lastRenderedPageBreak/>
        <w:t>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r>
      <w:r w:rsidR="006F3BDF" w:rsidRPr="004F695B">
        <w:rPr>
          <w:color w:val="000000" w:themeColor="text1"/>
          <w:u w:color="000000" w:themeColor="text1"/>
        </w:rPr>
        <w:t>Section 43</w:t>
      </w:r>
      <w:r w:rsidR="00985425">
        <w:rPr>
          <w:color w:val="000000" w:themeColor="text1"/>
          <w:u w:color="000000" w:themeColor="text1"/>
        </w:rPr>
        <w:noBreakHyphen/>
      </w:r>
      <w:r w:rsidR="006F3BDF" w:rsidRPr="004F695B">
        <w:rPr>
          <w:color w:val="000000" w:themeColor="text1"/>
          <w:u w:color="000000" w:themeColor="text1"/>
        </w:rPr>
        <w:t>1</w:t>
      </w:r>
      <w:r w:rsidR="00985425">
        <w:rPr>
          <w:color w:val="000000" w:themeColor="text1"/>
          <w:u w:color="000000" w:themeColor="text1"/>
        </w:rPr>
        <w:noBreakHyphen/>
      </w:r>
      <w:r w:rsidR="006F3BDF" w:rsidRPr="004F695B">
        <w:rPr>
          <w:color w:val="000000" w:themeColor="text1"/>
          <w:u w:color="000000" w:themeColor="text1"/>
        </w:rPr>
        <w:t>210 of the 1976 Code, as last amended by Act 281 of 2014, is further amended to read:</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sidR="00985425">
        <w:rPr>
          <w:szCs w:val="24"/>
        </w:rPr>
        <w:noBreakHyphen/>
      </w:r>
      <w:r>
        <w:rPr>
          <w:szCs w:val="24"/>
        </w:rPr>
        <w:t>1</w:t>
      </w:r>
      <w:r w:rsidR="00985425">
        <w:rPr>
          <w:szCs w:val="24"/>
        </w:rPr>
        <w:noBreakHyphen/>
      </w:r>
      <w:r>
        <w:rPr>
          <w:szCs w:val="24"/>
        </w:rPr>
        <w:t>210.</w:t>
      </w:r>
      <w:r>
        <w:rPr>
          <w:szCs w:val="24"/>
        </w:rPr>
        <w:tab/>
      </w:r>
      <w:r>
        <w:rPr>
          <w:szCs w:val="24"/>
          <w:u w:val="single"/>
        </w:rPr>
        <w:t>(A)</w:t>
      </w:r>
      <w:r>
        <w:rPr>
          <w:szCs w:val="24"/>
        </w:rPr>
        <w:tab/>
      </w:r>
      <w:r w:rsidR="0077148E" w:rsidRPr="0077148E">
        <w:rPr>
          <w:szCs w:val="24"/>
        </w:rPr>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0077148E" w:rsidRPr="0077148E">
        <w:rPr>
          <w:szCs w:val="24"/>
        </w:rPr>
        <w:t>the monthly total number of cases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77148E" w:rsidRPr="0077148E">
        <w:rPr>
          <w:szCs w:val="24"/>
        </w:rPr>
        <w:t>the monthly total number of children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(3)</w:t>
      </w:r>
      <w:r>
        <w:rPr>
          <w:szCs w:val="24"/>
        </w:rPr>
        <w:tab/>
      </w:r>
      <w:r w:rsidR="0077148E" w:rsidRPr="0077148E">
        <w:rPr>
          <w:szCs w:val="24"/>
        </w:rPr>
        <w:t>the monthly total number of children seen by the Department of Social Services within twenty</w:t>
      </w:r>
      <w:r w:rsidR="00985425">
        <w:rPr>
          <w:szCs w:val="24"/>
        </w:rPr>
        <w:noBreakHyphen/>
      </w:r>
      <w:r w:rsidR="0077148E" w:rsidRPr="0077148E">
        <w:rPr>
          <w:szCs w:val="24"/>
        </w:rPr>
        <w:t>four hours of a report of abuse or neglect that were accepted for intake;</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(4)</w:t>
      </w:r>
      <w:r>
        <w:rPr>
          <w:szCs w:val="24"/>
        </w:rPr>
        <w:tab/>
      </w:r>
      <w:r w:rsidR="0077148E" w:rsidRPr="0077148E">
        <w:rPr>
          <w:szCs w:val="24"/>
        </w:rPr>
        <w:t>the monthly total number of children that were not seen by the Department of Social Services within twenty</w:t>
      </w:r>
      <w:r w:rsidR="00985425">
        <w:rPr>
          <w:szCs w:val="24"/>
        </w:rPr>
        <w:noBreakHyphen/>
      </w:r>
      <w:r w:rsidR="0077148E" w:rsidRPr="0077148E">
        <w:rPr>
          <w:szCs w:val="24"/>
        </w:rPr>
        <w:t>four hours of a report of abuse or neglect;</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77148E" w:rsidRPr="0077148E">
        <w:rPr>
          <w:szCs w:val="24"/>
        </w:rPr>
        <w:tab/>
        <w:t>(5)</w:t>
      </w:r>
      <w:r>
        <w:rPr>
          <w:szCs w:val="24"/>
        </w:rPr>
        <w:tab/>
      </w:r>
      <w:r w:rsidR="0077148E" w:rsidRPr="0077148E">
        <w:rPr>
          <w:szCs w:val="24"/>
        </w:rPr>
        <w:t xml:space="preserve">the total number of children in foster care that were seen by the Department of Social Services each month; </w:t>
      </w:r>
      <w:r w:rsidR="0077148E" w:rsidRPr="0077148E">
        <w:rPr>
          <w:strike/>
          <w:szCs w:val="24"/>
        </w:rPr>
        <w:t>and</w:t>
      </w:r>
    </w:p>
    <w:p w:rsidR="00860244" w:rsidRPr="004F695B" w:rsidRDefault="008906BE" w:rsidP="0086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0077148E" w:rsidRPr="0077148E">
        <w:rPr>
          <w:szCs w:val="24"/>
        </w:rPr>
        <w:tab/>
        <w:t>(6)</w:t>
      </w:r>
      <w:r>
        <w:rPr>
          <w:szCs w:val="24"/>
        </w:rPr>
        <w:tab/>
      </w:r>
      <w:r w:rsidR="0077148E" w:rsidRPr="0077148E">
        <w:rPr>
          <w:szCs w:val="24"/>
        </w:rPr>
        <w:t>the total number of children in foster care that were not seen by the Department of Social Services each month</w:t>
      </w:r>
      <w:r w:rsidR="00860244" w:rsidRPr="004F695B">
        <w:rPr>
          <w:color w:val="000000" w:themeColor="text1"/>
          <w:u w:val="single" w:color="000000" w:themeColor="text1"/>
        </w:rPr>
        <w:t>;</w:t>
      </w:r>
    </w:p>
    <w:p w:rsidR="000E7318" w:rsidRPr="006829F5" w:rsidRDefault="000E7318"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829F5">
        <w:rPr>
          <w:color w:val="000000" w:themeColor="text1"/>
          <w:u w:val="single" w:color="000000" w:themeColor="text1"/>
        </w:rPr>
        <w:t>(7)</w:t>
      </w:r>
      <w:r w:rsidR="0050000E" w:rsidRPr="0050000E">
        <w:rPr>
          <w:color w:val="000000" w:themeColor="text1"/>
          <w:u w:color="000000" w:themeColor="text1"/>
        </w:rPr>
        <w:tab/>
      </w:r>
      <w:r w:rsidRPr="006829F5">
        <w:rPr>
          <w:color w:val="000000" w:themeColor="text1"/>
          <w:u w:val="single" w:color="000000" w:themeColor="text1"/>
        </w:rPr>
        <w:t>the number of children placed with a relative or other person pursuant to a safety plan;</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(8)</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(9)</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not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(10)</w:t>
      </w:r>
      <w:r w:rsidRPr="0050000E">
        <w:rPr>
          <w:color w:val="000000" w:themeColor="text1"/>
          <w:u w:color="000000" w:themeColor="text1"/>
        </w:rPr>
        <w:tab/>
      </w:r>
      <w:r w:rsidR="000E7318" w:rsidRPr="006829F5">
        <w:rPr>
          <w:color w:val="000000" w:themeColor="text1"/>
          <w:u w:val="single" w:color="000000" w:themeColor="text1"/>
        </w:rPr>
        <w:t>for each case in which a relative requests to be licensed as a kinship foster parent, the number of days before a license is granted;</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(11)</w:t>
      </w:r>
      <w:r w:rsidRPr="0050000E">
        <w:rPr>
          <w:color w:val="000000" w:themeColor="text1"/>
          <w:u w:color="000000" w:themeColor="text1"/>
        </w:rPr>
        <w:tab/>
      </w:r>
      <w:r w:rsidR="000E7318" w:rsidRPr="006829F5">
        <w:rPr>
          <w:color w:val="000000" w:themeColor="text1"/>
          <w:u w:val="single" w:color="000000" w:themeColor="text1"/>
        </w:rPr>
        <w:t>the number of relatives who apply to be licensed as a kinship foster parent and request a waiver of nonsafety licensing requirements who are subsequently granted a license with the waiver;</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(12)</w:t>
      </w:r>
      <w:r w:rsidRPr="0050000E">
        <w:rPr>
          <w:color w:val="000000" w:themeColor="text1"/>
          <w:u w:color="000000" w:themeColor="text1"/>
        </w:rPr>
        <w:tab/>
      </w:r>
      <w:r w:rsidR="000E7318" w:rsidRPr="006829F5">
        <w:rPr>
          <w:color w:val="000000" w:themeColor="text1"/>
          <w:u w:val="single" w:color="000000" w:themeColor="text1"/>
        </w:rPr>
        <w:t>the number of relatives who were informed by the department of the option to become licensed as a kinship foster parent, along with copies of all acknowledged notices with identifying child and family information redacted; and</w:t>
      </w:r>
    </w:p>
    <w:p w:rsidR="0077148E" w:rsidRPr="0077148E"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(13)</w:t>
      </w:r>
      <w:r w:rsidRPr="0050000E">
        <w:rPr>
          <w:color w:val="000000" w:themeColor="text1"/>
          <w:u w:color="000000" w:themeColor="text1"/>
        </w:rPr>
        <w:tab/>
      </w:r>
      <w:r w:rsidR="000E7318" w:rsidRPr="006829F5">
        <w:rPr>
          <w:color w:val="000000" w:themeColor="text1"/>
          <w:u w:val="single" w:color="000000" w:themeColor="text1"/>
        </w:rPr>
        <w:t>the number of relatives who are denied a kinship foster parent license by the department and the reasons for the denial</w:t>
      </w:r>
      <w:r w:rsidR="0077148E" w:rsidRPr="006829F5">
        <w:rPr>
          <w:szCs w:val="24"/>
        </w:rPr>
        <w:t>.</w:t>
      </w:r>
    </w:p>
    <w:p w:rsidR="0077148E" w:rsidRDefault="0077148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48E">
        <w:rPr>
          <w:szCs w:val="24"/>
        </w:rPr>
        <w:tab/>
      </w:r>
      <w:r w:rsidR="008906BE">
        <w:rPr>
          <w:szCs w:val="24"/>
          <w:u w:val="single"/>
        </w:rPr>
        <w:t>(B)</w:t>
      </w:r>
      <w:r w:rsidR="008906BE">
        <w:rPr>
          <w:szCs w:val="24"/>
        </w:rPr>
        <w:tab/>
      </w:r>
      <w:r w:rsidRPr="0077148E">
        <w:rPr>
          <w:szCs w:val="24"/>
        </w:rPr>
        <w:t>The Department of Social Services shall prepare and submit this report no later than March first of each year.</w:t>
      </w:r>
      <w:r w:rsidR="006F3BDF">
        <w:rPr>
          <w:szCs w:val="24"/>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48E">
        <w:t>7</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29A" w:rsidRDefault="00CB129A" w:rsidP="00CB129A">
      <w:pPr>
        <w:suppressAutoHyphens/>
      </w:pPr>
    </w:p>
    <w:sectPr w:rsidR="00CB129A" w:rsidSect="00CB12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4925CC-84FA-4561-B4D8-2E42FC9A3168}"/>
    <w:embedBold r:id="rId2" w:fontKey="{003A28FA-3CBC-489B-827F-1028A494B212}"/>
  </w:font>
  <w:font w:name="Calibri">
    <w:panose1 w:val="020F0502020204030204"/>
    <w:charset w:val="00"/>
    <w:family w:val="swiss"/>
    <w:pitch w:val="variable"/>
    <w:sig w:usb0="E00002FF" w:usb1="4000ACFF" w:usb2="00000001" w:usb3="00000000" w:csb0="0000019F" w:csb1="00000000"/>
    <w:embedRegular r:id="rId3" w:fontKey="{FAA849C8-A463-4DE8-87F5-10E1ED0841F4}"/>
  </w:font>
  <w:font w:name="Segoe UI">
    <w:panose1 w:val="020B0502040204020203"/>
    <w:charset w:val="00"/>
    <w:family w:val="swiss"/>
    <w:pitch w:val="variable"/>
    <w:sig w:usb0="E10022FF" w:usb1="C000E47F" w:usb2="00000029" w:usb3="00000000" w:csb0="000001DF" w:csb1="00000000"/>
    <w:embedRegular r:id="rId4" w:fontKey="{5BCA7637-3310-4B95-8660-7C21CA2508D8}"/>
  </w:font>
  <w:font w:name="Cambria">
    <w:panose1 w:val="02040503050406030204"/>
    <w:charset w:val="00"/>
    <w:family w:val="roman"/>
    <w:pitch w:val="variable"/>
    <w:sig w:usb0="E00002FF" w:usb1="400004FF" w:usb2="00000000" w:usb3="00000000" w:csb0="0000019F" w:csb1="00000000"/>
    <w:embedRegular r:id="rId5" w:fontKey="{560FD457-61E4-4DE5-8E04-8D8F63DF0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4021A"/>
    <w:rsid w:val="00985425"/>
    <w:rsid w:val="009B44AF"/>
    <w:rsid w:val="009C6A0B"/>
    <w:rsid w:val="009F0C77"/>
    <w:rsid w:val="009F4DD1"/>
    <w:rsid w:val="00A02543"/>
    <w:rsid w:val="00A277B5"/>
    <w:rsid w:val="00A41684"/>
    <w:rsid w:val="00A64E80"/>
    <w:rsid w:val="00A72BCD"/>
    <w:rsid w:val="00A741D9"/>
    <w:rsid w:val="00A833AB"/>
    <w:rsid w:val="00A9741D"/>
    <w:rsid w:val="00A977CB"/>
    <w:rsid w:val="00AC34A2"/>
    <w:rsid w:val="00AD1C9A"/>
    <w:rsid w:val="00AD4B17"/>
    <w:rsid w:val="00AE0138"/>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3A67"/>
    <w:rsid w:val="00D970A9"/>
    <w:rsid w:val="00DA0562"/>
    <w:rsid w:val="00DA2E40"/>
    <w:rsid w:val="00DF3845"/>
    <w:rsid w:val="00E129E1"/>
    <w:rsid w:val="00E13649"/>
    <w:rsid w:val="00E41911"/>
    <w:rsid w:val="00E44B57"/>
    <w:rsid w:val="00E92EEF"/>
    <w:rsid w:val="00E95963"/>
    <w:rsid w:val="00EF2368"/>
    <w:rsid w:val="00F24442"/>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70E5A-9559-418B-9750-D63E78B5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2402</Words>
  <Characters>12111</Characters>
  <Application>Microsoft Office Word</Application>
  <DocSecurity>0</DocSecurity>
  <Lines>288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(Feb. 8, 2017) - South Carolina Legislature Online</dc:title>
  <dc:creator>%USERNAME%</dc:creator>
  <cp:lastModifiedBy>S Volk</cp:lastModifiedBy>
  <cp:revision>2</cp:revision>
  <cp:lastPrinted>2017-02-08T15:54:00Z</cp:lastPrinted>
  <dcterms:created xsi:type="dcterms:W3CDTF">2017-02-08T17:17:00Z</dcterms:created>
  <dcterms:modified xsi:type="dcterms:W3CDTF">2017-02-08T17:17:00Z</dcterms:modified>
</cp:coreProperties>
</file>