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9E0" w:rsidRDefault="00A869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6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11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33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NICHOLAS WILSON PHILLIP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Nicholas Wilson Phillip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384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87336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DA74D8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Pr="00551626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Nicholas Wilson Phillip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Nicholas Wilson Phillip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6A" w:rsidRDefault="0087336A" w:rsidP="00873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Nicholas Wilson Phillip.</w:t>
      </w:r>
    </w:p>
    <w:p w:rsidR="008F00A8" w:rsidRDefault="0087336A" w:rsidP="004A4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69E0" w:rsidRDefault="00A869E0" w:rsidP="00A869E0">
      <w:pPr>
        <w:suppressAutoHyphens/>
      </w:pPr>
    </w:p>
    <w:sectPr w:rsidR="00A869E0" w:rsidSect="00A869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173" w:rsidRDefault="00CB1173" w:rsidP="009F0C77">
      <w:r>
        <w:separator/>
      </w:r>
    </w:p>
  </w:endnote>
  <w:endnote w:type="continuationSeparator" w:id="0">
    <w:p w:rsidR="00CB1173" w:rsidRDefault="00CB1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327687-7247-4058-B66C-8DFB608F21DD}"/>
    <w:embedBold r:id="rId2" w:fontKey="{A947C05B-388E-483F-9A73-F0C0CAE6BA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6B8996-B535-4232-B34B-250FE183F1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7CDDD4-D96F-4831-BE3B-CE2175821D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0A8" w:rsidRPr="00A869E0" w:rsidRDefault="00A869E0" w:rsidP="00A869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173" w:rsidRDefault="00CB1173" w:rsidP="009F0C77">
      <w:r>
        <w:separator/>
      </w:r>
    </w:p>
  </w:footnote>
  <w:footnote w:type="continuationSeparator" w:id="0">
    <w:p w:rsidR="00CB1173" w:rsidRDefault="00CB1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4WAB17"/>
    <w:docVar w:name="CoverBillType" w:val="r"/>
    <w:docVar w:name="DocPath" w:val="L:\Council\bills\RT\17034WAB17.DOCX"/>
    <w:docVar w:name="dvBillNumber" w:val="37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B117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8A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BD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64D4"/>
    <w:rsid w:val="007A70AE"/>
    <w:rsid w:val="008362E8"/>
    <w:rsid w:val="0085786E"/>
    <w:rsid w:val="0087336A"/>
    <w:rsid w:val="008A1768"/>
    <w:rsid w:val="008A489F"/>
    <w:rsid w:val="008F00A8"/>
    <w:rsid w:val="008F0F33"/>
    <w:rsid w:val="008F4429"/>
    <w:rsid w:val="0094021A"/>
    <w:rsid w:val="009B44AF"/>
    <w:rsid w:val="009C6A0B"/>
    <w:rsid w:val="009F0C77"/>
    <w:rsid w:val="009F4DD1"/>
    <w:rsid w:val="00A02543"/>
    <w:rsid w:val="00A16E5C"/>
    <w:rsid w:val="00A41684"/>
    <w:rsid w:val="00A64E80"/>
    <w:rsid w:val="00A72BCD"/>
    <w:rsid w:val="00A741D9"/>
    <w:rsid w:val="00A833AB"/>
    <w:rsid w:val="00A869E0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1173"/>
    <w:rsid w:val="00CC6B7B"/>
    <w:rsid w:val="00CD2089"/>
    <w:rsid w:val="00D73A67"/>
    <w:rsid w:val="00D970A9"/>
    <w:rsid w:val="00DA74D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8D6896-367D-4AE8-B4EC-C65A3364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F6411-F3C3-43BF-8CD8-3604E41BD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429</Words>
  <Characters>2176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3716 Text of Previous Version (Feb. 9, 2017) - South Carolina Legislature Online</dc:title>
  <dc:creator>Rebecca Turner</dc:creator>
  <cp:lastModifiedBy>S Volk</cp:lastModifiedBy>
  <cp:revision>2</cp:revision>
  <dcterms:created xsi:type="dcterms:W3CDTF">2017-02-08T19:20:00Z</dcterms:created>
  <dcterms:modified xsi:type="dcterms:W3CDTF">2017-02-08T19:20:00Z</dcterms:modified>
</cp:coreProperties>
</file>