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6CB" w:rsidRDefault="004146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8A1" w:rsidRDefault="008D48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6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39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52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EC67BA">
        <w:rPr>
          <w:color w:val="000000" w:themeColor="text1"/>
          <w:u w:color="000000" w:themeColor="text1"/>
        </w:rPr>
        <w:t>475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C67BA" w:rsidRPr="00EC67B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C67B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9943D2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Pr="00551626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67BA">
        <w:rPr>
          <w:color w:val="000000" w:themeColor="text1"/>
          <w:u w:color="000000" w:themeColor="text1"/>
        </w:rPr>
        <w:t>James Gatlin Docherty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2AC" w:rsidRDefault="000952AC" w:rsidP="000952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C67BA">
        <w:rPr>
          <w:color w:val="000000" w:themeColor="text1"/>
          <w:u w:color="000000" w:themeColor="text1"/>
        </w:rPr>
        <w:t>James Gatlin Docherty.</w:t>
      </w:r>
    </w:p>
    <w:p w:rsidR="0044559D" w:rsidRDefault="00EC67BA" w:rsidP="00D731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6CB" w:rsidRDefault="004146CB" w:rsidP="004146CB">
      <w:pPr>
        <w:suppressAutoHyphens/>
      </w:pPr>
    </w:p>
    <w:sectPr w:rsidR="004146CB" w:rsidSect="004146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2AC" w:rsidRDefault="000952AC" w:rsidP="009F0C77">
      <w:r>
        <w:separator/>
      </w:r>
    </w:p>
  </w:endnote>
  <w:endnote w:type="continuationSeparator" w:id="0">
    <w:p w:rsidR="000952AC" w:rsidRDefault="000952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2BCF32-1E42-4886-987E-9AD249DFE943}"/>
    <w:embedBold r:id="rId2" w:fontKey="{60C22C63-8F39-4D31-A150-2A7545E722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B4D073-BDF2-4DD2-B6F6-186C60B10B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666119-DE7B-4143-B59D-1F7595C6F7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AEBB31-8790-43F0-983B-622B0FF577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59D" w:rsidRPr="004146CB" w:rsidRDefault="004146CB" w:rsidP="004146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2AC" w:rsidRDefault="000952AC" w:rsidP="009F0C77">
      <w:r>
        <w:separator/>
      </w:r>
    </w:p>
  </w:footnote>
  <w:footnote w:type="continuationSeparator" w:id="0">
    <w:p w:rsidR="000952AC" w:rsidRDefault="000952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6WAB17"/>
    <w:docVar w:name="CoverBillType" w:val="r"/>
    <w:docVar w:name="DocPath" w:val="L:\Council\bills\RT\17036WAB17.DOCX"/>
    <w:docVar w:name="dvBillNumber" w:val="371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72397D"/>
    <w:rsid w:val="00011869"/>
    <w:rsid w:val="00015CD6"/>
    <w:rsid w:val="000952AC"/>
    <w:rsid w:val="000A77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1D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6CB"/>
    <w:rsid w:val="0041760A"/>
    <w:rsid w:val="00417C01"/>
    <w:rsid w:val="004403BD"/>
    <w:rsid w:val="0044559D"/>
    <w:rsid w:val="00461441"/>
    <w:rsid w:val="004809EE"/>
    <w:rsid w:val="004E7D54"/>
    <w:rsid w:val="0052001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97D"/>
    <w:rsid w:val="00734F00"/>
    <w:rsid w:val="007A70AE"/>
    <w:rsid w:val="008362E8"/>
    <w:rsid w:val="0085786E"/>
    <w:rsid w:val="008A1768"/>
    <w:rsid w:val="008A489F"/>
    <w:rsid w:val="008D48A1"/>
    <w:rsid w:val="008F0F33"/>
    <w:rsid w:val="008F4429"/>
    <w:rsid w:val="0094021A"/>
    <w:rsid w:val="009943D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04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1A8"/>
    <w:rsid w:val="00D73A67"/>
    <w:rsid w:val="00D970A9"/>
    <w:rsid w:val="00DF3845"/>
    <w:rsid w:val="00E41911"/>
    <w:rsid w:val="00E44B57"/>
    <w:rsid w:val="00E92EEF"/>
    <w:rsid w:val="00EC67BA"/>
    <w:rsid w:val="00EF2368"/>
    <w:rsid w:val="00F24442"/>
    <w:rsid w:val="00F35DD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B5A43-C781-425F-9AA3-A2D01948E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7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7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49A54-30A1-47EC-B15E-7BA211129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FA30BD7A.dotm</Template>
  <TotalTime>0</TotalTime>
  <Pages>1</Pages>
  <Words>429</Words>
  <Characters>2166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3718 Text of Previous Version (Feb. 9, 2017) - South Carolina Legislature Online</dc:title>
  <dc:creator>Rebecca Turner</dc:creator>
  <cp:lastModifiedBy>S Volk</cp:lastModifiedBy>
  <cp:revision>2</cp:revision>
  <cp:lastPrinted>2017-01-23T21:19:00Z</cp:lastPrinted>
  <dcterms:created xsi:type="dcterms:W3CDTF">2017-02-08T19:22:00Z</dcterms:created>
  <dcterms:modified xsi:type="dcterms:W3CDTF">2017-02-08T19:22:00Z</dcterms:modified>
</cp:coreProperties>
</file>