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0652" w:rsidRDefault="00B90652" w:rsidP="00102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24FE" w:rsidRDefault="001024FE" w:rsidP="00102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24FE" w:rsidRDefault="001024FE" w:rsidP="00102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24FE" w:rsidRDefault="001024FE" w:rsidP="00102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24FE" w:rsidRDefault="001024FE" w:rsidP="00102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24FE" w:rsidRDefault="001024FE" w:rsidP="00102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24FE" w:rsidRDefault="001024FE" w:rsidP="00102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906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A38D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3BF7" w:rsidRPr="00CB6FA5" w:rsidRDefault="001F3BF7" w:rsidP="001F3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CB6FA5">
        <w:rPr>
          <w:color w:val="000000" w:themeColor="text1"/>
          <w:u w:color="000000" w:themeColor="text1"/>
        </w:rPr>
        <w:t>TO AMEND SECTION 22</w:t>
      </w:r>
      <w:r w:rsidR="0016314E">
        <w:rPr>
          <w:color w:val="000000" w:themeColor="text1"/>
          <w:u w:color="000000" w:themeColor="text1"/>
        </w:rPr>
        <w:noBreakHyphen/>
      </w:r>
      <w:r w:rsidRPr="00CB6FA5">
        <w:rPr>
          <w:color w:val="000000" w:themeColor="text1"/>
          <w:u w:color="000000" w:themeColor="text1"/>
        </w:rPr>
        <w:t>3</w:t>
      </w:r>
      <w:r w:rsidR="0016314E">
        <w:rPr>
          <w:color w:val="000000" w:themeColor="text1"/>
          <w:u w:color="000000" w:themeColor="text1"/>
        </w:rPr>
        <w:noBreakHyphen/>
      </w:r>
      <w:r w:rsidRPr="00CB6FA5">
        <w:rPr>
          <w:color w:val="000000" w:themeColor="text1"/>
          <w:u w:color="000000" w:themeColor="text1"/>
        </w:rPr>
        <w:t xml:space="preserve">545, AS AMENDED, CODE OF LAWS OF SOUTH CAROLINA, 1976, RELATING TO TRANSFER OF CERTAIN CRIMINAL CASES FROM GENERAL SESSIONS COURT, SO AS TO PROVIDE THAT CRIMINAL CASES IN </w:t>
      </w:r>
      <w:r w:rsidR="004F12D3">
        <w:rPr>
          <w:color w:val="000000" w:themeColor="text1"/>
          <w:u w:color="000000" w:themeColor="text1"/>
        </w:rPr>
        <w:t>WHICH T</w:t>
      </w:r>
      <w:r w:rsidRPr="00CB6FA5">
        <w:rPr>
          <w:color w:val="000000" w:themeColor="text1"/>
          <w:u w:color="000000" w:themeColor="text1"/>
        </w:rPr>
        <w:t>HE PENALTY DOES NOT EXCEED THREE YEARS, RATHER THAN ONE YEAR, MAY BE TRANSFERRED FROM GENERAL SESSIONS COURT.</w:t>
      </w:r>
    </w:p>
    <w:p w:rsidR="001F3BF7" w:rsidRDefault="001F3B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A38D5" w:rsidRDefault="001F3B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</w:t>
      </w:r>
      <w:r w:rsidR="00BA38D5">
        <w:t>e it enacted by the General Assembly of the State of South Carolina:</w:t>
      </w:r>
    </w:p>
    <w:p w:rsidR="001F3BF7" w:rsidRPr="00CB6FA5" w:rsidRDefault="001F3BF7" w:rsidP="001F3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3BF7" w:rsidRDefault="001F3BF7" w:rsidP="001F3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B6FA5">
        <w:rPr>
          <w:color w:val="000000" w:themeColor="text1"/>
          <w:u w:color="000000" w:themeColor="text1"/>
        </w:rPr>
        <w:t>SECTION</w:t>
      </w:r>
      <w:r w:rsidRPr="00CB6FA5">
        <w:rPr>
          <w:color w:val="000000" w:themeColor="text1"/>
          <w:u w:color="000000" w:themeColor="text1"/>
        </w:rPr>
        <w:tab/>
        <w:t>1.</w:t>
      </w:r>
      <w:r w:rsidRPr="00CB6FA5">
        <w:rPr>
          <w:color w:val="000000" w:themeColor="text1"/>
          <w:u w:color="000000" w:themeColor="text1"/>
        </w:rPr>
        <w:tab/>
        <w:t>Section 22</w:t>
      </w:r>
      <w:r w:rsidR="0016314E">
        <w:rPr>
          <w:color w:val="000000" w:themeColor="text1"/>
          <w:u w:color="000000" w:themeColor="text1"/>
        </w:rPr>
        <w:noBreakHyphen/>
      </w:r>
      <w:r w:rsidRPr="00CB6FA5">
        <w:rPr>
          <w:color w:val="000000" w:themeColor="text1"/>
          <w:u w:color="000000" w:themeColor="text1"/>
        </w:rPr>
        <w:t>3</w:t>
      </w:r>
      <w:r w:rsidR="0016314E">
        <w:rPr>
          <w:color w:val="000000" w:themeColor="text1"/>
          <w:u w:color="000000" w:themeColor="text1"/>
        </w:rPr>
        <w:noBreakHyphen/>
      </w:r>
      <w:r w:rsidRPr="00CB6FA5">
        <w:rPr>
          <w:color w:val="000000" w:themeColor="text1"/>
          <w:u w:color="000000" w:themeColor="text1"/>
        </w:rPr>
        <w:t>545(A) of the 1976 Code, as last amended by Act 169 of 2012, is further amended to read:</w:t>
      </w:r>
    </w:p>
    <w:p w:rsidR="001F3BF7" w:rsidRDefault="001F3BF7" w:rsidP="001F3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3BF7" w:rsidRDefault="001F3BF7" w:rsidP="001F3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  <w:t>“</w:t>
      </w:r>
      <w:r w:rsidRPr="00EB1AAB">
        <w:t>(A)</w:t>
      </w:r>
      <w:r>
        <w:tab/>
      </w:r>
      <w:r w:rsidRPr="00EB1AAB">
        <w:t>Notwithstanding the provisions of Sections 22</w:t>
      </w:r>
      <w:r w:rsidR="0016314E">
        <w:noBreakHyphen/>
      </w:r>
      <w:r w:rsidRPr="00EB1AAB">
        <w:t>3</w:t>
      </w:r>
      <w:r w:rsidR="0016314E">
        <w:noBreakHyphen/>
      </w:r>
      <w:r w:rsidRPr="00EB1AAB">
        <w:t>540 and 22</w:t>
      </w:r>
      <w:r w:rsidR="0016314E">
        <w:noBreakHyphen/>
      </w:r>
      <w:r w:rsidRPr="00EB1AAB">
        <w:t>3</w:t>
      </w:r>
      <w:r w:rsidR="0016314E">
        <w:noBreakHyphen/>
      </w:r>
      <w:r w:rsidRPr="00EB1AAB">
        <w:t xml:space="preserve">550, a criminal case, the penalty for which the crime in the case does not exceed </w:t>
      </w:r>
      <w:r w:rsidRPr="001F3BF7">
        <w:rPr>
          <w:strike/>
        </w:rPr>
        <w:t>five thousand five hundred dollars or one year</w:t>
      </w:r>
      <w:r w:rsidRPr="00EB1AAB">
        <w:t xml:space="preserve"> </w:t>
      </w:r>
      <w:r>
        <w:rPr>
          <w:u w:val="single"/>
        </w:rPr>
        <w:t>three years</w:t>
      </w:r>
      <w:r>
        <w:t xml:space="preserve"> </w:t>
      </w:r>
      <w:r w:rsidRPr="00EB1AAB">
        <w:t>imprisonment</w:t>
      </w:r>
      <w:r w:rsidRPr="001F3BF7">
        <w:rPr>
          <w:strike/>
        </w:rPr>
        <w:t>, or both</w:t>
      </w:r>
      <w:r w:rsidRPr="001F3BF7">
        <w:t>,</w:t>
      </w:r>
      <w:r w:rsidRPr="00EB1AAB">
        <w:t xml:space="preserve"> either as originally charged or as charged pursuant to the terms of a plea agreement, may be transferred from general sessions court if the provisions of this section are followed.</w:t>
      </w:r>
      <w:r>
        <w:t>”</w:t>
      </w:r>
    </w:p>
    <w:p w:rsidR="001F3BF7" w:rsidRDefault="001F3BF7" w:rsidP="001F3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A38D5" w:rsidRDefault="00BA38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F3BF7">
        <w:t>2</w:t>
      </w:r>
      <w:r>
        <w:t>.</w:t>
      </w:r>
      <w:r>
        <w:tab/>
        <w:t>This act takes effect upon approval by the Governor.</w:t>
      </w:r>
    </w:p>
    <w:p w:rsidR="001D1D72" w:rsidRDefault="0016314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90652" w:rsidRDefault="00B90652" w:rsidP="00B90652">
      <w:pPr>
        <w:suppressAutoHyphens/>
      </w:pPr>
    </w:p>
    <w:sectPr w:rsidR="00B90652" w:rsidSect="00B9065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38D5" w:rsidRDefault="00BA38D5" w:rsidP="009F0C77">
      <w:r>
        <w:separator/>
      </w:r>
    </w:p>
  </w:endnote>
  <w:endnote w:type="continuationSeparator" w:id="0">
    <w:p w:rsidR="00BA38D5" w:rsidRDefault="00BA38D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19A92DA-6DE7-4F96-A0B5-C0DA382C22E0}"/>
    <w:embedBold r:id="rId2" w:fontKey="{3907BBD0-07C9-4C04-A6B8-238BB9E696B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24CA993-0504-4AC9-AC30-7B602756DAA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A0B9289-EFDD-4DF0-88C5-CB9AFC821A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BCC6256-3373-4E1B-A3D5-1A9F4694E98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1D72" w:rsidRPr="00B90652" w:rsidRDefault="00B90652" w:rsidP="00B906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38D5" w:rsidRDefault="00BA38D5" w:rsidP="009F0C77">
      <w:r>
        <w:separator/>
      </w:r>
    </w:p>
  </w:footnote>
  <w:footnote w:type="continuationSeparator" w:id="0">
    <w:p w:rsidR="00BA38D5" w:rsidRDefault="00BA38D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10AHB17"/>
    <w:docVar w:name="CoverBillType" w:val="b"/>
    <w:docVar w:name="DocPath" w:val="L:\Council\bills\BH\7110AHB17.DOCX"/>
    <w:docVar w:name="dvBillNumber" w:val="3750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BA38D5"/>
    <w:rsid w:val="00011869"/>
    <w:rsid w:val="00015CD6"/>
    <w:rsid w:val="000E0100"/>
    <w:rsid w:val="000E1785"/>
    <w:rsid w:val="000F40FA"/>
    <w:rsid w:val="001024FE"/>
    <w:rsid w:val="001035F1"/>
    <w:rsid w:val="0010776B"/>
    <w:rsid w:val="00133E66"/>
    <w:rsid w:val="001435A3"/>
    <w:rsid w:val="00146ED3"/>
    <w:rsid w:val="00151044"/>
    <w:rsid w:val="0016314E"/>
    <w:rsid w:val="001D08F2"/>
    <w:rsid w:val="001D1D72"/>
    <w:rsid w:val="001D3A58"/>
    <w:rsid w:val="001D525B"/>
    <w:rsid w:val="001D7F4F"/>
    <w:rsid w:val="001F3BF7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15EE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12D3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90652"/>
    <w:rsid w:val="00BA38D5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2016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6C31E22-5DC1-4FCD-9774-233A31344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314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14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06B950-22AA-4301-9970-E6B5C8631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56FD37C8.dotm</Template>
  <TotalTime>0</TotalTime>
  <Pages>1</Pages>
  <Words>167</Words>
  <Characters>821</Characters>
  <Application>Microsoft Office Word</Application>
  <DocSecurity>0</DocSecurity>
  <Lines>34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3750 Text of Previous Version (Feb. 14, 2017) - South Carolina Legislature Online</dc:title>
  <dc:creator>%USERNAME%</dc:creator>
  <cp:lastModifiedBy>Angela Hill</cp:lastModifiedBy>
  <cp:revision>2</cp:revision>
  <cp:lastPrinted>2017-02-10T15:32:00Z</cp:lastPrinted>
  <dcterms:created xsi:type="dcterms:W3CDTF">2017-02-14T18:29:00Z</dcterms:created>
  <dcterms:modified xsi:type="dcterms:W3CDTF">2017-02-14T18:29:00Z</dcterms:modified>
</cp:coreProperties>
</file>