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759" w:rsidRDefault="008077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7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2E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26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BRADFORD JOEL RUSSELL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2655" w:rsidRPr="00551626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Bradford Joel Russell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86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62655" w:rsidRPr="00551626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655" w:rsidRPr="00551626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655" w:rsidRPr="00551626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B6265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655" w:rsidRPr="00551626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</w:t>
      </w:r>
      <w:r w:rsidR="00AB361C">
        <w:rPr>
          <w:color w:val="000000" w:themeColor="text1"/>
          <w:u w:color="000000" w:themeColor="text1"/>
        </w:rPr>
        <w:t>ca was formed in 1910, and for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655" w:rsidRPr="00551626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Bradford Joel Russell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Bradford Joel Russell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22E49" w:rsidRDefault="00C22E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E49" w:rsidRDefault="00C22E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62655">
        <w:t xml:space="preserve"> Bradford Joel Russell.</w:t>
      </w:r>
    </w:p>
    <w:p w:rsidR="003210F2" w:rsidRDefault="00B62655" w:rsidP="00C00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7759" w:rsidRDefault="00807759" w:rsidP="00807759">
      <w:pPr>
        <w:suppressAutoHyphens/>
      </w:pPr>
    </w:p>
    <w:sectPr w:rsidR="00807759" w:rsidSect="008077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E49" w:rsidRDefault="00C22E49" w:rsidP="009F0C77">
      <w:r>
        <w:separator/>
      </w:r>
    </w:p>
  </w:endnote>
  <w:endnote w:type="continuationSeparator" w:id="0">
    <w:p w:rsidR="00C22E49" w:rsidRDefault="00C22E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2765B3-76E3-4DC8-AA30-25A283E505A9}"/>
    <w:embedBold r:id="rId2" w:fontKey="{65E7D526-FE27-437B-829E-350A7234FD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1B7BEF-049C-4A23-8208-3BDDDAB82F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95FB2AF-E8A3-4640-830A-9667AA6401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0F2" w:rsidRPr="00807759" w:rsidRDefault="00807759" w:rsidP="008077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E49" w:rsidRDefault="00C22E49" w:rsidP="009F0C77">
      <w:r>
        <w:separator/>
      </w:r>
    </w:p>
  </w:footnote>
  <w:footnote w:type="continuationSeparator" w:id="0">
    <w:p w:rsidR="00C22E49" w:rsidRDefault="00C22E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29SA17"/>
    <w:docVar w:name="CoverBillType" w:val="r"/>
    <w:docVar w:name="DocPath" w:val="L:\Council\bills\RT\17029SA17.DOCX"/>
    <w:docVar w:name="dvBillNumber" w:val="375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22E4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10F2"/>
    <w:rsid w:val="00325348"/>
    <w:rsid w:val="0032732C"/>
    <w:rsid w:val="00336AD0"/>
    <w:rsid w:val="003501B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0775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61C"/>
    <w:rsid w:val="00AB51CB"/>
    <w:rsid w:val="00AC34A2"/>
    <w:rsid w:val="00AD1C9A"/>
    <w:rsid w:val="00AD4B17"/>
    <w:rsid w:val="00B412D4"/>
    <w:rsid w:val="00B62655"/>
    <w:rsid w:val="00BE3C22"/>
    <w:rsid w:val="00C00F0A"/>
    <w:rsid w:val="00C0345E"/>
    <w:rsid w:val="00C22E49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102C"/>
    <w:rsid w:val="00FB0D0D"/>
    <w:rsid w:val="00FB43B4"/>
    <w:rsid w:val="00FB5AC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27B055-08D8-42EA-B68C-A096141AF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60A7E-CE72-4257-B211-11AEC1227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2</Pages>
  <Words>429</Words>
  <Characters>2165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3755 Text of Previous Version (Feb. 15, 2017) - South Carolina Legislature Online</dc:title>
  <dc:creator>Rebecca Turner</dc:creator>
  <cp:lastModifiedBy>Angela Hill</cp:lastModifiedBy>
  <cp:revision>2</cp:revision>
  <dcterms:created xsi:type="dcterms:W3CDTF">2017-02-15T15:39:00Z</dcterms:created>
  <dcterms:modified xsi:type="dcterms:W3CDTF">2017-02-15T15:39:00Z</dcterms:modified>
</cp:coreProperties>
</file>