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9D6" w:rsidRDefault="00CE29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3E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475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C304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7F374A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Pr="00551626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Justin Bryant Matthews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C3049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E7C" w:rsidRDefault="001C3049" w:rsidP="001C3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Justin Bryant Matthews.</w:t>
      </w:r>
    </w:p>
    <w:p w:rsidR="00973FA6" w:rsidRDefault="001C30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9D6" w:rsidRDefault="00CE29D6" w:rsidP="00CE29D6">
      <w:pPr>
        <w:suppressAutoHyphens/>
      </w:pPr>
    </w:p>
    <w:sectPr w:rsidR="00CE29D6" w:rsidSect="00CE29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E7C" w:rsidRDefault="00CD3E7C" w:rsidP="009F0C77">
      <w:r>
        <w:separator/>
      </w:r>
    </w:p>
  </w:endnote>
  <w:endnote w:type="continuationSeparator" w:id="0">
    <w:p w:rsidR="00CD3E7C" w:rsidRDefault="00CD3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8E4F82-9C5F-4E98-83A6-F0C3F0C419CB}"/>
    <w:embedBold r:id="rId2" w:fontKey="{C2DBAC6B-7656-49D7-BC15-2D93EB635D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A37997-4E9E-4E4C-9CC9-87463DE3BB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1CFD1C-D96A-4AB2-9D26-D563298C16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5A6A7D-5CFC-4413-B5C4-6A217E704D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FA6" w:rsidRPr="00CE29D6" w:rsidRDefault="00CE29D6" w:rsidP="00CE2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E7C" w:rsidRDefault="00CD3E7C" w:rsidP="009F0C77">
      <w:r>
        <w:separator/>
      </w:r>
    </w:p>
  </w:footnote>
  <w:footnote w:type="continuationSeparator" w:id="0">
    <w:p w:rsidR="00CD3E7C" w:rsidRDefault="00CD3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7SD17"/>
    <w:docVar w:name="CoverBillType" w:val="r"/>
    <w:docVar w:name="DocPath" w:val="L:\Council\bills\RT\17037SD17.DOCX"/>
    <w:docVar w:name="dvBillNumber" w:val="375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D3E7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04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374A"/>
    <w:rsid w:val="008362E8"/>
    <w:rsid w:val="0085786E"/>
    <w:rsid w:val="008A1768"/>
    <w:rsid w:val="008A489F"/>
    <w:rsid w:val="008F0F33"/>
    <w:rsid w:val="008F4429"/>
    <w:rsid w:val="0094021A"/>
    <w:rsid w:val="00973FA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0E6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E7C"/>
    <w:rsid w:val="00CE29D6"/>
    <w:rsid w:val="00D10FD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BEAA18-33E5-4CA3-8E9E-E251AD4F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0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0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0F3B2-7E62-411E-9274-7EE209C33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2171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3758 Text of Previous Version (Feb. 15, 2017) - South Carolina Legislature Online</dc:title>
  <dc:creator>Rebecca Turner</dc:creator>
  <cp:lastModifiedBy>Angela Hill</cp:lastModifiedBy>
  <cp:revision>2</cp:revision>
  <cp:lastPrinted>2017-01-26T16:24:00Z</cp:lastPrinted>
  <dcterms:created xsi:type="dcterms:W3CDTF">2017-02-15T15:45:00Z</dcterms:created>
  <dcterms:modified xsi:type="dcterms:W3CDTF">2017-02-15T15:45:00Z</dcterms:modified>
</cp:coreProperties>
</file>