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9, 2017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788D" w:rsidRPr="000C788D" w:rsidRDefault="000C788D" w:rsidP="000C788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377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788D" w:rsidRDefault="000C788D" w:rsidP="000C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D4CC9">
        <w:t>Senator Shealy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3/9/17--S.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7, 2017.</w:t>
      </w:r>
    </w:p>
    <w:p w:rsidR="000C788D" w:rsidRPr="000C788D" w:rsidRDefault="000C788D" w:rsidP="000C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788D" w:rsidRPr="000C788D" w:rsidRDefault="000C788D" w:rsidP="000C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377) </w:t>
      </w:r>
      <w:r w:rsidR="00CE16D2">
        <w:rPr>
          <w:rFonts w:eastAsia="Times New Roman"/>
        </w:rPr>
        <w:t>to authorize Palmetto Girls S</w:t>
      </w:r>
      <w:r>
        <w:rPr>
          <w:rFonts w:eastAsia="Times New Roman"/>
        </w:rPr>
        <w:t>tate to use the chambers of the Senate and the House of Represent</w:t>
      </w:r>
      <w:r w:rsidR="00CE16D2">
        <w:rPr>
          <w:rFonts w:eastAsia="Times New Roman"/>
        </w:rPr>
        <w:t>atives on Friday, June 16, 2017</w:t>
      </w:r>
      <w:r>
        <w:rPr>
          <w:rFonts w:eastAsia="Times New Roman"/>
        </w:rPr>
        <w:t>, etc., respectfully</w:t>
      </w:r>
    </w:p>
    <w:p w:rsidR="000C788D" w:rsidRPr="000C788D" w:rsidRDefault="000C788D" w:rsidP="000C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788D" w:rsidRDefault="000C78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C788D" w:rsidSect="000C788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4045" w:rsidRPr="00522CE0" w:rsidRDefault="00E6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4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779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7C7" w:rsidRPr="00522CE0" w:rsidRDefault="00A157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AUTHORIZE PALMETTO GIRLS STATE TO USE THE CHAMBERS OF THE SENATE AND THE HOUSE OF REPRESENTATIVES ON FRIDAY, JUNE 16, 2017.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779F" w:rsidRDefault="00F57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5779F" w:rsidRDefault="00F57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79F" w:rsidRDefault="00F57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157C7">
        <w:rPr>
          <w:rFonts w:eastAsia="Times New Roman"/>
        </w:rPr>
        <w:t xml:space="preserve"> Palmetto Girls State is authorized to use the chambers of the Senate and the House of Representatives on Friday, June 16, 2017, from 1:30 p.m. until 4:00 p.m. for its annual legislative activity. If either house is in statewide session, the chamber of that house may not be used.</w:t>
      </w:r>
    </w:p>
    <w:p w:rsidR="00A157C7" w:rsidRDefault="00A157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79F" w:rsidRDefault="00F57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</w:t>
      </w:r>
      <w:r w:rsidR="00A157C7">
        <w:rPr>
          <w:rFonts w:eastAsia="Times New Roman"/>
        </w:rPr>
        <w:t>the State House security officers shall provide assistance and access as necessary for this meeting in accordance with previous procedures.</w:t>
      </w:r>
    </w:p>
    <w:p w:rsidR="00A157C7" w:rsidRDefault="00A157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7C7" w:rsidRPr="00522CE0" w:rsidRDefault="00A157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no charges may be made for the use of the Senate and House chambers by Palmetto Girls State on these dates.</w:t>
      </w:r>
    </w:p>
    <w:p w:rsidR="001A12C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05EF8" w:rsidRDefault="00705EF8" w:rsidP="00705EF8">
      <w:pPr>
        <w:suppressAutoHyphens/>
        <w:jc w:val="both"/>
        <w:rPr>
          <w:rFonts w:eastAsia="Times New Roman"/>
        </w:rPr>
      </w:pPr>
    </w:p>
    <w:sectPr w:rsidR="00705EF8" w:rsidSect="000C78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79F" w:rsidRDefault="00F5779F" w:rsidP="00522CE0">
      <w:r>
        <w:separator/>
      </w:r>
    </w:p>
  </w:endnote>
  <w:endnote w:type="continuationSeparator" w:id="0">
    <w:p w:rsidR="00F5779F" w:rsidRDefault="00F5779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308D0B-0591-4DEB-BD4D-DDE6819A17B6}"/>
    <w:embedBold r:id="rId2" w:fontKey="{4CE73588-3998-4857-9CB4-E8ABDF6A92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69C97A-A445-409B-8B22-F50B901B44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E41285-78BB-4481-AC84-307256519C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2C4" w:rsidRPr="00E64045" w:rsidRDefault="00E64045" w:rsidP="00E640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</w:t>
    </w:r>
    <w:r w:rsidR="000C788D">
      <w:t>-</w:t>
    </w:r>
    <w:r w:rsidR="000C788D">
      <w:fldChar w:fldCharType="begin"/>
    </w:r>
    <w:r w:rsidR="000C788D">
      <w:instrText xml:space="preserve"> PAGE  \* MERGEFORMAT </w:instrText>
    </w:r>
    <w:r w:rsidR="000C788D">
      <w:fldChar w:fldCharType="separate"/>
    </w:r>
    <w:r w:rsidR="00125698">
      <w:rPr>
        <w:noProof/>
      </w:rPr>
      <w:t>1</w:t>
    </w:r>
    <w:r w:rsidR="000C788D">
      <w:fldChar w:fldCharType="end"/>
    </w:r>
    <w:r w:rsidR="000C788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88D" w:rsidRPr="00E64045" w:rsidRDefault="000C788D" w:rsidP="00E640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5E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79F" w:rsidRDefault="00F5779F" w:rsidP="00522CE0">
      <w:r>
        <w:separator/>
      </w:r>
    </w:p>
  </w:footnote>
  <w:footnote w:type="continuationSeparator" w:id="0">
    <w:p w:rsidR="00F5779F" w:rsidRDefault="00F5779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PALM.KMM.KS"/>
    <w:docVar w:name="CoverAttorneyInitials" w:val="KMM"/>
    <w:docVar w:name="CoverAttorneyLastName" w:val="Moffitt"/>
    <w:docVar w:name="CoverBillType" w:val="c"/>
    <w:docVar w:name="CoverSenator" w:val="KS"/>
    <w:docVar w:name="dvBillNumber" w:val="377"/>
    <w:docVar w:name="dvBillNumberPrefix" w:val="S. "/>
    <w:docVar w:name="dvOriginalBody" w:val="Senate"/>
    <w:docVar w:name="fulldraftpath" w:val="L:\S-RES\KS\017PALM.KMM.KS.DOCX"/>
    <w:docVar w:name="NameofBody" w:val="S"/>
    <w:docVar w:name="vgroup2" w:val="S-RES"/>
  </w:docVars>
  <w:rsids>
    <w:rsidRoot w:val="00F5779F"/>
    <w:rsid w:val="00042AC1"/>
    <w:rsid w:val="00046516"/>
    <w:rsid w:val="00072458"/>
    <w:rsid w:val="0007601D"/>
    <w:rsid w:val="000B0720"/>
    <w:rsid w:val="000B5EAF"/>
    <w:rsid w:val="000C788D"/>
    <w:rsid w:val="001076B7"/>
    <w:rsid w:val="00125698"/>
    <w:rsid w:val="001315B2"/>
    <w:rsid w:val="00170561"/>
    <w:rsid w:val="00186AC9"/>
    <w:rsid w:val="00197DF1"/>
    <w:rsid w:val="001A12C4"/>
    <w:rsid w:val="001B3DD9"/>
    <w:rsid w:val="001B7E5D"/>
    <w:rsid w:val="001D3BAC"/>
    <w:rsid w:val="00216025"/>
    <w:rsid w:val="00245C4E"/>
    <w:rsid w:val="00256936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3A1C"/>
    <w:rsid w:val="004813A2"/>
    <w:rsid w:val="004952FA"/>
    <w:rsid w:val="004A3E83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37EA"/>
    <w:rsid w:val="005F07AC"/>
    <w:rsid w:val="005F1745"/>
    <w:rsid w:val="006A1802"/>
    <w:rsid w:val="006C0CBB"/>
    <w:rsid w:val="006C74EA"/>
    <w:rsid w:val="00705EF8"/>
    <w:rsid w:val="00720D40"/>
    <w:rsid w:val="007318D4"/>
    <w:rsid w:val="00765784"/>
    <w:rsid w:val="007A4390"/>
    <w:rsid w:val="007C77E2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57C7"/>
    <w:rsid w:val="00A4011E"/>
    <w:rsid w:val="00A86015"/>
    <w:rsid w:val="00A9594E"/>
    <w:rsid w:val="00AE59C8"/>
    <w:rsid w:val="00AF05CD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16D2"/>
    <w:rsid w:val="00CF2C98"/>
    <w:rsid w:val="00D1088B"/>
    <w:rsid w:val="00D1286F"/>
    <w:rsid w:val="00D14DE6"/>
    <w:rsid w:val="00D14E18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4045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79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1EF966C-0E0D-422C-B185-89E03BC6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58A94A3F.dotm</Template>
  <TotalTime>0</TotalTime>
  <Pages>2</Pages>
  <Words>211</Words>
  <Characters>1064</Characters>
  <Application>Microsoft Office Word</Application>
  <DocSecurity>0</DocSecurity>
  <Lines>51</Lines>
  <Paragraphs>18</Paragraphs>
  <ScaleCrop>false</ScaleCrop>
  <Company> 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377 Text of Previous Version (Mar. 9, 2017) - South Carolina Legislature Online</dc:title>
  <dc:subject/>
  <dc:creator>Rebecca Landau</dc:creator>
  <cp:keywords/>
  <dc:description/>
  <cp:lastModifiedBy>Lauren Hicks</cp:lastModifiedBy>
  <cp:revision>2</cp:revision>
  <dcterms:created xsi:type="dcterms:W3CDTF">2017-03-09T19:50:00Z</dcterms:created>
  <dcterms:modified xsi:type="dcterms:W3CDTF">2017-03-09T19:50:00Z</dcterms:modified>
</cp:coreProperties>
</file>