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4168" w:rsidRDefault="003341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5E1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0C3" w:rsidRDefault="001310C3" w:rsidP="0033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EXPRESS THE PROFOUND SORROW OF THE MEMBERS OF THE SOUTH CAROLINA HOUSE OF REPRESENTATIVES UPON THE PASSING OF CHARLES BRADLEY REAVIS OF HORRY COUNTY</w:t>
      </w:r>
      <w:r>
        <w:rPr>
          <w:color w:val="000000" w:themeColor="text1"/>
          <w:u w:color="000000" w:themeColor="text1"/>
        </w:rPr>
        <w:t xml:space="preserve"> </w:t>
      </w:r>
      <w:r>
        <w:t>AND TO EXTEND THEIR DEEPEST SYMPATHY TO HIS LARGE AND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0C3" w:rsidRDefault="001310C3" w:rsidP="0033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were saddened to learn of the death of Charles Bradley Reavis, known affectionately as Bradley, at the age of thirty</w:t>
      </w:r>
      <w:r w:rsidR="00227826">
        <w:noBreakHyphen/>
      </w:r>
      <w:r>
        <w:t>five on November 25, 2016; and</w:t>
      </w:r>
    </w:p>
    <w:p w:rsidR="001310C3" w:rsidRDefault="001310C3" w:rsidP="0033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10C3" w:rsidRDefault="001310C3" w:rsidP="0033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in Myrtle Beach, on December 26, 1980, to parents Charles Edward Reavis and Kimberly Mesimer Cherry, Bradley graduated from Conway High School in 1999; and</w:t>
      </w:r>
    </w:p>
    <w:p w:rsidR="001310C3" w:rsidRDefault="001310C3" w:rsidP="0033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10C3" w:rsidRDefault="001310C3" w:rsidP="0033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after high</w:t>
      </w:r>
      <w:r w:rsidR="00E252E5">
        <w:t xml:space="preserve"> school, Bradley attended Horry-</w:t>
      </w:r>
      <w:r>
        <w:t>Georgetown Technical College. He worked as a project manager and estimator for the Palmetto Corp for over ten years; and</w:t>
      </w:r>
    </w:p>
    <w:p w:rsidR="001310C3" w:rsidRDefault="001310C3" w:rsidP="0033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10C3" w:rsidRDefault="00227826" w:rsidP="0033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Bradley, committed to his faith, was </w:t>
      </w:r>
      <w:r w:rsidR="001310C3">
        <w:t>a lifelong member of North Conway Baptist Church; and</w:t>
      </w:r>
    </w:p>
    <w:p w:rsidR="001310C3" w:rsidRDefault="001310C3" w:rsidP="0033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10C3" w:rsidRDefault="001310C3" w:rsidP="0033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 devoted husband, father, and son, Bradley is survived by his beloved wife Betty Smith Reavis, son Parker Luke Reavis, father </w:t>
      </w:r>
      <w:r w:rsidR="00227826">
        <w:t xml:space="preserve">Charles Edward Reavis, </w:t>
      </w:r>
      <w:r>
        <w:t>mother</w:t>
      </w:r>
      <w:r w:rsidR="00227826">
        <w:t xml:space="preserve"> Kimberly Mesimer Cherry, step</w:t>
      </w:r>
      <w:r>
        <w:t>father John C. Cherry, two brothers Blake Edward Reavis and Billy Dalton</w:t>
      </w:r>
      <w:r w:rsidR="00227826">
        <w:t xml:space="preserve"> </w:t>
      </w:r>
      <w:r w:rsidR="00EE7AF2">
        <w:t>Richardson</w:t>
      </w:r>
      <w:r w:rsidR="00227826">
        <w:t>, stepbrother and step</w:t>
      </w:r>
      <w:r>
        <w:t>sister Matthew John Cherry and Susan Renee Cherry, maternal grandparents Ed and Martha Perdue, and paternal grandparents Ben and Susan Reavis; and</w:t>
      </w:r>
    </w:p>
    <w:p w:rsidR="001310C3" w:rsidRDefault="001310C3" w:rsidP="0033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10C3" w:rsidRDefault="001310C3" w:rsidP="0033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the members of the South Carolina House of Representatives are grateful for the life and legacy of Bradley Reavis and for the example of sacrifice and kindness he set for all who knew him. Now, therefore, </w:t>
      </w:r>
    </w:p>
    <w:p w:rsidR="001310C3" w:rsidRDefault="001310C3" w:rsidP="0033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10C3" w:rsidRDefault="001310C3" w:rsidP="00131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310C3" w:rsidRDefault="001310C3" w:rsidP="0033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10C3" w:rsidRDefault="001310C3" w:rsidP="00131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C90AA3">
        <w:t xml:space="preserve">the members of the South Carolina House of Representatives, by this resolution, </w:t>
      </w:r>
      <w:r>
        <w:t>express their profound sorrow upon the passing of Charles Bradley Reavis of Horry County</w:t>
      </w:r>
      <w:r>
        <w:rPr>
          <w:color w:val="000000" w:themeColor="text1"/>
          <w:u w:color="000000" w:themeColor="text1"/>
        </w:rPr>
        <w:t xml:space="preserve">, </w:t>
      </w:r>
      <w:r>
        <w:t>and extend their deepest sympathy to his large and loving family and his many friends.</w:t>
      </w:r>
    </w:p>
    <w:p w:rsidR="001310C3" w:rsidRDefault="001310C3" w:rsidP="0033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5E1E" w:rsidRDefault="001310C3" w:rsidP="0033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 the family of Charles Bradley Reavis.</w:t>
      </w:r>
    </w:p>
    <w:p w:rsidR="001C1F9B" w:rsidRDefault="002278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4168" w:rsidRDefault="00334168" w:rsidP="00334168">
      <w:pPr>
        <w:suppressAutoHyphens/>
      </w:pPr>
    </w:p>
    <w:sectPr w:rsidR="00334168" w:rsidSect="003341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0C3" w:rsidRDefault="001310C3" w:rsidP="009F0C77">
      <w:r>
        <w:separator/>
      </w:r>
    </w:p>
  </w:endnote>
  <w:endnote w:type="continuationSeparator" w:id="0">
    <w:p w:rsidR="001310C3" w:rsidRDefault="001310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835D71-A262-41E3-A937-923AAE0B8B5B}"/>
    <w:embedBold r:id="rId2" w:fontKey="{4BABD6B2-189B-40BC-88F6-6EE345A0F98C}"/>
  </w:font>
  <w:font w:name="Calibri">
    <w:panose1 w:val="020F0502020204030204"/>
    <w:charset w:val="00"/>
    <w:family w:val="swiss"/>
    <w:pitch w:val="variable"/>
    <w:sig w:usb0="E00002FF" w:usb1="4000ACFF" w:usb2="00000001" w:usb3="00000000" w:csb0="0000019F" w:csb1="00000000"/>
    <w:embedRegular r:id="rId3" w:fontKey="{6A475356-2314-463D-9FC3-E59A6CAA93E1}"/>
  </w:font>
  <w:font w:name="Segoe UI">
    <w:panose1 w:val="020B0502040204020203"/>
    <w:charset w:val="00"/>
    <w:family w:val="swiss"/>
    <w:pitch w:val="variable"/>
    <w:sig w:usb0="E10022FF" w:usb1="C000E47F" w:usb2="00000029" w:usb3="00000000" w:csb0="000001DF" w:csb1="00000000"/>
    <w:embedRegular r:id="rId4" w:fontKey="{F60A6C32-0B6B-442C-AE60-BED7B005BE07}"/>
  </w:font>
  <w:font w:name="Cambria">
    <w:panose1 w:val="02040503050406030204"/>
    <w:charset w:val="00"/>
    <w:family w:val="roman"/>
    <w:pitch w:val="variable"/>
    <w:sig w:usb0="E00002FF" w:usb1="400004FF" w:usb2="00000000" w:usb3="00000000" w:csb0="0000019F" w:csb1="00000000"/>
    <w:embedRegular r:id="rId5" w:fontKey="{DF6D569B-0DC4-4528-A56D-C9CF648E61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F9B" w:rsidRPr="00334168" w:rsidRDefault="00334168" w:rsidP="00334168">
    <w:pPr>
      <w:pStyle w:val="Footer"/>
      <w:tabs>
        <w:tab w:val="clear" w:pos="4680"/>
        <w:tab w:val="clear" w:pos="9360"/>
        <w:tab w:val="center" w:pos="2995"/>
      </w:tabs>
      <w:spacing w:before="120"/>
    </w:pPr>
    <w:r>
      <w:t>[3889]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0C3" w:rsidRDefault="001310C3" w:rsidP="009F0C77">
      <w:r>
        <w:separator/>
      </w:r>
    </w:p>
  </w:footnote>
  <w:footnote w:type="continuationSeparator" w:id="0">
    <w:p w:rsidR="001310C3" w:rsidRDefault="001310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70DG17"/>
    <w:docVar w:name="CoverBillType" w:val="r"/>
    <w:docVar w:name="DocPath" w:val="L:\Council\bills\RT\17070DG17.DOCX"/>
    <w:docVar w:name="dvBillNumber" w:val="3889"/>
    <w:docVar w:name="dvBillNumberPrefix" w:val="H. "/>
    <w:docVar w:name="dvOriginalBody" w:val="House"/>
    <w:docVar w:name="dvSteno" w:val="RT"/>
    <w:docVar w:name="NameofBody" w:val="h"/>
    <w:docVar w:name="vGroup2" w:val="Council"/>
  </w:docVars>
  <w:rsids>
    <w:rsidRoot w:val="00C15E1E"/>
    <w:rsid w:val="00011869"/>
    <w:rsid w:val="00015CD6"/>
    <w:rsid w:val="000E0100"/>
    <w:rsid w:val="000E1785"/>
    <w:rsid w:val="000F40FA"/>
    <w:rsid w:val="001035F1"/>
    <w:rsid w:val="0010776B"/>
    <w:rsid w:val="001310C3"/>
    <w:rsid w:val="00133E66"/>
    <w:rsid w:val="001435A3"/>
    <w:rsid w:val="00146ED3"/>
    <w:rsid w:val="00151044"/>
    <w:rsid w:val="00155FD7"/>
    <w:rsid w:val="001C1F9B"/>
    <w:rsid w:val="001D08F2"/>
    <w:rsid w:val="001D3A58"/>
    <w:rsid w:val="001D525B"/>
    <w:rsid w:val="001D7F4F"/>
    <w:rsid w:val="00205238"/>
    <w:rsid w:val="00227826"/>
    <w:rsid w:val="002321B6"/>
    <w:rsid w:val="00250967"/>
    <w:rsid w:val="002543C8"/>
    <w:rsid w:val="0025541D"/>
    <w:rsid w:val="00284AAE"/>
    <w:rsid w:val="002E5912"/>
    <w:rsid w:val="00301B21"/>
    <w:rsid w:val="00325348"/>
    <w:rsid w:val="0032732C"/>
    <w:rsid w:val="00334168"/>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5E1E"/>
    <w:rsid w:val="00C31C95"/>
    <w:rsid w:val="00C3483A"/>
    <w:rsid w:val="00C74E9D"/>
    <w:rsid w:val="00C826DD"/>
    <w:rsid w:val="00C82FD3"/>
    <w:rsid w:val="00C92819"/>
    <w:rsid w:val="00CC6B7B"/>
    <w:rsid w:val="00CD2089"/>
    <w:rsid w:val="00D73A67"/>
    <w:rsid w:val="00D970A9"/>
    <w:rsid w:val="00DF3845"/>
    <w:rsid w:val="00E252E5"/>
    <w:rsid w:val="00E41911"/>
    <w:rsid w:val="00E44B57"/>
    <w:rsid w:val="00E92EEF"/>
    <w:rsid w:val="00EE7AF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707B13-7019-4A14-AE29-3C25D0B23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7A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7AF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958A3-794A-4E94-B88E-55CD9DBA7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413CE148.dotm</Template>
  <TotalTime>0</TotalTime>
  <Pages>1</Pages>
  <Words>322</Words>
  <Characters>1688</Characters>
  <Application>Microsoft Office Word</Application>
  <DocSecurity>0</DocSecurity>
  <Lines>58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3889 Text of Previous Version (Mar. 2, 2017) - South Carolina Legislature Online</dc:title>
  <dc:creator>Rebecca Turner</dc:creator>
  <cp:lastModifiedBy>S Volk</cp:lastModifiedBy>
  <cp:revision>2</cp:revision>
  <cp:lastPrinted>2017-02-16T19:55:00Z</cp:lastPrinted>
  <dcterms:created xsi:type="dcterms:W3CDTF">2017-03-02T15:49:00Z</dcterms:created>
  <dcterms:modified xsi:type="dcterms:W3CDTF">2017-03-02T15:49:00Z</dcterms:modified>
</cp:coreProperties>
</file>