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7FD1" w:rsidRDefault="00C87F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7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5524">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29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JUNCTION OF CROSS HILL ROAD AND DEVINE STREET IN THE CITY OF COLUMBIA “COUNCILWOMAN LEONA PLAUGH MEMORIAL INTERSECTION” AND ERECT APPROPRIATE MARKERS OR SIGNS AT THIS LOCATION CONTAINING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2900" w:rsidRDefault="000B55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D2900">
        <w:t>the Honorable Leona Kirby Plaugh was born on July 3, 1950, and entered into eternal rest on September 28, 2016; and</w:t>
      </w:r>
    </w:p>
    <w:p w:rsidR="009D2900" w:rsidRDefault="009D29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900" w:rsidRDefault="009D29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Columbia City Councilwoman Plaugh and her devoted husband, Joel Allen Plaugh, were married in 1971, and together they </w:t>
      </w:r>
      <w:r w:rsidR="008C656A">
        <w:t xml:space="preserve">proudly </w:t>
      </w:r>
      <w:r>
        <w:t>raised their son Allen; and</w:t>
      </w:r>
    </w:p>
    <w:p w:rsidR="009D2900" w:rsidRDefault="009D29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900" w:rsidRDefault="009D29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Councilwoman Plaugh was a 1972 graduate of the University of South Carolina; and</w:t>
      </w:r>
    </w:p>
    <w:p w:rsidR="009D2900" w:rsidRDefault="009D29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900" w:rsidRDefault="009D29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served one year as a teacher at Lower Richland Middle School before taking a job in Sumter as a community planner. Later, she joined the Central Midlands Regional Planning Council before becoming community development assistant for the City of Columbia. After serving several years as assistant city manager for the City of Columbia, she was promoted to the office of city manager; and </w:t>
      </w:r>
    </w:p>
    <w:p w:rsidR="009D2900" w:rsidRDefault="009D29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900" w:rsidRDefault="009D29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leaving her post with the City of Columbia, Leona Kirby Plaugh was elected to a seat on Columbia City Council and was a staunch advocate for the residents of her district until her death; and</w:t>
      </w:r>
    </w:p>
    <w:p w:rsidR="009D2900" w:rsidRDefault="009D29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900" w:rsidRDefault="009D29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she was a long</w:t>
      </w:r>
      <w:r w:rsidR="00A42924">
        <w:noBreakHyphen/>
      </w:r>
      <w:r>
        <w:t xml:space="preserve">time faithful member of College Place United Methodist Church; and </w:t>
      </w:r>
    </w:p>
    <w:p w:rsidR="009D2900" w:rsidRDefault="009D29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524" w:rsidRDefault="009D29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forever remember the good works of this public servant by having an intersection in the City of Columbia named in her honor.</w:t>
      </w:r>
      <w:r w:rsidR="000B5524">
        <w:t xml:space="preserve"> Now, therefore, </w:t>
      </w:r>
    </w:p>
    <w:p w:rsidR="000B5524" w:rsidRDefault="000B55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524" w:rsidRDefault="000B55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B5524" w:rsidRDefault="000B55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524" w:rsidRDefault="000B55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D2900">
        <w:t xml:space="preserve"> members of the General Assembly request the Department of Transportation name the intersection located at the junction of Cross Hill Road and Devine Street in the </w:t>
      </w:r>
      <w:r w:rsidR="00A42924">
        <w:t>City of Columbia “Councilwoman Leona Plaugh Memorial Intersection” and erect appropriate markers or signs at this location containing this designation.</w:t>
      </w:r>
    </w:p>
    <w:p w:rsidR="000B5524" w:rsidRDefault="000B55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524" w:rsidRDefault="000B55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42924">
        <w:t xml:space="preserve"> the Department of Transportation.</w:t>
      </w:r>
    </w:p>
    <w:p w:rsidR="00E56BC4" w:rsidRDefault="00A429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7FD1" w:rsidRDefault="00C87FD1" w:rsidP="00C87FD1">
      <w:pPr>
        <w:suppressAutoHyphens/>
      </w:pPr>
    </w:p>
    <w:sectPr w:rsidR="00C87FD1" w:rsidSect="00C87FD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2900" w:rsidRDefault="009D2900" w:rsidP="009F0C77">
      <w:r>
        <w:separator/>
      </w:r>
    </w:p>
  </w:endnote>
  <w:endnote w:type="continuationSeparator" w:id="0">
    <w:p w:rsidR="009D2900" w:rsidRDefault="009D29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DAB240E-3807-4374-B379-90EEEDBCAA9E}"/>
    <w:embedBold r:id="rId2" w:fontKey="{EEE52666-CB0B-4626-BECB-A001FF409587}"/>
  </w:font>
  <w:font w:name="Calibri">
    <w:panose1 w:val="020F0502020204030204"/>
    <w:charset w:val="00"/>
    <w:family w:val="swiss"/>
    <w:pitch w:val="variable"/>
    <w:sig w:usb0="E00002FF" w:usb1="4000ACFF" w:usb2="00000001" w:usb3="00000000" w:csb0="0000019F" w:csb1="00000000"/>
    <w:embedRegular r:id="rId3" w:fontKey="{D4C2D047-66BE-4739-AF7C-BF98D690824F}"/>
  </w:font>
  <w:font w:name="Segoe UI">
    <w:panose1 w:val="020B0502040204020203"/>
    <w:charset w:val="00"/>
    <w:family w:val="swiss"/>
    <w:pitch w:val="variable"/>
    <w:sig w:usb0="E10022FF" w:usb1="C000E47F" w:usb2="00000029" w:usb3="00000000" w:csb0="000001DF" w:csb1="00000000"/>
    <w:embedRegular r:id="rId4" w:fontKey="{7E8487AD-5F41-49B9-B8D3-36B3EC5C5249}"/>
  </w:font>
  <w:font w:name="Cambria">
    <w:panose1 w:val="02040503050406030204"/>
    <w:charset w:val="00"/>
    <w:family w:val="roman"/>
    <w:pitch w:val="variable"/>
    <w:sig w:usb0="E00002FF" w:usb1="400004FF" w:usb2="00000000" w:usb3="00000000" w:csb0="0000019F" w:csb1="00000000"/>
    <w:embedRegular r:id="rId5" w:fontKey="{273D675B-3134-415C-B977-EFB604C390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BC4" w:rsidRPr="00C87FD1" w:rsidRDefault="00C87FD1" w:rsidP="00C87FD1">
    <w:pPr>
      <w:pStyle w:val="Footer"/>
      <w:tabs>
        <w:tab w:val="clear" w:pos="4680"/>
        <w:tab w:val="clear" w:pos="9360"/>
        <w:tab w:val="center" w:pos="2995"/>
      </w:tabs>
      <w:spacing w:before="120"/>
    </w:pPr>
    <w:r>
      <w:t>[3963]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2900" w:rsidRDefault="009D2900" w:rsidP="009F0C77">
      <w:r>
        <w:separator/>
      </w:r>
    </w:p>
  </w:footnote>
  <w:footnote w:type="continuationSeparator" w:id="0">
    <w:p w:rsidR="009D2900" w:rsidRDefault="009D29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17CM17"/>
    <w:docVar w:name="CoverBillType" w:val="c"/>
    <w:docVar w:name="DocPath" w:val="L:\Council\bills\GT\5317CM17.DOCX"/>
    <w:docVar w:name="dvBillNumber" w:val="3963"/>
    <w:docVar w:name="dvBillNumberPrefix" w:val="H. "/>
    <w:docVar w:name="dvOriginalBody" w:val="House"/>
    <w:docVar w:name="dvSteno" w:val="GT"/>
    <w:docVar w:name="NameofBody" w:val="h"/>
    <w:docVar w:name="vGroup2" w:val="Council"/>
  </w:docVars>
  <w:rsids>
    <w:rsidRoot w:val="000B5524"/>
    <w:rsid w:val="00011869"/>
    <w:rsid w:val="00015CD6"/>
    <w:rsid w:val="000B552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0619"/>
    <w:rsid w:val="004403BD"/>
    <w:rsid w:val="00461441"/>
    <w:rsid w:val="004809EE"/>
    <w:rsid w:val="004E7D54"/>
    <w:rsid w:val="0050180B"/>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C656A"/>
    <w:rsid w:val="008F0F33"/>
    <w:rsid w:val="008F4429"/>
    <w:rsid w:val="0094021A"/>
    <w:rsid w:val="009B44AF"/>
    <w:rsid w:val="009C6A0B"/>
    <w:rsid w:val="009D2900"/>
    <w:rsid w:val="009F0C77"/>
    <w:rsid w:val="009F4DD1"/>
    <w:rsid w:val="00A02543"/>
    <w:rsid w:val="00A41684"/>
    <w:rsid w:val="00A4292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87FD1"/>
    <w:rsid w:val="00C92819"/>
    <w:rsid w:val="00CC6B7B"/>
    <w:rsid w:val="00CD2089"/>
    <w:rsid w:val="00D73A67"/>
    <w:rsid w:val="00D970A9"/>
    <w:rsid w:val="00DF3845"/>
    <w:rsid w:val="00E41911"/>
    <w:rsid w:val="00E44B57"/>
    <w:rsid w:val="00E56BC4"/>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DC3552-3375-43CB-A657-388FE2A8A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06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061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84366-781A-4377-9D40-794EB8DDC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89652C89.dotm</Template>
  <TotalTime>0</TotalTime>
  <Pages>1</Pages>
  <Words>331</Words>
  <Characters>1745</Characters>
  <Application>Microsoft Office Word</Application>
  <DocSecurity>0</DocSecurity>
  <Lines>61</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3963 Text of Previous Version (Mar. 13, 2017) - South Carolina Legislature Online</dc:title>
  <dc:creator>Gwen Thurmond</dc:creator>
  <cp:lastModifiedBy>S Volk</cp:lastModifiedBy>
  <cp:revision>2</cp:revision>
  <cp:lastPrinted>2017-03-08T19:02:00Z</cp:lastPrinted>
  <dcterms:created xsi:type="dcterms:W3CDTF">2017-03-13T17:21:00Z</dcterms:created>
  <dcterms:modified xsi:type="dcterms:W3CDTF">2017-03-13T17:21:00Z</dcterms:modified>
</cp:coreProperties>
</file>