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367D" w:rsidRDefault="003636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36367D" w:rsidRDefault="003636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2017</w:t>
      </w:r>
    </w:p>
    <w:p w:rsidR="0036367D" w:rsidRDefault="003636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67D" w:rsidRPr="0036367D" w:rsidRDefault="0036367D" w:rsidP="0036367D">
      <w:pPr>
        <w:tabs>
          <w:tab w:val="right" w:pos="5933"/>
        </w:tabs>
        <w:suppressAutoHyphens/>
      </w:pPr>
      <w:r>
        <w:tab/>
      </w:r>
      <w:r>
        <w:rPr>
          <w:b/>
          <w:sz w:val="36"/>
        </w:rPr>
        <w:t>H. 3963</w:t>
      </w:r>
    </w:p>
    <w:p w:rsidR="0036367D" w:rsidRDefault="003636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67D" w:rsidRDefault="0036367D" w:rsidP="0036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875A4">
        <w:t>Rep. Finlay</w:t>
      </w:r>
    </w:p>
    <w:p w:rsidR="0036367D" w:rsidRDefault="003636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67D" w:rsidRDefault="003636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4/6/17--H.</w:t>
      </w:r>
    </w:p>
    <w:p w:rsidR="0036367D" w:rsidRDefault="003636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13, 2017.</w:t>
      </w:r>
    </w:p>
    <w:p w:rsidR="0036367D" w:rsidRPr="0036367D" w:rsidRDefault="0036367D" w:rsidP="0036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367D" w:rsidRDefault="003636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67D" w:rsidRDefault="0036367D" w:rsidP="0036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6367D" w:rsidRPr="0036367D" w:rsidRDefault="0036367D" w:rsidP="0036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36367D" w:rsidRDefault="003636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3963) to request the Department of Transportation name the intersection located at the junction of Cross Hill Road and Devine Street in the City of Columbia “Councilwoman Leona Plaugh Memorial Intersection”, etc., respectfully</w:t>
      </w:r>
    </w:p>
    <w:p w:rsidR="0036367D" w:rsidRPr="0036367D" w:rsidRDefault="0036367D" w:rsidP="0036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6367D" w:rsidRDefault="003636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6367D" w:rsidRDefault="003636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367D" w:rsidRDefault="003636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36367D" w:rsidRPr="0036367D" w:rsidRDefault="0036367D" w:rsidP="003636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6367D" w:rsidRDefault="0036367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6367D" w:rsidSect="0036367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87FD1" w:rsidRDefault="00C87FD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87F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B5524">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D2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INTERSECTION LOCATED AT THE JUNCTION OF CROSS HILL ROAD AND DEVINE STREET IN THE CITY OF COLUMBIA “COUNCILWOMAN LEONA PLAUGH MEMORIAL INTERSECTION” AND ERECT APPROPRIATE MARKERS OR SIGNS AT THIS LOCATION CONTAINING THIS DESIGNATION.</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2900" w:rsidRDefault="000B5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D2900">
        <w:t>the Honorable Leona Kirby Plaugh was born on July 3, 1950, and entered into eternal rest on September 28, 2016; and</w:t>
      </w:r>
    </w:p>
    <w:p w:rsidR="009D2900" w:rsidRDefault="009D2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900" w:rsidRDefault="009D2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Columbia City Councilwoman Plaugh and her devoted husband, Joel Allen Plaugh, were married in 1971, and together they </w:t>
      </w:r>
      <w:r w:rsidR="008C656A">
        <w:t xml:space="preserve">proudly </w:t>
      </w:r>
      <w:r>
        <w:t>raised their son Allen; and</w:t>
      </w:r>
    </w:p>
    <w:p w:rsidR="009D2900" w:rsidRDefault="009D2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900" w:rsidRDefault="009D2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Councilwoman Plaugh was a 1972 graduate of the University of South Carolina; and</w:t>
      </w:r>
    </w:p>
    <w:p w:rsidR="009D2900" w:rsidRDefault="009D2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900" w:rsidRDefault="009D2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served one year as a teacher at Lower Richland Middle School before taking a job in Sumter as a community planner. Later, she joined the Central Midlands Regional Planning Council before becoming community development assistant for the City of Columbia. After serving several years as assistant city manager for the City of Columbia, she was promoted to the office of city manager; and </w:t>
      </w:r>
    </w:p>
    <w:p w:rsidR="009D2900" w:rsidRDefault="009D2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900" w:rsidRDefault="009D2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leaving her post with the City of Columbia, Leona Kirby Plaugh was elected to a seat on Columbia City Council and was a staunch advocate for the residents of her district until her death; and</w:t>
      </w:r>
    </w:p>
    <w:p w:rsidR="009D2900" w:rsidRDefault="009D2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900" w:rsidRDefault="009D2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she was a long</w:t>
      </w:r>
      <w:r w:rsidR="00A42924">
        <w:noBreakHyphen/>
      </w:r>
      <w:r>
        <w:t xml:space="preserve">time faithful member of College Place United Methodist Church; and </w:t>
      </w:r>
    </w:p>
    <w:p w:rsidR="009D2900" w:rsidRDefault="009D2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24" w:rsidRDefault="009D29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forever remember the good works of this public servant by having an intersection in the City of Columbia named in her honor.</w:t>
      </w:r>
      <w:r w:rsidR="000B5524">
        <w:t xml:space="preserve"> Now, therefore, </w:t>
      </w:r>
    </w:p>
    <w:p w:rsidR="000B5524" w:rsidRDefault="000B5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24" w:rsidRDefault="000B5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0B5524" w:rsidRDefault="000B5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24" w:rsidRDefault="000B5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D2900">
        <w:t xml:space="preserve"> members of the General Assembly request the Department of Transportation name the intersection located at the junction of Cross Hill Road and Devine Street in the </w:t>
      </w:r>
      <w:r w:rsidR="00A42924">
        <w:t>City of Columbia “Councilwoman Leona Plaugh Memorial Intersection” and erect appropriate markers or signs at this location containing this designation.</w:t>
      </w:r>
    </w:p>
    <w:p w:rsidR="000B5524" w:rsidRDefault="000B5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5524" w:rsidRDefault="000B552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A42924">
        <w:t xml:space="preserve"> the Department of Transportation.</w:t>
      </w:r>
    </w:p>
    <w:p w:rsidR="00E56BC4" w:rsidRDefault="00A429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6867" w:rsidRDefault="00B16867" w:rsidP="00B16867">
      <w:pPr>
        <w:suppressAutoHyphens/>
      </w:pPr>
    </w:p>
    <w:sectPr w:rsidR="00B16867" w:rsidSect="0036367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2900" w:rsidRDefault="009D2900" w:rsidP="009F0C77">
      <w:r>
        <w:separator/>
      </w:r>
    </w:p>
  </w:endnote>
  <w:endnote w:type="continuationSeparator" w:id="0">
    <w:p w:rsidR="009D2900" w:rsidRDefault="009D29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07FF288-C3D1-4CBF-8D21-20136298907D}"/>
    <w:embedBold r:id="rId2" w:fontKey="{6CC3A167-919C-4715-8E35-96D09ED82211}"/>
  </w:font>
  <w:font w:name="Calibri">
    <w:panose1 w:val="020F0502020204030204"/>
    <w:charset w:val="00"/>
    <w:family w:val="swiss"/>
    <w:pitch w:val="variable"/>
    <w:sig w:usb0="E00002FF" w:usb1="4000ACFF" w:usb2="00000001" w:usb3="00000000" w:csb0="0000019F" w:csb1="00000000"/>
    <w:embedRegular r:id="rId3" w:fontKey="{156A765A-0FE4-41D2-986A-6A8A61E1851F}"/>
  </w:font>
  <w:font w:name="Segoe UI">
    <w:panose1 w:val="020B0502040204020203"/>
    <w:charset w:val="00"/>
    <w:family w:val="swiss"/>
    <w:pitch w:val="variable"/>
    <w:sig w:usb0="E10022FF" w:usb1="C000E47F" w:usb2="00000029" w:usb3="00000000" w:csb0="000001DF" w:csb1="00000000"/>
    <w:embedRegular r:id="rId4" w:fontKey="{3D45B95D-BD77-46B5-94D2-AE46FA1F1CDF}"/>
  </w:font>
  <w:font w:name="Cambria">
    <w:panose1 w:val="02040503050406030204"/>
    <w:charset w:val="00"/>
    <w:family w:val="roman"/>
    <w:pitch w:val="variable"/>
    <w:sig w:usb0="E00002FF" w:usb1="400004FF" w:usb2="00000000" w:usb3="00000000" w:csb0="0000019F" w:csb1="00000000"/>
    <w:embedRegular r:id="rId5" w:fontKey="{E56ABE2A-D563-4356-807C-EC4E6F1964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BC4" w:rsidRPr="00C87FD1" w:rsidRDefault="00C87FD1" w:rsidP="00C87FD1">
    <w:pPr>
      <w:pStyle w:val="Footer"/>
      <w:tabs>
        <w:tab w:val="clear" w:pos="4680"/>
        <w:tab w:val="clear" w:pos="9360"/>
        <w:tab w:val="center" w:pos="2995"/>
      </w:tabs>
      <w:spacing w:before="120"/>
    </w:pPr>
    <w:r>
      <w:t>[3963</w:t>
    </w:r>
    <w:r w:rsidR="0036367D">
      <w:t>-</w:t>
    </w:r>
    <w:r w:rsidR="0036367D">
      <w:fldChar w:fldCharType="begin"/>
    </w:r>
    <w:r w:rsidR="0036367D">
      <w:instrText xml:space="preserve"> PAGE  \* MERGEFORMAT </w:instrText>
    </w:r>
    <w:r w:rsidR="0036367D">
      <w:fldChar w:fldCharType="separate"/>
    </w:r>
    <w:r w:rsidR="00924848">
      <w:rPr>
        <w:noProof/>
      </w:rPr>
      <w:t>1</w:t>
    </w:r>
    <w:r w:rsidR="0036367D">
      <w:fldChar w:fldCharType="end"/>
    </w:r>
    <w:r w:rsidR="0036367D">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367D" w:rsidRPr="00C87FD1" w:rsidRDefault="0036367D" w:rsidP="00C87FD1">
    <w:pPr>
      <w:pStyle w:val="Footer"/>
      <w:tabs>
        <w:tab w:val="clear" w:pos="4680"/>
        <w:tab w:val="clear" w:pos="9360"/>
        <w:tab w:val="center" w:pos="2995"/>
      </w:tabs>
      <w:spacing w:before="120"/>
    </w:pPr>
    <w:r>
      <w:t>[3963]</w:t>
    </w:r>
    <w:r>
      <w:tab/>
    </w:r>
    <w:r>
      <w:fldChar w:fldCharType="begin"/>
    </w:r>
    <w:r>
      <w:instrText xml:space="preserve"> PAGE  \* MERGEFORMAT </w:instrText>
    </w:r>
    <w:r>
      <w:fldChar w:fldCharType="separate"/>
    </w:r>
    <w:r w:rsidR="00B168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2900" w:rsidRDefault="009D2900" w:rsidP="009F0C77">
      <w:r>
        <w:separator/>
      </w:r>
    </w:p>
  </w:footnote>
  <w:footnote w:type="continuationSeparator" w:id="0">
    <w:p w:rsidR="009D2900" w:rsidRDefault="009D29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17CM17"/>
    <w:docVar w:name="CoverBillType" w:val="c"/>
    <w:docVar w:name="DocPath" w:val="L:\Council\bills\GT\5317CM17.DOCX"/>
    <w:docVar w:name="dvBillNumber" w:val="3963"/>
    <w:docVar w:name="dvBillNumberPrefix" w:val="H. "/>
    <w:docVar w:name="dvOriginalBody" w:val="House"/>
    <w:docVar w:name="dvSteno" w:val="GT"/>
    <w:docVar w:name="NameofBody" w:val="h"/>
    <w:docVar w:name="vGroup2" w:val="Council"/>
  </w:docVars>
  <w:rsids>
    <w:rsidRoot w:val="000B5524"/>
    <w:rsid w:val="00011869"/>
    <w:rsid w:val="00015CD6"/>
    <w:rsid w:val="000B5524"/>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367D"/>
    <w:rsid w:val="0037079A"/>
    <w:rsid w:val="003C4DAB"/>
    <w:rsid w:val="003D01E8"/>
    <w:rsid w:val="003E5288"/>
    <w:rsid w:val="003F6D79"/>
    <w:rsid w:val="0041760A"/>
    <w:rsid w:val="00417C01"/>
    <w:rsid w:val="00430619"/>
    <w:rsid w:val="004403BD"/>
    <w:rsid w:val="00461441"/>
    <w:rsid w:val="004809EE"/>
    <w:rsid w:val="004E7D54"/>
    <w:rsid w:val="0050180B"/>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C656A"/>
    <w:rsid w:val="008F0F33"/>
    <w:rsid w:val="008F4429"/>
    <w:rsid w:val="00924848"/>
    <w:rsid w:val="0094021A"/>
    <w:rsid w:val="009B44AF"/>
    <w:rsid w:val="009C6A0B"/>
    <w:rsid w:val="009D2900"/>
    <w:rsid w:val="009F0C77"/>
    <w:rsid w:val="009F4DD1"/>
    <w:rsid w:val="00A02543"/>
    <w:rsid w:val="00A41684"/>
    <w:rsid w:val="00A42924"/>
    <w:rsid w:val="00A64E80"/>
    <w:rsid w:val="00A72BCD"/>
    <w:rsid w:val="00A741D9"/>
    <w:rsid w:val="00A833AB"/>
    <w:rsid w:val="00A9741D"/>
    <w:rsid w:val="00AC34A2"/>
    <w:rsid w:val="00AD1C9A"/>
    <w:rsid w:val="00AD4B17"/>
    <w:rsid w:val="00B16867"/>
    <w:rsid w:val="00B412D4"/>
    <w:rsid w:val="00BE3C22"/>
    <w:rsid w:val="00C0345E"/>
    <w:rsid w:val="00C31C95"/>
    <w:rsid w:val="00C3483A"/>
    <w:rsid w:val="00C74E9D"/>
    <w:rsid w:val="00C826DD"/>
    <w:rsid w:val="00C82FD3"/>
    <w:rsid w:val="00C87FD1"/>
    <w:rsid w:val="00C92819"/>
    <w:rsid w:val="00CC6B7B"/>
    <w:rsid w:val="00CD2089"/>
    <w:rsid w:val="00D73A67"/>
    <w:rsid w:val="00D970A9"/>
    <w:rsid w:val="00DF3845"/>
    <w:rsid w:val="00E41911"/>
    <w:rsid w:val="00E44B57"/>
    <w:rsid w:val="00E56BC4"/>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ADC3552-3375-43CB-A657-388FE2A8A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06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06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96C778-CEE6-43A7-AD72-D751F37612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F0D3E92.dotm</Template>
  <TotalTime>0</TotalTime>
  <Pages>3</Pages>
  <Words>423</Words>
  <Characters>2236</Characters>
  <Application>Microsoft Office Word</Application>
  <DocSecurity>0</DocSecurity>
  <Lines>86</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3963 Text of Previous Version (Apr. 6, 2017) - South Carolina Legislature Online</dc:title>
  <dc:creator>Gwen Thurmond</dc:creator>
  <cp:lastModifiedBy>Lauren Hicks</cp:lastModifiedBy>
  <cp:revision>2</cp:revision>
  <cp:lastPrinted>2017-03-08T19:02:00Z</cp:lastPrinted>
  <dcterms:created xsi:type="dcterms:W3CDTF">2017-04-06T20:34:00Z</dcterms:created>
  <dcterms:modified xsi:type="dcterms:W3CDTF">2017-04-06T20:34:00Z</dcterms:modified>
</cp:coreProperties>
</file>