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400" w:rsidRDefault="001D44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D2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5C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8453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8453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484539">
        <w:rPr>
          <w:color w:val="000000" w:themeColor="text1"/>
          <w:u w:color="000000" w:themeColor="text1"/>
        </w:rPr>
        <w:t>20, AS AMENDED, CODE OF LAWS OF SOUTH CAROLINA, 1976, RELATING TO ANNUAL REPORTS FILED BY CORPORATIONS, SO AS TO SPECIFY THAT A CORPORATION MUST FILE ITS ANNUAL REPORT BY THE DATE THE CORPORATION’S RETURN IS DUE.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D2A" w:rsidRDefault="00CE2D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D2A" w:rsidRDefault="00CE2D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C1E" w:rsidRDefault="00CE2D2A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5C1E">
        <w:t>Section 12</w:t>
      </w:r>
      <w:r w:rsidR="00435C1E">
        <w:noBreakHyphen/>
        <w:t>20</w:t>
      </w:r>
      <w:r w:rsidR="00435C1E">
        <w:noBreakHyphen/>
        <w:t>20(B) of the 1976 Code, as last amended by Act 160 of 2016, is further amended to read:</w:t>
      </w: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2143EA">
        <w:t xml:space="preserve">Unless otherwise provided, corporations shall file an annual report </w:t>
      </w:r>
      <w:r>
        <w:rPr>
          <w:u w:val="single"/>
        </w:rPr>
        <w:t>on a form prescribed by the department</w:t>
      </w:r>
      <w:r w:rsidRPr="00D24F5A">
        <w:t xml:space="preserve"> </w:t>
      </w:r>
      <w:r w:rsidRPr="002143EA">
        <w:t xml:space="preserve">on or before the </w:t>
      </w:r>
      <w:r>
        <w:rPr>
          <w:u w:val="single"/>
        </w:rPr>
        <w:t>date for filing the income tax return as provided in Section 12</w:t>
      </w:r>
      <w:r>
        <w:rPr>
          <w:u w:val="single"/>
        </w:rPr>
        <w:noBreakHyphen/>
        <w:t>6</w:t>
      </w:r>
      <w:r>
        <w:rPr>
          <w:u w:val="single"/>
        </w:rPr>
        <w:noBreakHyphen/>
        <w:t>4970.  Any other entity subject to a license fee in this chapter must file an annual report on or before the</w:t>
      </w:r>
      <w:r>
        <w:t xml:space="preserve"> </w:t>
      </w:r>
      <w:r w:rsidRPr="002143EA">
        <w:t>fifteenth day of the fourth month following the close of the taxable year.</w:t>
      </w:r>
      <w:r>
        <w:t>”</w:t>
      </w:r>
    </w:p>
    <w:p w:rsidR="00435C1E" w:rsidRDefault="00435C1E" w:rsidP="00435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D2A" w:rsidRDefault="00435C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 years beginning after 2016.</w:t>
      </w:r>
    </w:p>
    <w:p w:rsidR="00AA73E1" w:rsidRDefault="00435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400" w:rsidRDefault="001D4400" w:rsidP="001D4400">
      <w:pPr>
        <w:suppressAutoHyphens/>
      </w:pPr>
    </w:p>
    <w:sectPr w:rsidR="001D4400" w:rsidSect="001D4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2A" w:rsidRDefault="00CE2D2A" w:rsidP="009F0C77">
      <w:r>
        <w:separator/>
      </w:r>
    </w:p>
  </w:endnote>
  <w:endnote w:type="continuationSeparator" w:id="0">
    <w:p w:rsidR="00CE2D2A" w:rsidRDefault="00CE2D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FED45E-D781-4B59-A2A2-3DE3FEFD1230}"/>
    <w:embedBold r:id="rId2" w:fontKey="{832E545B-4EAF-4E22-85C3-75E6DBCC25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4790A4-B87C-42AA-9103-49165E2F44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D81D97-B24A-4E1F-B8DF-203558D4CF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A2049-E2EE-4386-BE02-27343ADE69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3E1" w:rsidRPr="001D4400" w:rsidRDefault="001D4400" w:rsidP="001D4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2A" w:rsidRDefault="00CE2D2A" w:rsidP="009F0C77">
      <w:r>
        <w:separator/>
      </w:r>
    </w:p>
  </w:footnote>
  <w:footnote w:type="continuationSeparator" w:id="0">
    <w:p w:rsidR="00CE2D2A" w:rsidRDefault="00CE2D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55DG17"/>
    <w:docVar w:name="CoverBillType" w:val="b"/>
    <w:docVar w:name="DocPath" w:val="L:\Council\bills\BBM\9655DG17.DOCX"/>
    <w:docVar w:name="dvBillNumber" w:val="402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2D2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400"/>
    <w:rsid w:val="001D525B"/>
    <w:rsid w:val="001D7F4F"/>
    <w:rsid w:val="00205238"/>
    <w:rsid w:val="002321B6"/>
    <w:rsid w:val="00247AB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C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46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E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D2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44D6-F89F-459C-9349-607F0363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C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D8D9B-0862-4718-AF67-0BF639BE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163</Words>
  <Characters>764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4028 Text of Previous Version (Mar. 22, 2017) - South Carolina Legislature Online</dc:title>
  <dc:creator>BRENDA MELTON</dc:creator>
  <cp:lastModifiedBy>S Volk</cp:lastModifiedBy>
  <cp:revision>2</cp:revision>
  <cp:lastPrinted>2017-03-21T17:58:00Z</cp:lastPrinted>
  <dcterms:created xsi:type="dcterms:W3CDTF">2017-03-22T16:11:00Z</dcterms:created>
  <dcterms:modified xsi:type="dcterms:W3CDTF">2017-03-22T16:11:00Z</dcterms:modified>
</cp:coreProperties>
</file>