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205" w:rsidRDefault="00847205"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461" w:rsidRDefault="006A2461" w:rsidP="006A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8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66C" w:rsidRPr="000E24D4"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24D4">
        <w:t>TO AMEND SECTION 59</w:t>
      </w:r>
      <w:r w:rsidR="00AE1CC7">
        <w:noBreakHyphen/>
      </w:r>
      <w:r w:rsidRPr="000E24D4">
        <w:t>149</w:t>
      </w:r>
      <w:r w:rsidR="00AE1CC7">
        <w:noBreakHyphen/>
      </w:r>
      <w:r w:rsidRPr="000E24D4">
        <w:t xml:space="preserve">50, AS AMENDED, CODE OF LAWS OF SOUTH CAROLINA, 1976, RELATING TO CRITERIA FOR </w:t>
      </w:r>
      <w:r w:rsidR="00AE1CC7">
        <w:t>LIFE SCHOLARSHIP ELIGIBILITY</w:t>
      </w:r>
      <w:r w:rsidRPr="000E24D4">
        <w:t xml:space="preserve">, SO AS TO REVISE THE CRITERIA </w:t>
      </w:r>
      <w:r w:rsidR="00AE1CC7">
        <w:t xml:space="preserve">ONLY </w:t>
      </w:r>
      <w:r>
        <w:t xml:space="preserve">TO </w:t>
      </w:r>
      <w:r w:rsidRPr="000E24D4">
        <w:t>INCLUDE STUDENTS IN THE TOP THIRTY PERCENT OF THEIR GRADUATING CLASSES, AND TO MAKE THE PROVISIONS APPLICABLE BEGINNING WITH FRESHMEN ENTERING FOUR</w:t>
      </w:r>
      <w:r w:rsidR="00AE1CC7">
        <w:noBreakHyphen/>
      </w:r>
      <w:r w:rsidRPr="000E24D4">
        <w:t>YEAR INSTITUTIONS IN THE 2018</w:t>
      </w:r>
      <w:r w:rsidR="00AE1CC7">
        <w:noBreakHyphen/>
      </w:r>
      <w:r w:rsidRPr="000E24D4">
        <w:t>2019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66C" w:rsidRPr="000E24D4">
        <w:t>Section 59</w:t>
      </w:r>
      <w:r w:rsidR="00AE1CC7">
        <w:noBreakHyphen/>
      </w:r>
      <w:r w:rsidR="0038166C" w:rsidRPr="000E24D4">
        <w:t>149</w:t>
      </w:r>
      <w:r w:rsidR="00AE1CC7">
        <w:noBreakHyphen/>
      </w:r>
      <w:r w:rsidR="0038166C" w:rsidRPr="000E24D4">
        <w:t>50(D) of the 1976 Code is amended to read:</w:t>
      </w:r>
    </w:p>
    <w:p w:rsidR="0038166C" w:rsidRDefault="00381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66C" w:rsidRPr="0038166C"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rPr>
          <w:u w:val="single"/>
        </w:rPr>
        <w:t>(1)</w:t>
      </w:r>
      <w:r>
        <w:tab/>
        <w:t>Beginning with School Y</w:t>
      </w:r>
      <w:r w:rsidRPr="009542CC">
        <w:t xml:space="preserve">ear </w:t>
      </w:r>
      <w:r w:rsidRPr="0038166C">
        <w:rPr>
          <w:strike/>
        </w:rPr>
        <w:t>2002</w:t>
      </w:r>
      <w:r w:rsidR="00AE1CC7">
        <w:rPr>
          <w:strike/>
        </w:rPr>
        <w:noBreakHyphen/>
      </w:r>
      <w:r w:rsidRPr="0038166C">
        <w:rPr>
          <w:strike/>
        </w:rPr>
        <w:t>2003</w:t>
      </w:r>
      <w:r>
        <w:t xml:space="preserve"> </w:t>
      </w:r>
      <w:r>
        <w:rPr>
          <w:u w:val="single"/>
        </w:rPr>
        <w:t>2018</w:t>
      </w:r>
      <w:r w:rsidR="00AE1CC7">
        <w:rPr>
          <w:u w:val="single"/>
        </w:rPr>
        <w:noBreakHyphen/>
      </w:r>
      <w:r>
        <w:rPr>
          <w:u w:val="single"/>
        </w:rPr>
        <w:t>2019</w:t>
      </w:r>
      <w:r w:rsidRPr="009542CC">
        <w:t>, an entering freshman at a four</w:t>
      </w:r>
      <w:r w:rsidR="00AE1CC7">
        <w:noBreakHyphen/>
      </w:r>
      <w:r w:rsidRPr="009542CC">
        <w:t xml:space="preserve">year institution to be eligible for a LIFE Scholarship in addition to the other requirements of this chapter </w:t>
      </w:r>
      <w:r w:rsidRPr="0038166C">
        <w:rPr>
          <w:strike/>
        </w:rPr>
        <w:t>shall meet two of the following three criteria:</w:t>
      </w:r>
    </w:p>
    <w:p w:rsidR="0038166C" w:rsidRPr="0038166C" w:rsidRDefault="002B2202"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B2202">
        <w:tab/>
      </w:r>
      <w:r w:rsidRPr="002B2202">
        <w:tab/>
      </w:r>
      <w:r w:rsidR="0038166C" w:rsidRPr="0038166C">
        <w:rPr>
          <w:strike/>
        </w:rPr>
        <w:t>(1) have the grade point average required by this section;</w:t>
      </w:r>
    </w:p>
    <w:p w:rsidR="0038166C" w:rsidRPr="0038166C" w:rsidRDefault="002B2202"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B2202">
        <w:tab/>
      </w:r>
      <w:r w:rsidRPr="002B2202">
        <w:tab/>
      </w:r>
      <w:r w:rsidR="0038166C" w:rsidRPr="0038166C">
        <w:rPr>
          <w:strike/>
        </w:rPr>
        <w:t>(2) have the Scholastic Aptitude Test (SAT) or equivalent ACT score required by this section;</w:t>
      </w:r>
    </w:p>
    <w:p w:rsidR="0038166C" w:rsidRDefault="002B2202"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2202">
        <w:tab/>
      </w:r>
      <w:r w:rsidRPr="002B2202">
        <w:tab/>
      </w:r>
      <w:r w:rsidR="0038166C" w:rsidRPr="0038166C">
        <w:rPr>
          <w:strike/>
        </w:rPr>
        <w:t>(3)</w:t>
      </w:r>
      <w:r w:rsidR="0038166C" w:rsidRPr="009542CC">
        <w:t xml:space="preserve"> </w:t>
      </w:r>
      <w:r w:rsidR="0038166C">
        <w:rPr>
          <w:u w:val="single"/>
        </w:rPr>
        <w:t>must</w:t>
      </w:r>
      <w:r w:rsidR="0038166C">
        <w:t xml:space="preserve"> </w:t>
      </w:r>
      <w:r w:rsidR="0038166C" w:rsidRPr="009542CC">
        <w:t>be in the top thirty percent of his high school graduating class.</w:t>
      </w:r>
    </w:p>
    <w:p w:rsidR="0038166C"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2CC">
        <w:tab/>
      </w:r>
      <w:r>
        <w:tab/>
      </w:r>
      <w:r>
        <w:rPr>
          <w:u w:val="single"/>
        </w:rPr>
        <w:t>(2)</w:t>
      </w:r>
      <w:r w:rsidR="002B2202" w:rsidRPr="002B2202">
        <w:tab/>
      </w:r>
      <w:r w:rsidRPr="009542CC">
        <w:t>For home school students and students whose high school graduating class is less than fifty students, the Commission on Higher Education may define alternative criteria for students to meet the requirement of item (</w:t>
      </w:r>
      <w:r w:rsidRPr="0038166C">
        <w:rPr>
          <w:strike/>
        </w:rPr>
        <w:t>3</w:t>
      </w:r>
      <w:r>
        <w:rPr>
          <w:u w:val="single"/>
        </w:rPr>
        <w:t>1</w:t>
      </w:r>
      <w:r w:rsidRPr="009542CC">
        <w:t>).</w:t>
      </w:r>
    </w:p>
    <w:p w:rsidR="0038166C"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2CC">
        <w:tab/>
      </w:r>
      <w:r>
        <w:tab/>
      </w:r>
      <w:r>
        <w:rPr>
          <w:u w:val="single"/>
        </w:rPr>
        <w:t>(3)</w:t>
      </w:r>
      <w:r w:rsidR="002B2202" w:rsidRPr="002B2202">
        <w:tab/>
      </w:r>
      <w:r w:rsidRPr="009542CC">
        <w:t xml:space="preserve">After receipt of a LIFE Scholarship by an entering freshman beginning with </w:t>
      </w:r>
      <w:r>
        <w:t>S</w:t>
      </w:r>
      <w:r w:rsidRPr="009542CC">
        <w:t xml:space="preserve">chool </w:t>
      </w:r>
      <w:r>
        <w:t>Y</w:t>
      </w:r>
      <w:r w:rsidRPr="009542CC">
        <w:t xml:space="preserve">ear </w:t>
      </w:r>
      <w:r w:rsidRPr="0038166C">
        <w:rPr>
          <w:strike/>
        </w:rPr>
        <w:t>2002</w:t>
      </w:r>
      <w:r w:rsidR="00AE1CC7">
        <w:rPr>
          <w:strike/>
        </w:rPr>
        <w:noBreakHyphen/>
      </w:r>
      <w:r w:rsidRPr="0038166C">
        <w:rPr>
          <w:strike/>
        </w:rPr>
        <w:t>2003</w:t>
      </w:r>
      <w:r>
        <w:t xml:space="preserve"> </w:t>
      </w:r>
      <w:r>
        <w:rPr>
          <w:u w:val="single"/>
        </w:rPr>
        <w:t>2018</w:t>
      </w:r>
      <w:r w:rsidR="00AE1CC7">
        <w:rPr>
          <w:u w:val="single"/>
        </w:rPr>
        <w:noBreakHyphen/>
      </w:r>
      <w:r>
        <w:rPr>
          <w:u w:val="single"/>
        </w:rPr>
        <w:t>2019</w:t>
      </w:r>
      <w:r w:rsidRPr="009542CC">
        <w:t>, a student shall meet the criteria established in this chapter to retain or regain the scholarship.</w:t>
      </w:r>
    </w:p>
    <w:p w:rsidR="0038166C" w:rsidRDefault="0038166C" w:rsidP="0038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2CC">
        <w:lastRenderedPageBreak/>
        <w:tab/>
      </w:r>
      <w:r>
        <w:tab/>
      </w:r>
      <w:r>
        <w:rPr>
          <w:u w:val="single"/>
        </w:rPr>
        <w:t>(4)</w:t>
      </w:r>
      <w:r w:rsidR="002B2202" w:rsidRPr="002B2202">
        <w:tab/>
      </w:r>
      <w:r w:rsidRPr="009542CC">
        <w:t>For an exceptionally gifted student who is accepted into college without having attended high school, the Commission on Higher Education shall define alternative criteria for the student to qualify for a LIFE Scholarship.</w:t>
      </w:r>
      <w:r>
        <w:t>”</w:t>
      </w:r>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3D" w:rsidRDefault="004A5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166C">
        <w:t>2</w:t>
      </w:r>
      <w:r>
        <w:t>.</w:t>
      </w:r>
      <w:r>
        <w:tab/>
        <w:t>This act takes effect upon approval by the Governor.</w:t>
      </w:r>
    </w:p>
    <w:p w:rsidR="002E6ABD" w:rsidRDefault="00AE1C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205" w:rsidRDefault="00847205" w:rsidP="00847205">
      <w:pPr>
        <w:suppressAutoHyphens/>
      </w:pPr>
    </w:p>
    <w:sectPr w:rsidR="00847205" w:rsidSect="008472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83D" w:rsidRDefault="004A583D" w:rsidP="009F0C77">
      <w:r>
        <w:separator/>
      </w:r>
    </w:p>
  </w:endnote>
  <w:endnote w:type="continuationSeparator" w:id="0">
    <w:p w:rsidR="004A583D" w:rsidRDefault="004A58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B9B9E3-8920-4656-97CE-875CD949851B}"/>
    <w:embedBold r:id="rId2" w:fontKey="{664C2FB2-822C-4D04-8BC8-87C2EB0C3274}"/>
  </w:font>
  <w:font w:name="Calibri">
    <w:panose1 w:val="020F0502020204030204"/>
    <w:charset w:val="00"/>
    <w:family w:val="swiss"/>
    <w:pitch w:val="variable"/>
    <w:sig w:usb0="E00002FF" w:usb1="4000ACFF" w:usb2="00000001" w:usb3="00000000" w:csb0="0000019F" w:csb1="00000000"/>
    <w:embedRegular r:id="rId3" w:fontKey="{17752E3D-3B13-495F-A726-DA50885D7A61}"/>
  </w:font>
  <w:font w:name="Segoe UI">
    <w:panose1 w:val="020B0502040204020203"/>
    <w:charset w:val="00"/>
    <w:family w:val="swiss"/>
    <w:pitch w:val="variable"/>
    <w:sig w:usb0="E10022FF" w:usb1="C000E47F" w:usb2="00000029" w:usb3="00000000" w:csb0="000001DF" w:csb1="00000000"/>
    <w:embedRegular r:id="rId4" w:fontKey="{6DEBE7F2-1E79-46D0-9641-E1FBB3409127}"/>
  </w:font>
  <w:font w:name="Cambria">
    <w:panose1 w:val="02040503050406030204"/>
    <w:charset w:val="00"/>
    <w:family w:val="roman"/>
    <w:pitch w:val="variable"/>
    <w:sig w:usb0="E00002FF" w:usb1="400004FF" w:usb2="00000000" w:usb3="00000000" w:csb0="0000019F" w:csb1="00000000"/>
    <w:embedRegular r:id="rId5" w:fontKey="{A98AE402-C94D-4C30-987B-AAA89AC9B0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ABD" w:rsidRPr="00847205" w:rsidRDefault="00847205" w:rsidP="00847205">
    <w:pPr>
      <w:pStyle w:val="Footer"/>
      <w:tabs>
        <w:tab w:val="clear" w:pos="4680"/>
        <w:tab w:val="clear" w:pos="9360"/>
        <w:tab w:val="center" w:pos="2995"/>
      </w:tabs>
      <w:spacing w:before="120"/>
    </w:pPr>
    <w:r>
      <w:t>[4032]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83D" w:rsidRDefault="004A583D" w:rsidP="009F0C77">
      <w:r>
        <w:separator/>
      </w:r>
    </w:p>
  </w:footnote>
  <w:footnote w:type="continuationSeparator" w:id="0">
    <w:p w:rsidR="004A583D" w:rsidRDefault="004A58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0WAB17"/>
    <w:docVar w:name="CoverBillType" w:val="b"/>
    <w:docVar w:name="DocPath" w:val="L:\Council\bills\AGM\19150WAB17.DOCX"/>
    <w:docVar w:name="dvBillNumber" w:val="4032"/>
    <w:docVar w:name="dvBillNumberPrefix" w:val="H. "/>
    <w:docVar w:name="dvOriginalBody" w:val="House"/>
    <w:docVar w:name="dvSteno" w:val="AGM"/>
    <w:docVar w:name="NameofBody" w:val="h"/>
    <w:docVar w:name="vGroup2" w:val="Council"/>
  </w:docVars>
  <w:rsids>
    <w:rsidRoot w:val="004A583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202"/>
    <w:rsid w:val="002E5912"/>
    <w:rsid w:val="002E6ABD"/>
    <w:rsid w:val="00301B21"/>
    <w:rsid w:val="00325348"/>
    <w:rsid w:val="0032732C"/>
    <w:rsid w:val="00336AD0"/>
    <w:rsid w:val="0037079A"/>
    <w:rsid w:val="0038166C"/>
    <w:rsid w:val="003C4DAB"/>
    <w:rsid w:val="003D01E8"/>
    <w:rsid w:val="003E5288"/>
    <w:rsid w:val="003F6D79"/>
    <w:rsid w:val="0041760A"/>
    <w:rsid w:val="00417C01"/>
    <w:rsid w:val="004403BD"/>
    <w:rsid w:val="00461441"/>
    <w:rsid w:val="004809EE"/>
    <w:rsid w:val="004A583D"/>
    <w:rsid w:val="004E7D54"/>
    <w:rsid w:val="005273C6"/>
    <w:rsid w:val="00530A69"/>
    <w:rsid w:val="00545593"/>
    <w:rsid w:val="00556EBF"/>
    <w:rsid w:val="00577C6C"/>
    <w:rsid w:val="005A62FE"/>
    <w:rsid w:val="005C2FE2"/>
    <w:rsid w:val="005E2BC9"/>
    <w:rsid w:val="00605102"/>
    <w:rsid w:val="006215AA"/>
    <w:rsid w:val="006913C9"/>
    <w:rsid w:val="0069470D"/>
    <w:rsid w:val="006A2461"/>
    <w:rsid w:val="006D58AA"/>
    <w:rsid w:val="00734F00"/>
    <w:rsid w:val="007A70AE"/>
    <w:rsid w:val="008362E8"/>
    <w:rsid w:val="0084720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CC7"/>
    <w:rsid w:val="00B412D4"/>
    <w:rsid w:val="00BD34CD"/>
    <w:rsid w:val="00BE3C22"/>
    <w:rsid w:val="00BE5F4F"/>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83CD9C-8356-42E9-9F72-EB05B7A6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C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7C298-EF05-4DE8-A20C-FBE4906AF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275</Words>
  <Characters>1447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4032 Text of Previous Version (Mar. 22, 2017) - South Carolina Legislature Online</dc:title>
  <dc:creator>angiemorgan</dc:creator>
  <cp:lastModifiedBy>S Volk</cp:lastModifiedBy>
  <cp:revision>2</cp:revision>
  <cp:lastPrinted>2017-03-21T19:46:00Z</cp:lastPrinted>
  <dcterms:created xsi:type="dcterms:W3CDTF">2017-03-22T16:14:00Z</dcterms:created>
  <dcterms:modified xsi:type="dcterms:W3CDTF">2017-03-22T16:14:00Z</dcterms:modified>
</cp:coreProperties>
</file>