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132" w:rsidRDefault="00F36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E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005F08EF">
        <w:t>APPLAUD</w:t>
      </w:r>
      <w:r>
        <w:t xml:space="preserve"> THE CLINTON HIGH SCHOOL SCIENCE OLYMPIAD TEAM AND ITS COACHES ON CAPTURING THE 2017 SCIENCE OLYMPIAD DIVISION C STATE CHAMPIONSHIP TITLE.</w:t>
      </w:r>
    </w:p>
    <w:p w:rsidR="00335019" w:rsidRDefault="00335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Pr="00355F91"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Clinton High School Science Olympiad team has </w:t>
      </w:r>
      <w:r w:rsidR="005F08EF">
        <w:t>continued their history of victory at the state championship by winning</w:t>
      </w:r>
      <w:r w:rsidR="00325C9D">
        <w:t xml:space="preserve"> their eighth </w:t>
      </w:r>
      <w:r w:rsidR="005F08EF">
        <w:t>title</w:t>
      </w:r>
      <w:r w:rsidR="00325C9D">
        <w:t xml:space="preserve"> in nine years</w:t>
      </w:r>
      <w:r>
        <w:t xml:space="preserve"> at the Newberry College</w:t>
      </w:r>
      <w:r w:rsidR="00325C9D">
        <w:noBreakHyphen/>
      </w:r>
      <w:r>
        <w:t>hosted event</w:t>
      </w:r>
      <w:r w:rsidRPr="00355F91">
        <w:t>;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9D"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at the state</w:t>
      </w:r>
      <w:r w:rsidR="009A7517">
        <w:t xml:space="preserve"> competition, </w:t>
      </w:r>
      <w:r>
        <w:t xml:space="preserve">the results of their hard work were as clear as their </w:t>
      </w:r>
      <w:r w:rsidR="00325C9D">
        <w:t>diligently</w:t>
      </w:r>
      <w:r w:rsidR="009A7517">
        <w:t>-</w:t>
      </w:r>
      <w:r w:rsidR="00325C9D">
        <w:t>honed</w:t>
      </w:r>
      <w:r w:rsidR="005F08EF">
        <w:t xml:space="preserve"> minds.</w:t>
      </w:r>
      <w:r>
        <w:t xml:space="preserve"> </w:t>
      </w:r>
      <w:r w:rsidR="00325C9D">
        <w:t>CHS</w:t>
      </w:r>
      <w:r>
        <w:t xml:space="preserve"> </w:t>
      </w:r>
      <w:r w:rsidR="00325C9D">
        <w:rPr>
          <w:rFonts w:eastAsiaTheme="minorHAnsi"/>
          <w:color w:val="000000" w:themeColor="text1"/>
          <w:szCs w:val="22"/>
          <w:u w:color="000000" w:themeColor="text1"/>
        </w:rPr>
        <w:t>won first place in multiple events, including Remote Sensor, Write It Do It, Helicopter, Forensics, Rocks and Minerals, Experimental Design, Robotic Arm, Astronomy, Electric Vehicle, Dynamic Planet, and Towers. Of the over twenty events, Clinton placed</w:t>
      </w:r>
      <w:r w:rsidR="005F08EF">
        <w:rPr>
          <w:rFonts w:eastAsiaTheme="minorHAnsi"/>
          <w:color w:val="000000" w:themeColor="text1"/>
          <w:szCs w:val="22"/>
          <w:u w:color="000000" w:themeColor="text1"/>
        </w:rPr>
        <w:t xml:space="preserve"> within the top six in eighteen</w:t>
      </w:r>
      <w:r w:rsidR="00325C9D">
        <w:rPr>
          <w:rFonts w:eastAsiaTheme="minorHAnsi"/>
          <w:color w:val="000000" w:themeColor="text1"/>
          <w:szCs w:val="22"/>
          <w:u w:color="000000" w:themeColor="text1"/>
        </w:rPr>
        <w:t>; and</w:t>
      </w:r>
    </w:p>
    <w:p w:rsidR="00325C9D" w:rsidRDefault="00325C9D"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5019" w:rsidRPr="00BB10CB" w:rsidRDefault="00325C9D"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this win has also earned Clinton High School the right </w:t>
      </w:r>
      <w:r w:rsidR="00335019" w:rsidRPr="00BB10CB">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travel to Dayton, Ohio, along with the Clinton Middle School team, to </w:t>
      </w:r>
      <w:r w:rsidR="00335019" w:rsidRPr="00BB10CB">
        <w:rPr>
          <w:rFonts w:eastAsiaTheme="minorHAnsi"/>
          <w:color w:val="000000" w:themeColor="text1"/>
          <w:szCs w:val="22"/>
          <w:u w:color="000000" w:themeColor="text1"/>
        </w:rPr>
        <w:t>participate in the national competition in May;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sidR="005F08EF">
        <w:rPr>
          <w:rFonts w:eastAsiaTheme="minorHAnsi"/>
          <w:color w:val="000000" w:themeColor="text1"/>
          <w:szCs w:val="22"/>
          <w:u w:color="000000" w:themeColor="text1"/>
        </w:rPr>
        <w:t xml:space="preserve">offering interscholastic academic competition, </w:t>
      </w:r>
      <w:r>
        <w:rPr>
          <w:rFonts w:eastAsiaTheme="minorHAnsi"/>
          <w:color w:val="000000" w:themeColor="text1"/>
          <w:szCs w:val="22"/>
          <w:u w:color="000000" w:themeColor="text1"/>
        </w:rPr>
        <w:t>t</w:t>
      </w:r>
      <w:r>
        <w:t xml:space="preserve">he Science Olympiad </w:t>
      </w:r>
      <w:r w:rsidR="005F08EF">
        <w:t>focuses on events</w:t>
      </w:r>
      <w:r w:rsidR="00325C9D">
        <w:t xml:space="preserve"> in biology, earth science, chemistry, physics, problem solving, and technology. The state and national tournaments consist of a series of twenty</w:t>
      </w:r>
      <w:r w:rsidR="00325C9D">
        <w:noBreakHyphen/>
        <w:t xml:space="preserve">three individual and team events, </w:t>
      </w:r>
      <w:r w:rsidR="005F08EF">
        <w:t>with</w:t>
      </w:r>
      <w:r w:rsidR="00325C9D">
        <w:t xml:space="preserve"> a balance </w:t>
      </w:r>
      <w:r w:rsidR="005F08EF">
        <w:t>of</w:t>
      </w:r>
      <w:r w:rsidR="00325C9D">
        <w:t xml:space="preserve"> events requiring knowledge of scientific facts, concepts, processes, skills, and science applications</w:t>
      </w:r>
      <w:r>
        <w:t>;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325C9D">
        <w:t xml:space="preserve">, </w:t>
      </w:r>
      <w:r w:rsidR="005F08EF">
        <w:t>the Science Olympiad is a</w:t>
      </w:r>
      <w:r w:rsidR="00325C9D">
        <w:t xml:space="preserve"> national nonprofit organization devoted to improving the quality of science education and increasing student interest in science, while providing recognition of outstanding achievement in science education </w:t>
      </w:r>
      <w:r w:rsidR="005F08EF">
        <w:t xml:space="preserve">by both students and teachers. </w:t>
      </w:r>
      <w:r w:rsidR="00325C9D">
        <w:t>These goals are accomplished through classroom activities, research, training workshops, and the encouragement of intramural, district, regional, state, and national tournaments</w:t>
      </w:r>
      <w:r>
        <w:t>; and</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takes great pleasure in </w:t>
      </w:r>
      <w:r w:rsidR="00325C9D">
        <w:t>commending</w:t>
      </w:r>
      <w:r>
        <w:t xml:space="preserve"> the Clinton High School Science Olympiad team on its latest victory, and the members look with interest toward </w:t>
      </w:r>
      <w:r w:rsidR="00325C9D">
        <w:t>learning</w:t>
      </w:r>
      <w:r>
        <w:t xml:space="preserve"> of the continued success of the team</w:t>
      </w:r>
      <w:r w:rsidR="00325C9D" w:rsidRPr="00325C9D">
        <w:t>’</w:t>
      </w:r>
      <w:r>
        <w:t>s fine young scholars. Now, therefore,</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F08EF">
        <w:t>recognize</w:t>
      </w:r>
      <w:r>
        <w:t xml:space="preserve"> and </w:t>
      </w:r>
      <w:r w:rsidR="005F08EF">
        <w:t>applaud</w:t>
      </w:r>
      <w:r>
        <w:t xml:space="preserve"> the Clinton High School Science Olympiad team and i</w:t>
      </w:r>
      <w:r w:rsidR="00325C9D">
        <w:t>ts coaches on capturing the 2017</w:t>
      </w:r>
      <w:r>
        <w:t xml:space="preserve"> Science Olympiad Division C State Championship title.</w:t>
      </w:r>
    </w:p>
    <w:p w:rsidR="00335019"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19" w:rsidRPr="00706832" w:rsidRDefault="00335019" w:rsidP="00335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706832">
        <w:t xml:space="preserve">Principal </w:t>
      </w:r>
      <w:r>
        <w:t xml:space="preserve">Maureen Tiller </w:t>
      </w:r>
      <w:r w:rsidRPr="00706832">
        <w:t xml:space="preserve">and Coach </w:t>
      </w:r>
      <w:r>
        <w:t>Michael Mack</w:t>
      </w:r>
      <w:r w:rsidRPr="00706832">
        <w:t>.</w:t>
      </w:r>
    </w:p>
    <w:p w:rsidR="00E836AB" w:rsidRDefault="00325C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132" w:rsidRDefault="00F36132" w:rsidP="00F36132">
      <w:pPr>
        <w:suppressAutoHyphens/>
      </w:pPr>
    </w:p>
    <w:sectPr w:rsidR="00F36132" w:rsidSect="00F361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517" w:rsidRDefault="009A7517" w:rsidP="009F0C77">
      <w:r>
        <w:separator/>
      </w:r>
    </w:p>
  </w:endnote>
  <w:endnote w:type="continuationSeparator" w:id="0">
    <w:p w:rsidR="009A7517" w:rsidRDefault="009A75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4979FC-5623-4850-A8B8-955A3F5B615D}"/>
    <w:embedBold r:id="rId2" w:fontKey="{E2C1A62E-4DE5-4DE0-A395-AF20EE773C33}"/>
  </w:font>
  <w:font w:name="Calibri">
    <w:panose1 w:val="020F0502020204030204"/>
    <w:charset w:val="00"/>
    <w:family w:val="swiss"/>
    <w:pitch w:val="variable"/>
    <w:sig w:usb0="E00002FF" w:usb1="4000ACFF" w:usb2="00000001" w:usb3="00000000" w:csb0="0000019F" w:csb1="00000000"/>
    <w:embedRegular r:id="rId3" w:fontKey="{7B0F1543-931F-42E5-A57B-7E3DCF8F409B}"/>
  </w:font>
  <w:font w:name="Segoe UI">
    <w:panose1 w:val="020B0502040204020203"/>
    <w:charset w:val="00"/>
    <w:family w:val="swiss"/>
    <w:pitch w:val="variable"/>
    <w:sig w:usb0="E10022FF" w:usb1="C000E47F" w:usb2="00000029" w:usb3="00000000" w:csb0="000001DF" w:csb1="00000000"/>
    <w:embedRegular r:id="rId4" w:fontKey="{4D64B85D-E984-4086-AF78-2A9AB6C6D67D}"/>
  </w:font>
  <w:font w:name="Cambria">
    <w:panose1 w:val="02040503050406030204"/>
    <w:charset w:val="00"/>
    <w:family w:val="roman"/>
    <w:pitch w:val="variable"/>
    <w:sig w:usb0="E00002FF" w:usb1="400004FF" w:usb2="00000000" w:usb3="00000000" w:csb0="0000019F" w:csb1="00000000"/>
    <w:embedRegular r:id="rId5" w:fontKey="{7A10A85F-C56B-425D-9B62-93CC6825E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AB" w:rsidRPr="00F36132" w:rsidRDefault="00F36132" w:rsidP="00F36132">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517" w:rsidRDefault="009A7517" w:rsidP="009F0C77">
      <w:r>
        <w:separator/>
      </w:r>
    </w:p>
  </w:footnote>
  <w:footnote w:type="continuationSeparator" w:id="0">
    <w:p w:rsidR="009A7517" w:rsidRDefault="009A75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7ZW17"/>
    <w:docVar w:name="CoverBillType" w:val="r"/>
    <w:docVar w:name="DocPath" w:val="L:\Council\bills\RT\17117ZW17.DOCX"/>
    <w:docVar w:name="dvBillNumber" w:val="4060"/>
    <w:docVar w:name="dvBillNumberPrefix" w:val="H. "/>
    <w:docVar w:name="dvOriginalBody" w:val="House"/>
    <w:docVar w:name="dvSteno" w:val="RT"/>
    <w:docVar w:name="NameofBody" w:val="h"/>
    <w:docVar w:name="vGroup2" w:val="Council"/>
  </w:docVars>
  <w:rsids>
    <w:rsidRoot w:val="00BC6E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5C9D"/>
    <w:rsid w:val="0032732C"/>
    <w:rsid w:val="00335019"/>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8EF"/>
    <w:rsid w:val="00605102"/>
    <w:rsid w:val="006215AA"/>
    <w:rsid w:val="006913C9"/>
    <w:rsid w:val="0069470D"/>
    <w:rsid w:val="006D0DE9"/>
    <w:rsid w:val="006D58AA"/>
    <w:rsid w:val="00734F00"/>
    <w:rsid w:val="007A70AE"/>
    <w:rsid w:val="008362E8"/>
    <w:rsid w:val="0085786E"/>
    <w:rsid w:val="008A1768"/>
    <w:rsid w:val="008A489F"/>
    <w:rsid w:val="008F0F33"/>
    <w:rsid w:val="008F4429"/>
    <w:rsid w:val="0094021A"/>
    <w:rsid w:val="009A7517"/>
    <w:rsid w:val="009B44AF"/>
    <w:rsid w:val="009C6A0B"/>
    <w:rsid w:val="009F0C77"/>
    <w:rsid w:val="009F4DD1"/>
    <w:rsid w:val="00A02543"/>
    <w:rsid w:val="00A41684"/>
    <w:rsid w:val="00A64E80"/>
    <w:rsid w:val="00A67353"/>
    <w:rsid w:val="00A72BCD"/>
    <w:rsid w:val="00A741D9"/>
    <w:rsid w:val="00A833AB"/>
    <w:rsid w:val="00A9741D"/>
    <w:rsid w:val="00AC34A2"/>
    <w:rsid w:val="00AD1C9A"/>
    <w:rsid w:val="00AD4B17"/>
    <w:rsid w:val="00B412D4"/>
    <w:rsid w:val="00BC6ED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6AB"/>
    <w:rsid w:val="00E92EEF"/>
    <w:rsid w:val="00EF2368"/>
    <w:rsid w:val="00F24442"/>
    <w:rsid w:val="00F27B49"/>
    <w:rsid w:val="00F3613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100D4-431A-4D2E-A32E-192DE1D1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7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5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B9AA-735D-49CE-B296-FC67BC3CF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1</Pages>
  <Words>387</Words>
  <Characters>2226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4060 Text of Previous Version (Mar. 28, 2017) - South Carolina Legislature Online</dc:title>
  <dc:creator>Rebecca Turner</dc:creator>
  <cp:lastModifiedBy>S Volk</cp:lastModifiedBy>
  <cp:revision>2</cp:revision>
  <cp:lastPrinted>2017-03-27T14:22:00Z</cp:lastPrinted>
  <dcterms:created xsi:type="dcterms:W3CDTF">2017-03-28T18:13:00Z</dcterms:created>
  <dcterms:modified xsi:type="dcterms:W3CDTF">2017-03-28T18:13:00Z</dcterms:modified>
</cp:coreProperties>
</file>