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32E" w:rsidRDefault="00962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6C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1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MRS. LILLIAN CARTER LAWTON OF ALLENDALE COUNTY AND TO CONGRATULATE HER AS A RECIPIENT OF THE RETIRED DISTINGUISHED SERVICE AWARD.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1176"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1176">
        <w:t xml:space="preserve">the members of the South Carolina House of Representatives are pleased to learn that Lillian Carter Lawton will be honored with the Retired Distinguished Service Award from the South Carolina Education Association (SCEA) at its Annual Convention to be held at the Brookland Baptist Church Convention Center in West Columbia on </w:t>
      </w:r>
      <w:r w:rsidR="00DA4756">
        <w:t xml:space="preserve">Wednesday, </w:t>
      </w:r>
      <w:r w:rsidR="003F1176">
        <w:t>April 19, 2017; and</w:t>
      </w:r>
    </w:p>
    <w:p w:rsidR="003F1176" w:rsidRDefault="003F1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F40" w:rsidRDefault="003F1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winner at the state level in South Carolina, she is nominated for the Retired Distinguished Service Award</w:t>
      </w:r>
      <w:r w:rsidR="00850F40">
        <w:t xml:space="preserve"> from the National Education Association; and</w:t>
      </w:r>
    </w:p>
    <w:p w:rsidR="00850F40" w:rsidRDefault="00850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F40" w:rsidRDefault="00850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even though Mrs. Lawton is more than ninety years old, she has consistently maintained her membership in numerous professional, civic, and faith-based organizations and has </w:t>
      </w:r>
      <w:r w:rsidR="008D2D0F">
        <w:t>distinguish</w:t>
      </w:r>
      <w:r>
        <w:t>ed herself as a highly valued leader in her community; and</w:t>
      </w:r>
    </w:p>
    <w:p w:rsidR="00850F40" w:rsidRDefault="00850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0F" w:rsidRDefault="00850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dedicated herself to the concepts of lifelong learning, service to her community, and service to God and </w:t>
      </w:r>
      <w:r w:rsidR="008D2D0F">
        <w:t>humanity</w:t>
      </w:r>
      <w:r>
        <w:t>; and</w:t>
      </w:r>
    </w:p>
    <w:p w:rsidR="008D2D0F" w:rsidRDefault="008D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0F" w:rsidRDefault="008D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role model for others of all generations, Mrs. Lawton is a wise educator, a woman of faith, and a standard bearer for integrity and civility; and</w:t>
      </w:r>
    </w:p>
    <w:p w:rsidR="008D2D0F" w:rsidRDefault="008D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7F" w:rsidRDefault="008D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takes great pride in commending Lillian Lawton for her life of dedication and </w:t>
      </w:r>
      <w:r>
        <w:lastRenderedPageBreak/>
        <w:t>service as a faithful educator and as a steadfast citizen of the Palmetto State</w:t>
      </w:r>
      <w:r w:rsidR="00226C7F">
        <w:t>.  Now, therefore,</w:t>
      </w: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F1176">
        <w:t xml:space="preserve"> the members of the South Carolina House of Representatives, by this resolution, recognize and honor Mrs. Lillian Carter Lawton of Allendale County and congratulate her as a recipient of the Retired Distinguished Service Award.</w:t>
      </w: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F1176">
        <w:t xml:space="preserve"> Mrs. Lillian Carter Lawton.</w:t>
      </w:r>
    </w:p>
    <w:p w:rsidR="00962E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232E" w:rsidRDefault="0096232E" w:rsidP="0096232E">
      <w:pPr>
        <w:suppressAutoHyphens/>
      </w:pPr>
    </w:p>
    <w:sectPr w:rsidR="0096232E" w:rsidSect="009623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D0F" w:rsidRDefault="008D2D0F" w:rsidP="009F0C77">
      <w:r>
        <w:separator/>
      </w:r>
    </w:p>
  </w:endnote>
  <w:endnote w:type="continuationSeparator" w:id="0">
    <w:p w:rsidR="008D2D0F" w:rsidRDefault="008D2D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7CC342-81FC-4A2C-95AE-DFFCEA8396E4}"/>
    <w:embedBold r:id="rId2" w:fontKey="{AEB1DC69-0D2A-4E0E-A563-47289AEAD9E1}"/>
  </w:font>
  <w:font w:name="Calibri">
    <w:panose1 w:val="020F0502020204030204"/>
    <w:charset w:val="00"/>
    <w:family w:val="swiss"/>
    <w:pitch w:val="variable"/>
    <w:sig w:usb0="E00002FF" w:usb1="4000ACFF" w:usb2="00000001" w:usb3="00000000" w:csb0="0000019F" w:csb1="00000000"/>
    <w:embedRegular r:id="rId3" w:fontKey="{8BFF3CB7-921F-4AA8-BD05-6ABE510EA9F4}"/>
  </w:font>
  <w:font w:name="Segoe UI">
    <w:panose1 w:val="020B0502040204020203"/>
    <w:charset w:val="00"/>
    <w:family w:val="swiss"/>
    <w:pitch w:val="variable"/>
    <w:sig w:usb0="E10022FF" w:usb1="C000E47F" w:usb2="00000029" w:usb3="00000000" w:csb0="000001DF" w:csb1="00000000"/>
    <w:embedRegular r:id="rId4" w:fontKey="{AD6920F4-60BE-49A8-9FD3-5C0C238C685A}"/>
  </w:font>
  <w:font w:name="Cambria">
    <w:panose1 w:val="02040503050406030204"/>
    <w:charset w:val="00"/>
    <w:family w:val="roman"/>
    <w:pitch w:val="variable"/>
    <w:sig w:usb0="E00002FF" w:usb1="400004FF" w:usb2="00000000" w:usb3="00000000" w:csb0="0000019F" w:csb1="00000000"/>
    <w:embedRegular r:id="rId5" w:fontKey="{0438A44B-1784-4DA6-8203-ACD0D00D0C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ECE" w:rsidRPr="0096232E" w:rsidRDefault="0096232E" w:rsidP="0096232E">
    <w:pPr>
      <w:pStyle w:val="Footer"/>
      <w:tabs>
        <w:tab w:val="clear" w:pos="4680"/>
        <w:tab w:val="clear" w:pos="9360"/>
        <w:tab w:val="center" w:pos="2995"/>
      </w:tabs>
      <w:spacing w:before="120"/>
    </w:pPr>
    <w:r>
      <w:t>[4071]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D0F" w:rsidRDefault="008D2D0F" w:rsidP="009F0C77">
      <w:r>
        <w:separator/>
      </w:r>
    </w:p>
  </w:footnote>
  <w:footnote w:type="continuationSeparator" w:id="0">
    <w:p w:rsidR="008D2D0F" w:rsidRDefault="008D2D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74SA17"/>
    <w:docVar w:name="CoverBillType" w:val="r"/>
    <w:docVar w:name="DocPath" w:val="L:\Council\bills\GM\24974SA17.DOCX"/>
    <w:docVar w:name="dvBillNumber" w:val="4071"/>
    <w:docVar w:name="dvBillNumberPrefix" w:val="H. "/>
    <w:docVar w:name="dvOriginalBody" w:val="House"/>
    <w:docVar w:name="dvSteno" w:val="GM"/>
    <w:docVar w:name="NameofBody" w:val="h"/>
    <w:docVar w:name="vGroup2" w:val="Council"/>
  </w:docVars>
  <w:rsids>
    <w:rsidRoot w:val="00226C7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C7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176"/>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0C2E"/>
    <w:rsid w:val="007A70AE"/>
    <w:rsid w:val="008362E8"/>
    <w:rsid w:val="00850F40"/>
    <w:rsid w:val="0085786E"/>
    <w:rsid w:val="008A1768"/>
    <w:rsid w:val="008A489F"/>
    <w:rsid w:val="008D2D0F"/>
    <w:rsid w:val="008F0F33"/>
    <w:rsid w:val="008F4429"/>
    <w:rsid w:val="0094021A"/>
    <w:rsid w:val="0096232E"/>
    <w:rsid w:val="00962EC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885"/>
    <w:rsid w:val="00BE3C22"/>
    <w:rsid w:val="00C0345E"/>
    <w:rsid w:val="00C31C95"/>
    <w:rsid w:val="00C3483A"/>
    <w:rsid w:val="00C74E9D"/>
    <w:rsid w:val="00C826DD"/>
    <w:rsid w:val="00C82FD3"/>
    <w:rsid w:val="00C92819"/>
    <w:rsid w:val="00CC6B7B"/>
    <w:rsid w:val="00CD2089"/>
    <w:rsid w:val="00D73A67"/>
    <w:rsid w:val="00D970A9"/>
    <w:rsid w:val="00DA475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6697B5-133C-40AF-9610-66086435B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7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ED0EF-E892-47CC-9B97-9A9396FA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1</Pages>
  <Words>295</Words>
  <Characters>1574</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4071 Text of Previous Version (Mar. 30, 2017) - South Carolina Legislature Online</dc:title>
  <dc:creator>Gail Pinckney Moore</dc:creator>
  <cp:lastModifiedBy>S Volk</cp:lastModifiedBy>
  <cp:revision>2</cp:revision>
  <cp:lastPrinted>2017-03-29T19:44:00Z</cp:lastPrinted>
  <dcterms:created xsi:type="dcterms:W3CDTF">2017-03-30T17:30:00Z</dcterms:created>
  <dcterms:modified xsi:type="dcterms:W3CDTF">2017-03-30T17:30:00Z</dcterms:modified>
</cp:coreProperties>
</file>