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DEE" w:rsidRDefault="003F3DEE"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F3DEE" w:rsidRDefault="003F3DEE"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2017</w:t>
      </w:r>
    </w:p>
    <w:p w:rsidR="003F3DEE" w:rsidRDefault="003F3DEE"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DEE" w:rsidRPr="003F3DEE" w:rsidRDefault="003F3DEE" w:rsidP="003F3DEE">
      <w:pPr>
        <w:tabs>
          <w:tab w:val="right" w:pos="5933"/>
        </w:tabs>
        <w:suppressAutoHyphens/>
      </w:pPr>
      <w:r>
        <w:tab/>
      </w:r>
      <w:r>
        <w:rPr>
          <w:b/>
          <w:sz w:val="36"/>
        </w:rPr>
        <w:t>H. 4142</w:t>
      </w:r>
    </w:p>
    <w:p w:rsidR="003F3DEE" w:rsidRDefault="003F3DEE"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DEE" w:rsidRDefault="003F3DEE" w:rsidP="003F3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C6705">
        <w:t>Reps. Knight, Arrington, Bennett, Jefferson, Mack, Murphy and Whipper</w:t>
      </w:r>
    </w:p>
    <w:p w:rsidR="003F3DEE" w:rsidRDefault="003F3DEE" w:rsidP="003F3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DEE" w:rsidRDefault="003F3DEE" w:rsidP="002F3DC2">
      <w:pPr>
        <w:tabs>
          <w:tab w:val="right" w:pos="5933"/>
        </w:tabs>
        <w:suppressAutoHyphens/>
      </w:pPr>
      <w:r>
        <w:t>S. Printed 4/20/17--H.</w:t>
      </w:r>
      <w:r w:rsidR="002F3DC2">
        <w:tab/>
        <w:t>[SEC 4/21/17 10:51 AM]</w:t>
      </w:r>
    </w:p>
    <w:p w:rsidR="003F3DEE" w:rsidRDefault="003F3DEE"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2017.</w:t>
      </w:r>
    </w:p>
    <w:p w:rsidR="003F3DEE" w:rsidRPr="003F3DEE" w:rsidRDefault="003F3DEE" w:rsidP="003F3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3DEE" w:rsidRDefault="003F3DEE"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DEE" w:rsidRDefault="003F3DEE" w:rsidP="003F3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F3DEE" w:rsidRPr="003F3DEE" w:rsidRDefault="003F3DEE" w:rsidP="003F3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3F3DEE" w:rsidRDefault="003F3DEE"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4142) to request the Department of Transportation name the intersection located at the junction of Legare Road and Jim Bilton Boulevard in Dorchester County “Claude Major, Jr. Intersection” and erect, etc., respectfully</w:t>
      </w:r>
    </w:p>
    <w:p w:rsidR="003F3DEE" w:rsidRPr="003F3DEE" w:rsidRDefault="003F3DEE" w:rsidP="003F3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F3DEE" w:rsidRDefault="003F3DEE"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F3DEE" w:rsidRDefault="003F3DEE"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DEE" w:rsidRDefault="003F3DEE"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3F3DEE" w:rsidRPr="003F3DEE" w:rsidRDefault="003F3DEE" w:rsidP="003F3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3DEE" w:rsidRDefault="003F3DEE"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3DEE" w:rsidSect="003F3D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82054" w:rsidRDefault="00382054"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EEA" w:rsidRDefault="00831EEA"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EEA" w:rsidRDefault="00831EEA"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EEA" w:rsidRDefault="00831EEA"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EEA" w:rsidRDefault="00831EEA"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EEA" w:rsidRDefault="00831EEA"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EEA" w:rsidRDefault="00831EEA"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EEA" w:rsidRDefault="00831EEA"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2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6C6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INTERSECTION LOCATED AT THE JUNCTION OF LEGARE ROAD AND JIM BILTON BOULEVARD IN </w:t>
      </w:r>
      <w:r w:rsidR="009C6FCB">
        <w:t>DORCHESTER COUNTY “CLAUDE MAJOR</w:t>
      </w:r>
      <w:r w:rsidR="00623B88">
        <w:t>,</w:t>
      </w:r>
      <w:r>
        <w:t xml:space="preserve"> JR. INTERSECTION” AND ERECT APPROPRIATE MARKERS OR SIGNS AT THIS INTERSECTION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7701" w:rsidRDefault="00F16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07701">
        <w:t>Claude Major</w:t>
      </w:r>
      <w:r w:rsidR="007E6867">
        <w:t>,</w:t>
      </w:r>
      <w:r w:rsidR="00007701">
        <w:t xml:space="preserve"> Jr.</w:t>
      </w:r>
      <w:r w:rsidR="007E6867">
        <w:t>,</w:t>
      </w:r>
      <w:r w:rsidR="00007701">
        <w:t xml:space="preserve"> was born on August 6, 1949, the son of the late Claude Major</w:t>
      </w:r>
      <w:r w:rsidR="007E6867">
        <w:t>,</w:t>
      </w:r>
      <w:r w:rsidR="00007701">
        <w:t xml:space="preserve"> Sr.</w:t>
      </w:r>
      <w:r w:rsidR="007E6867">
        <w:t>,</w:t>
      </w:r>
      <w:r w:rsidR="00007701">
        <w:t xml:space="preserve"> and the late Mattie Brown Major in the Reevesville community; and</w:t>
      </w: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1969 he enlisted in the United States Army and received an honorable discharge in 1971; and</w:t>
      </w: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April 1972, he married Millie Sue Lewis. Together they raised three fine children before her death in 2007; and </w:t>
      </w: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1974 Claude Major</w:t>
      </w:r>
      <w:r w:rsidR="007E6867">
        <w:t>,</w:t>
      </w:r>
      <w:r>
        <w:t xml:space="preserve"> Jr.</w:t>
      </w:r>
      <w:r w:rsidR="007E6867">
        <w:t>,</w:t>
      </w:r>
      <w:r>
        <w:t xml:space="preserve"> began his career in law enforcement when he was hired by Dorchester County as a deputy sheriff</w:t>
      </w:r>
      <w:r w:rsidR="00805271">
        <w:t>. He attended and successfully completed</w:t>
      </w:r>
      <w:r w:rsidR="003C25B1">
        <w:t xml:space="preserve"> his training at the South Carolina Criminal Justice Academy</w:t>
      </w:r>
      <w:r w:rsidR="00805271">
        <w:t xml:space="preserve"> in 1976</w:t>
      </w:r>
      <w:r>
        <w:t xml:space="preserve">; and </w:t>
      </w: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past forty</w:t>
      </w:r>
      <w:r w:rsidR="003A0026">
        <w:noBreakHyphen/>
      </w:r>
      <w:r>
        <w:t>three years, Claude Major</w:t>
      </w:r>
      <w:r w:rsidR="007E6867">
        <w:t>,</w:t>
      </w:r>
      <w:r>
        <w:t xml:space="preserve"> Jr.</w:t>
      </w:r>
      <w:r w:rsidR="007E6867">
        <w:t>,</w:t>
      </w:r>
      <w:r>
        <w:t xml:space="preserve"> has risen through the ranks of the Dorchester County Sheriff</w:t>
      </w:r>
      <w:r w:rsidR="003A0026" w:rsidRPr="003A0026">
        <w:t>’</w:t>
      </w:r>
      <w:r>
        <w:t>s Office and served as a corporal, sergeant, lieutenant, captain, major, and chief deputy. Today he serves as a major with the sheriff</w:t>
      </w:r>
      <w:r w:rsidR="003A0026" w:rsidRPr="003A0026">
        <w:t>’</w:t>
      </w:r>
      <w:r>
        <w:t xml:space="preserve">s office; and </w:t>
      </w: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continues to be a “crime fighting machine” in Dorchester County and owes his success as a law enforcement </w:t>
      </w:r>
      <w:r>
        <w:lastRenderedPageBreak/>
        <w:t xml:space="preserve">officer to the love and support that he receives from his family and friends; and </w:t>
      </w: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C6E"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outstanding service that this son of the Palmetto State has given to the citizens of Dorchester County by having an intersection named in his honor</w:t>
      </w:r>
      <w:r w:rsidR="00F16C6E">
        <w:t xml:space="preserve">.  Now, therefore, </w:t>
      </w:r>
    </w:p>
    <w:p w:rsidR="00F16C6E" w:rsidRDefault="00F16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C6E" w:rsidRDefault="00F16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16C6E" w:rsidRDefault="00F16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C6E" w:rsidRDefault="00F16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B7AE2">
        <w:t xml:space="preserve"> </w:t>
      </w:r>
      <w:r w:rsidR="00805271">
        <w:t xml:space="preserve">the </w:t>
      </w:r>
      <w:r w:rsidR="007B7AE2">
        <w:t>members of the General Assembly request the Department of Transportation name the intersection located at the junction of Legare Road and Jim Bilton Boulevard in Dorchester County “Claude Major</w:t>
      </w:r>
      <w:r w:rsidR="007E6867">
        <w:t>,</w:t>
      </w:r>
      <w:r w:rsidR="007B7AE2">
        <w:t xml:space="preserve"> Jr. Intersection” and erect appropriate markers or signs at this intersection containing this designation.</w:t>
      </w:r>
    </w:p>
    <w:p w:rsidR="00F16C6E" w:rsidRDefault="00F16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C6E" w:rsidRDefault="00F16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B7AE2">
        <w:t>forwarded</w:t>
      </w:r>
      <w:r>
        <w:t xml:space="preserve"> to</w:t>
      </w:r>
      <w:r w:rsidR="007B7AE2">
        <w:t xml:space="preserve"> the Department of Transportation.</w:t>
      </w:r>
    </w:p>
    <w:p w:rsidR="009B35A2" w:rsidRDefault="003A0026" w:rsidP="005B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3111" w:rsidRDefault="00F43111" w:rsidP="00F43111">
      <w:pPr>
        <w:suppressAutoHyphens/>
      </w:pPr>
    </w:p>
    <w:sectPr w:rsidR="00F43111" w:rsidSect="003F3D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FCB" w:rsidRDefault="009C6FCB" w:rsidP="009F0C77">
      <w:r>
        <w:separator/>
      </w:r>
    </w:p>
  </w:endnote>
  <w:endnote w:type="continuationSeparator" w:id="0">
    <w:p w:rsidR="009C6FCB" w:rsidRDefault="009C6F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A310D18-BE31-4F3F-B16D-3123572BEF0A}"/>
    <w:embedBold r:id="rId2" w:fontKey="{D0DCDDBE-165C-4B98-A3D2-B04AFBC5DEF4}"/>
  </w:font>
  <w:font w:name="Calibri">
    <w:panose1 w:val="020F0502020204030204"/>
    <w:charset w:val="00"/>
    <w:family w:val="swiss"/>
    <w:pitch w:val="variable"/>
    <w:sig w:usb0="E00002FF" w:usb1="4000ACFF" w:usb2="00000001" w:usb3="00000000" w:csb0="0000019F" w:csb1="00000000"/>
    <w:embedRegular r:id="rId3" w:fontKey="{3B358436-0314-4B8B-B17D-27FED061208A}"/>
  </w:font>
  <w:font w:name="Segoe UI">
    <w:panose1 w:val="020B0502040204020203"/>
    <w:charset w:val="00"/>
    <w:family w:val="swiss"/>
    <w:pitch w:val="variable"/>
    <w:sig w:usb0="E10022FF" w:usb1="C000E47F" w:usb2="00000029" w:usb3="00000000" w:csb0="000001DF" w:csb1="00000000"/>
    <w:embedRegular r:id="rId4" w:fontKey="{B1FB145B-1CA8-4EDE-8947-A9A22C4736AE}"/>
  </w:font>
  <w:font w:name="Cambria">
    <w:panose1 w:val="02040503050406030204"/>
    <w:charset w:val="00"/>
    <w:family w:val="roman"/>
    <w:pitch w:val="variable"/>
    <w:sig w:usb0="E00002FF" w:usb1="400004FF" w:usb2="00000000" w:usb3="00000000" w:csb0="0000019F" w:csb1="00000000"/>
    <w:embedRegular r:id="rId5" w:fontKey="{DF0CB0B2-1A16-4B0B-9937-0B86357CA6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E71" w:rsidRPr="00382054" w:rsidRDefault="00382054" w:rsidP="00382054">
    <w:pPr>
      <w:pStyle w:val="Footer"/>
      <w:tabs>
        <w:tab w:val="clear" w:pos="4680"/>
        <w:tab w:val="clear" w:pos="9360"/>
        <w:tab w:val="center" w:pos="2995"/>
      </w:tabs>
      <w:spacing w:before="120"/>
    </w:pPr>
    <w:r>
      <w:t>[4142</w:t>
    </w:r>
    <w:r w:rsidR="003F3DEE">
      <w:t>-</w:t>
    </w:r>
    <w:r w:rsidR="003F3DEE">
      <w:fldChar w:fldCharType="begin"/>
    </w:r>
    <w:r w:rsidR="003F3DEE">
      <w:instrText xml:space="preserve"> PAGE  \* MERGEFORMAT </w:instrText>
    </w:r>
    <w:r w:rsidR="003F3DEE">
      <w:fldChar w:fldCharType="separate"/>
    </w:r>
    <w:r w:rsidR="002F3DC2">
      <w:rPr>
        <w:noProof/>
      </w:rPr>
      <w:t>1</w:t>
    </w:r>
    <w:r w:rsidR="003F3DEE">
      <w:fldChar w:fldCharType="end"/>
    </w:r>
    <w:r w:rsidR="003F3DE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DEE" w:rsidRPr="00382054" w:rsidRDefault="003F3DEE" w:rsidP="00382054">
    <w:pPr>
      <w:pStyle w:val="Footer"/>
      <w:tabs>
        <w:tab w:val="clear" w:pos="4680"/>
        <w:tab w:val="clear" w:pos="9360"/>
        <w:tab w:val="center" w:pos="2995"/>
      </w:tabs>
      <w:spacing w:before="120"/>
    </w:pPr>
    <w:r>
      <w:t>[4142]</w:t>
    </w:r>
    <w:r>
      <w:tab/>
    </w:r>
    <w:r>
      <w:fldChar w:fldCharType="begin"/>
    </w:r>
    <w:r>
      <w:instrText xml:space="preserve"> PAGE  \* MERGEFORMAT </w:instrText>
    </w:r>
    <w:r>
      <w:fldChar w:fldCharType="separate"/>
    </w:r>
    <w:r w:rsidR="00F431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FCB" w:rsidRDefault="009C6FCB" w:rsidP="009F0C77">
      <w:r>
        <w:separator/>
      </w:r>
    </w:p>
  </w:footnote>
  <w:footnote w:type="continuationSeparator" w:id="0">
    <w:p w:rsidR="009C6FCB" w:rsidRDefault="009C6F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42CM17"/>
    <w:docVar w:name="CoverBillType" w:val="c"/>
    <w:docVar w:name="DocPath" w:val="L:\Council\bills\GT\5342CM17.DOCX"/>
    <w:docVar w:name="dvBillNumber" w:val="4142"/>
    <w:docVar w:name="dvBillNumberPrefix" w:val="H. "/>
    <w:docVar w:name="dvOriginalBody" w:val="House"/>
    <w:docVar w:name="dvSteno" w:val="GT"/>
    <w:docVar w:name="NameofBody" w:val="h"/>
    <w:docVar w:name="vGroup2" w:val="Council"/>
  </w:docVars>
  <w:rsids>
    <w:rsidRoot w:val="00F16C6E"/>
    <w:rsid w:val="00007701"/>
    <w:rsid w:val="00011869"/>
    <w:rsid w:val="00015CD6"/>
    <w:rsid w:val="000C7E71"/>
    <w:rsid w:val="000E0100"/>
    <w:rsid w:val="000E1785"/>
    <w:rsid w:val="000F40FA"/>
    <w:rsid w:val="001035F1"/>
    <w:rsid w:val="0010776B"/>
    <w:rsid w:val="00133E66"/>
    <w:rsid w:val="001435A3"/>
    <w:rsid w:val="00146ED3"/>
    <w:rsid w:val="00151044"/>
    <w:rsid w:val="0015781D"/>
    <w:rsid w:val="001D08F2"/>
    <w:rsid w:val="001D3A58"/>
    <w:rsid w:val="001D525B"/>
    <w:rsid w:val="001D7F4F"/>
    <w:rsid w:val="00205238"/>
    <w:rsid w:val="002321B6"/>
    <w:rsid w:val="00250967"/>
    <w:rsid w:val="002543C8"/>
    <w:rsid w:val="0025541D"/>
    <w:rsid w:val="00284AAE"/>
    <w:rsid w:val="002E5912"/>
    <w:rsid w:val="002F3DC2"/>
    <w:rsid w:val="00301B21"/>
    <w:rsid w:val="00325348"/>
    <w:rsid w:val="0032732C"/>
    <w:rsid w:val="00336AD0"/>
    <w:rsid w:val="0037079A"/>
    <w:rsid w:val="00382054"/>
    <w:rsid w:val="003A0026"/>
    <w:rsid w:val="003C25B1"/>
    <w:rsid w:val="003C4DAB"/>
    <w:rsid w:val="003D01E8"/>
    <w:rsid w:val="003E5288"/>
    <w:rsid w:val="003F3DEE"/>
    <w:rsid w:val="003F6D79"/>
    <w:rsid w:val="0041760A"/>
    <w:rsid w:val="00417C01"/>
    <w:rsid w:val="004403BD"/>
    <w:rsid w:val="00461441"/>
    <w:rsid w:val="004809EE"/>
    <w:rsid w:val="004E7D54"/>
    <w:rsid w:val="005273C6"/>
    <w:rsid w:val="00530A69"/>
    <w:rsid w:val="00545593"/>
    <w:rsid w:val="00556EBF"/>
    <w:rsid w:val="00577C6C"/>
    <w:rsid w:val="005A62FE"/>
    <w:rsid w:val="005B3BA9"/>
    <w:rsid w:val="005C2FE2"/>
    <w:rsid w:val="005E2BC9"/>
    <w:rsid w:val="00605102"/>
    <w:rsid w:val="006215AA"/>
    <w:rsid w:val="00623B88"/>
    <w:rsid w:val="00625397"/>
    <w:rsid w:val="006913C9"/>
    <w:rsid w:val="0069470D"/>
    <w:rsid w:val="006B1EFD"/>
    <w:rsid w:val="006D58AA"/>
    <w:rsid w:val="00734F00"/>
    <w:rsid w:val="007A70AE"/>
    <w:rsid w:val="007B7AE2"/>
    <w:rsid w:val="007E6867"/>
    <w:rsid w:val="00805271"/>
    <w:rsid w:val="00831EEA"/>
    <w:rsid w:val="008362E8"/>
    <w:rsid w:val="0085786E"/>
    <w:rsid w:val="008A1768"/>
    <w:rsid w:val="008A489F"/>
    <w:rsid w:val="008F0F33"/>
    <w:rsid w:val="008F4032"/>
    <w:rsid w:val="008F4429"/>
    <w:rsid w:val="0094021A"/>
    <w:rsid w:val="00963C06"/>
    <w:rsid w:val="009B35A2"/>
    <w:rsid w:val="009B44AF"/>
    <w:rsid w:val="009C6A0B"/>
    <w:rsid w:val="009C6FC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17BA"/>
    <w:rsid w:val="00CC6B7B"/>
    <w:rsid w:val="00CD2089"/>
    <w:rsid w:val="00D73A67"/>
    <w:rsid w:val="00D970A9"/>
    <w:rsid w:val="00DF3845"/>
    <w:rsid w:val="00E41911"/>
    <w:rsid w:val="00E44B57"/>
    <w:rsid w:val="00E92EEF"/>
    <w:rsid w:val="00EF2368"/>
    <w:rsid w:val="00F16C6E"/>
    <w:rsid w:val="00F24442"/>
    <w:rsid w:val="00F4311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2475F1-B1C4-4117-8374-3FA040CDB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25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5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A08BC-0AE9-45E0-802F-CCBE08B8E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A940E99E.dotm</Template>
  <TotalTime>0</TotalTime>
  <Pages>3</Pages>
  <Words>442</Words>
  <Characters>2340</Characters>
  <Application>Microsoft Office Word</Application>
  <DocSecurity>0</DocSecurity>
  <Lines>87</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4142 Text of Previous Version (Apr. 21, 2017) - South Carolina Legislature Online</dc:title>
  <dc:creator>Gwen Thurmond</dc:creator>
  <cp:lastModifiedBy>Lavarres Lynch</cp:lastModifiedBy>
  <cp:revision>2</cp:revision>
  <cp:lastPrinted>2017-04-18T17:33:00Z</cp:lastPrinted>
  <dcterms:created xsi:type="dcterms:W3CDTF">2017-04-21T14:51:00Z</dcterms:created>
  <dcterms:modified xsi:type="dcterms:W3CDTF">2017-04-21T14:51:00Z</dcterms:modified>
</cp:coreProperties>
</file>