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DEE"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F" w:rsidRPr="0093301F" w:rsidRDefault="0093301F" w:rsidP="0093301F">
      <w:pPr>
        <w:tabs>
          <w:tab w:val="right" w:pos="5933"/>
        </w:tabs>
        <w:suppressAutoHyphens/>
      </w:pPr>
      <w:r>
        <w:tab/>
      </w:r>
      <w:r>
        <w:rPr>
          <w:b/>
          <w:sz w:val="36"/>
        </w:rPr>
        <w:t>H. 4142</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6705">
        <w:t>Reps. Knight, Arrington, Bennett, Jefferson, Mack, Murphy and Whipper</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93301F" w:rsidRPr="0093301F" w:rsidRDefault="0093301F" w:rsidP="009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01F" w:rsidRDefault="0093301F"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301F" w:rsidSect="003F3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2054" w:rsidRDefault="00382054"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LEGARE ROAD AND JIM BILTON BOULEVARD IN </w:t>
      </w:r>
      <w:r w:rsidR="009C6FCB">
        <w:t>DORCHESTER COUNTY “CLAUDE MAJOR</w:t>
      </w:r>
      <w:r w:rsidR="00623B88">
        <w:t>,</w:t>
      </w:r>
      <w:r>
        <w:t xml:space="preserve"> JR.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701"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701">
        <w:t>Claude Major</w:t>
      </w:r>
      <w:r w:rsidR="007E6867">
        <w:t>,</w:t>
      </w:r>
      <w:r w:rsidR="00007701">
        <w:t xml:space="preserve"> Jr.</w:t>
      </w:r>
      <w:r w:rsidR="007E6867">
        <w:t>,</w:t>
      </w:r>
      <w:r w:rsidR="00007701">
        <w:t xml:space="preserve"> was born on August 6, 1949, the son of the late Claude Major</w:t>
      </w:r>
      <w:r w:rsidR="007E6867">
        <w:t>,</w:t>
      </w:r>
      <w:r w:rsidR="00007701">
        <w:t xml:space="preserve"> Sr.</w:t>
      </w:r>
      <w:r w:rsidR="007E6867">
        <w:t>,</w:t>
      </w:r>
      <w:r w:rsidR="00007701">
        <w:t xml:space="preserve"> and the late Mattie Brown Major in the Reevesville community;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enlisted in the United States Army and received an honorable discharge in 1971;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1972, he married Millie Sue Lewis. Together they raised three fine children before her death in 2007;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Claude Major</w:t>
      </w:r>
      <w:r w:rsidR="007E6867">
        <w:t>,</w:t>
      </w:r>
      <w:r>
        <w:t xml:space="preserve"> Jr.</w:t>
      </w:r>
      <w:r w:rsidR="007E6867">
        <w:t>,</w:t>
      </w:r>
      <w:r>
        <w:t xml:space="preserve"> began his career in law enforcement when he was hired by Dorchester County as a deputy sheriff</w:t>
      </w:r>
      <w:r w:rsidR="00805271">
        <w:t>. He attended and successfully completed</w:t>
      </w:r>
      <w:r w:rsidR="003C25B1">
        <w:t xml:space="preserve"> his training at the South Carolina Criminal Justice Academy</w:t>
      </w:r>
      <w:r w:rsidR="00805271">
        <w:t xml:space="preserve"> in 1976</w:t>
      </w:r>
      <w:r>
        <w:t xml:space="preserv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forty</w:t>
      </w:r>
      <w:r w:rsidR="003A0026">
        <w:noBreakHyphen/>
      </w:r>
      <w:r>
        <w:t>three years, Claude Major</w:t>
      </w:r>
      <w:r w:rsidR="007E6867">
        <w:t>,</w:t>
      </w:r>
      <w:r>
        <w:t xml:space="preserve"> Jr.</w:t>
      </w:r>
      <w:r w:rsidR="007E6867">
        <w:t>,</w:t>
      </w:r>
      <w:r>
        <w:t xml:space="preserve"> has risen through the ranks of the Dorchester County Sheriff</w:t>
      </w:r>
      <w:r w:rsidR="003A0026" w:rsidRPr="003A0026">
        <w:t>’</w:t>
      </w:r>
      <w:r>
        <w:t>s Office and served as a corporal, sergeant, lieutenant, captain, major, and chief deputy. Today he serves as a major with the sheriff</w:t>
      </w:r>
      <w:r w:rsidR="003A0026" w:rsidRPr="003A0026">
        <w:t>’</w:t>
      </w:r>
      <w:r>
        <w:t xml:space="preserve">s office;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continues to be a “crime fighting machine” in Dorchester County and owes his success as a law enforcement </w:t>
      </w:r>
      <w:r>
        <w:lastRenderedPageBreak/>
        <w:t xml:space="preserve">officer to the love and support that he receives from his family and friends;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outstanding service that this son of the Palmetto State has given to the citizens of Dorchester County by having an intersection named in his honor</w:t>
      </w:r>
      <w:r w:rsidR="00F16C6E">
        <w:t xml:space="preserve">.  Now, therefore, </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AE2">
        <w:t xml:space="preserve"> </w:t>
      </w:r>
      <w:r w:rsidR="00805271">
        <w:t xml:space="preserve">the </w:t>
      </w:r>
      <w:r w:rsidR="007B7AE2">
        <w:t>members of the General Assembly request the Department of Transportation name the intersection located at the junction of Legare Road and Jim Bilton Boulevard in Dorchester County “Claude Major</w:t>
      </w:r>
      <w:r w:rsidR="007E6867">
        <w:t>,</w:t>
      </w:r>
      <w:r w:rsidR="007B7AE2">
        <w:t xml:space="preserve"> Jr. Intersection” and erect appropriate markers or signs at this intersection containing this designation.</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7AE2">
        <w:t>forwarded</w:t>
      </w:r>
      <w:r>
        <w:t xml:space="preserve"> to</w:t>
      </w:r>
      <w:r w:rsidR="007B7AE2">
        <w:t xml:space="preserve"> the Department of Transportation.</w:t>
      </w:r>
    </w:p>
    <w:p w:rsidR="009B35A2" w:rsidRDefault="003A0026" w:rsidP="005B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DFD" w:rsidRDefault="00220DFD" w:rsidP="00220DFD">
      <w:pPr>
        <w:suppressAutoHyphens/>
      </w:pPr>
    </w:p>
    <w:sectPr w:rsidR="00220DFD" w:rsidSect="003F3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CB" w:rsidRDefault="009C6FCB" w:rsidP="009F0C77">
      <w:r>
        <w:separator/>
      </w:r>
    </w:p>
  </w:endnote>
  <w:endnote w:type="continuationSeparator" w:id="0">
    <w:p w:rsidR="009C6FCB" w:rsidRDefault="009C6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AEAD18-6E6B-4C43-8E48-F9125FB41144}"/>
    <w:embedBold r:id="rId2" w:fontKey="{20882F1D-88CD-4BC0-9A0A-8288004093E5}"/>
  </w:font>
  <w:font w:name="Calibri">
    <w:panose1 w:val="020F0502020204030204"/>
    <w:charset w:val="00"/>
    <w:family w:val="swiss"/>
    <w:pitch w:val="variable"/>
    <w:sig w:usb0="E00002FF" w:usb1="4000ACFF" w:usb2="00000001" w:usb3="00000000" w:csb0="0000019F" w:csb1="00000000"/>
    <w:embedRegular r:id="rId3" w:fontKey="{85CEE709-9B53-4B44-82D3-329A69C6A69B}"/>
  </w:font>
  <w:font w:name="Segoe UI">
    <w:panose1 w:val="020B0502040204020203"/>
    <w:charset w:val="00"/>
    <w:family w:val="swiss"/>
    <w:pitch w:val="variable"/>
    <w:sig w:usb0="E10022FF" w:usb1="C000E47F" w:usb2="00000029" w:usb3="00000000" w:csb0="000001DF" w:csb1="00000000"/>
    <w:embedRegular r:id="rId4" w:fontKey="{1CC55FE1-6EDB-4C4A-A3B8-98D529B3D32C}"/>
  </w:font>
  <w:font w:name="Cambria">
    <w:panose1 w:val="02040503050406030204"/>
    <w:charset w:val="00"/>
    <w:family w:val="roman"/>
    <w:pitch w:val="variable"/>
    <w:sig w:usb0="E00002FF" w:usb1="400004FF" w:usb2="00000000" w:usb3="00000000" w:csb0="0000019F" w:csb1="00000000"/>
    <w:embedRegular r:id="rId5" w:fontKey="{0D34FFC5-DE6A-4E09-938A-05AC8224F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71" w:rsidRPr="00382054" w:rsidRDefault="00382054" w:rsidP="00382054">
    <w:pPr>
      <w:pStyle w:val="Footer"/>
      <w:tabs>
        <w:tab w:val="clear" w:pos="4680"/>
        <w:tab w:val="clear" w:pos="9360"/>
        <w:tab w:val="center" w:pos="2995"/>
      </w:tabs>
      <w:spacing w:before="120"/>
    </w:pPr>
    <w:r>
      <w:t>[4142</w:t>
    </w:r>
    <w:r w:rsidR="003F3DEE">
      <w:t>-</w:t>
    </w:r>
    <w:r w:rsidR="003F3DEE">
      <w:fldChar w:fldCharType="begin"/>
    </w:r>
    <w:r w:rsidR="003F3DEE">
      <w:instrText xml:space="preserve"> PAGE  \* MERGEFORMAT </w:instrText>
    </w:r>
    <w:r w:rsidR="003F3DEE">
      <w:fldChar w:fldCharType="separate"/>
    </w:r>
    <w:r w:rsidR="00EC2CFB">
      <w:rPr>
        <w:noProof/>
      </w:rPr>
      <w:t>1</w:t>
    </w:r>
    <w:r w:rsidR="003F3DEE">
      <w:fldChar w:fldCharType="end"/>
    </w:r>
    <w:r w:rsidR="003F3D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DEE" w:rsidRPr="00382054" w:rsidRDefault="003F3DEE" w:rsidP="00382054">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220D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CB" w:rsidRDefault="009C6FCB" w:rsidP="009F0C77">
      <w:r>
        <w:separator/>
      </w:r>
    </w:p>
  </w:footnote>
  <w:footnote w:type="continuationSeparator" w:id="0">
    <w:p w:rsidR="009C6FCB" w:rsidRDefault="009C6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2CM17"/>
    <w:docVar w:name="CoverBillType" w:val="c"/>
    <w:docVar w:name="DocPath" w:val="L:\Council\bills\GT\5342CM17.DOCX"/>
    <w:docVar w:name="dvBillNumber" w:val="4142"/>
    <w:docVar w:name="dvBillNumberPrefix" w:val="H. "/>
    <w:docVar w:name="dvOriginalBody" w:val="House"/>
    <w:docVar w:name="dvSteno" w:val="GT"/>
    <w:docVar w:name="NameofBody" w:val="h"/>
    <w:docVar w:name="vGroup2" w:val="Council"/>
  </w:docVars>
  <w:rsids>
    <w:rsidRoot w:val="00F16C6E"/>
    <w:rsid w:val="00007701"/>
    <w:rsid w:val="00011869"/>
    <w:rsid w:val="00015CD6"/>
    <w:rsid w:val="000C7E71"/>
    <w:rsid w:val="000E0100"/>
    <w:rsid w:val="000E1785"/>
    <w:rsid w:val="000F40FA"/>
    <w:rsid w:val="001035F1"/>
    <w:rsid w:val="0010776B"/>
    <w:rsid w:val="00133E66"/>
    <w:rsid w:val="001435A3"/>
    <w:rsid w:val="00146ED3"/>
    <w:rsid w:val="00151044"/>
    <w:rsid w:val="0015781D"/>
    <w:rsid w:val="001D08F2"/>
    <w:rsid w:val="001D3A58"/>
    <w:rsid w:val="001D525B"/>
    <w:rsid w:val="001D7F4F"/>
    <w:rsid w:val="00205238"/>
    <w:rsid w:val="00220DFD"/>
    <w:rsid w:val="002321B6"/>
    <w:rsid w:val="00250967"/>
    <w:rsid w:val="002543C8"/>
    <w:rsid w:val="0025541D"/>
    <w:rsid w:val="00284AAE"/>
    <w:rsid w:val="002E5912"/>
    <w:rsid w:val="002F3DC2"/>
    <w:rsid w:val="00301B21"/>
    <w:rsid w:val="00325348"/>
    <w:rsid w:val="0032732C"/>
    <w:rsid w:val="00336AD0"/>
    <w:rsid w:val="0037079A"/>
    <w:rsid w:val="00382054"/>
    <w:rsid w:val="003A0026"/>
    <w:rsid w:val="003C25B1"/>
    <w:rsid w:val="003C4DAB"/>
    <w:rsid w:val="003D01E8"/>
    <w:rsid w:val="003E5288"/>
    <w:rsid w:val="003F3DEE"/>
    <w:rsid w:val="003F6D79"/>
    <w:rsid w:val="0041760A"/>
    <w:rsid w:val="00417C01"/>
    <w:rsid w:val="004403BD"/>
    <w:rsid w:val="00461441"/>
    <w:rsid w:val="004809EE"/>
    <w:rsid w:val="004E7D54"/>
    <w:rsid w:val="005273C6"/>
    <w:rsid w:val="00530A69"/>
    <w:rsid w:val="00545593"/>
    <w:rsid w:val="00556EBF"/>
    <w:rsid w:val="00577C6C"/>
    <w:rsid w:val="005A62FE"/>
    <w:rsid w:val="005B3BA9"/>
    <w:rsid w:val="005C2FE2"/>
    <w:rsid w:val="005E2BC9"/>
    <w:rsid w:val="00605102"/>
    <w:rsid w:val="006215AA"/>
    <w:rsid w:val="00623B88"/>
    <w:rsid w:val="00625397"/>
    <w:rsid w:val="006913C9"/>
    <w:rsid w:val="0069470D"/>
    <w:rsid w:val="006B1EFD"/>
    <w:rsid w:val="006D58AA"/>
    <w:rsid w:val="00734F00"/>
    <w:rsid w:val="007A70AE"/>
    <w:rsid w:val="007B7AE2"/>
    <w:rsid w:val="007E6867"/>
    <w:rsid w:val="00805271"/>
    <w:rsid w:val="00831EEA"/>
    <w:rsid w:val="008362E8"/>
    <w:rsid w:val="0085786E"/>
    <w:rsid w:val="008A1768"/>
    <w:rsid w:val="008A489F"/>
    <w:rsid w:val="008F0F33"/>
    <w:rsid w:val="008F4032"/>
    <w:rsid w:val="008F4429"/>
    <w:rsid w:val="0093301F"/>
    <w:rsid w:val="0094021A"/>
    <w:rsid w:val="00963C06"/>
    <w:rsid w:val="009B35A2"/>
    <w:rsid w:val="009B44AF"/>
    <w:rsid w:val="009C6A0B"/>
    <w:rsid w:val="009C6FC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7BA"/>
    <w:rsid w:val="00CC6B7B"/>
    <w:rsid w:val="00CD2089"/>
    <w:rsid w:val="00D73A67"/>
    <w:rsid w:val="00D970A9"/>
    <w:rsid w:val="00DF3845"/>
    <w:rsid w:val="00E41911"/>
    <w:rsid w:val="00E44B57"/>
    <w:rsid w:val="00E92EEF"/>
    <w:rsid w:val="00EC2CFB"/>
    <w:rsid w:val="00EF2368"/>
    <w:rsid w:val="00F16C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475F1-B1C4-4117-8374-3FA040C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A2460-0CAD-45AE-B658-90DAED7D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3</Pages>
  <Words>368</Words>
  <Characters>1927</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4142 Text of Previous Version (May 3, 2017) - South Carolina Legislature Online</dc:title>
  <dc:creator>Gwen Thurmond</dc:creator>
  <cp:lastModifiedBy>Lauren Hicks</cp:lastModifiedBy>
  <cp:revision>2</cp:revision>
  <cp:lastPrinted>2017-04-18T17:33:00Z</cp:lastPrinted>
  <dcterms:created xsi:type="dcterms:W3CDTF">2017-05-03T22:16:00Z</dcterms:created>
  <dcterms:modified xsi:type="dcterms:W3CDTF">2017-05-03T22:16:00Z</dcterms:modified>
</cp:coreProperties>
</file>