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902" w:rsidRDefault="00497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6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REMEMBER AND CELEBRATE THE LIFE OF</w:t>
      </w:r>
      <w:r w:rsidR="00865D77">
        <w:t xml:space="preserve"> </w:t>
      </w:r>
      <w:r>
        <w:t>JAMES JAMES “</w:t>
      </w:r>
      <w:r w:rsidR="00C973AC">
        <w:t>JL</w:t>
      </w:r>
      <w:r>
        <w:t>” LEVENTIS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 James James “</w:t>
      </w:r>
      <w:r w:rsidR="00C973AC">
        <w:t>JL</w:t>
      </w:r>
      <w:r>
        <w:t>” Leventis at the age of fifty</w:t>
      </w:r>
      <w:r w:rsidR="00865D77">
        <w:noBreakHyphen/>
      </w:r>
      <w:r>
        <w:t>five on April 13, 2017;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Columbia on February 10, 1962, </w:t>
      </w:r>
      <w:r w:rsidR="00C973AC">
        <w:t>JL</w:t>
      </w:r>
      <w:r>
        <w:t xml:space="preserve"> was the son of Toula Prekezes Leventis and the late James Pete Leventis;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was a 1980 graduate of Brookland</w:t>
      </w:r>
      <w:r w:rsidR="00865D77">
        <w:noBreakHyphen/>
        <w:t xml:space="preserve">Cayce High School </w:t>
      </w:r>
      <w:r>
        <w:t>and a 1984 graduate of the University of South Carolina. In 1988, he finished his education with a degree from the University of South Carolina School of Law;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5D77">
        <w:t xml:space="preserve">a loving father, son, brother, uncle, cousin, and friend, </w:t>
      </w:r>
      <w:r w:rsidR="00C973AC">
        <w:t>JL</w:t>
      </w:r>
      <w:r w:rsidR="00865D77">
        <w:t xml:space="preserve"> practiced law for over thirty years in Columbia, and he was a partner in the Leventis and Ransom Law Firm. Prior to opening his own law firm in Columbia, </w:t>
      </w:r>
      <w:r w:rsidR="00C973AC">
        <w:t>JL</w:t>
      </w:r>
      <w:r w:rsidR="00865D77">
        <w:t xml:space="preserve"> was a law clerk for the late Honorable Sidney Floyd in Conway;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was a member of the Holy Trinity Greek Orthodox Cathedral. Additionally, he was an avid Gamecock fan and loved riding his bike in Fort Jackson and visiting with his mom;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devoted father, </w:t>
      </w:r>
      <w:r w:rsidR="00C973AC">
        <w:t>JL</w:t>
      </w:r>
      <w:r>
        <w:t xml:space="preserve"> was extremely proud of his three children, Sarah Glenn Leventis, James Pete Leventis, and Katie Hollis Leventis. The only thing more important to </w:t>
      </w:r>
      <w:r w:rsidR="00C973AC">
        <w:t>JL</w:t>
      </w:r>
      <w:r>
        <w:t xml:space="preserve"> than enjoying his children</w:t>
      </w:r>
      <w:r w:rsidRPr="00865D77">
        <w:t>’</w:t>
      </w:r>
      <w:r>
        <w:t>s participation in soccer, lacrosse, and Boy Scouts were his week</w:t>
      </w:r>
      <w:r>
        <w:noBreakHyphen/>
        <w:t>long vacations with his children to places far away;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lived life to the fullest. With his hearty laughter, </w:t>
      </w:r>
      <w:r w:rsidR="00C973AC">
        <w:t>JL</w:t>
      </w:r>
      <w:r>
        <w:t xml:space="preserve"> lit up every room he entered. He was always quick with a kind word or a compliment to anyone </w:t>
      </w:r>
      <w:r w:rsidR="00C973AC">
        <w:t>who</w:t>
      </w:r>
      <w:r>
        <w:t xml:space="preserve"> was fortunate to have him in their life;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 w:rsidRPr="00865D77">
        <w:t>’</w:t>
      </w:r>
      <w:r>
        <w:t>s bellowing happy voice will be missed by all those who loved him;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6CB5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C973AC">
        <w:t>JL</w:t>
      </w:r>
      <w:r w:rsidR="00865D77">
        <w:t xml:space="preserve"> Leventis</w:t>
      </w:r>
      <w:r>
        <w:t xml:space="preserve"> and for the example of sacrifice and kindnes</w:t>
      </w:r>
      <w:r w:rsidR="00865D77">
        <w:t>s he set for all who knew him.</w:t>
      </w:r>
      <w:bookmarkStart w:id="4" w:name="titleend"/>
      <w:bookmarkEnd w:id="4"/>
      <w:r w:rsidR="002A6CB5">
        <w:t xml:space="preserve">  Now, therefore,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D77">
        <w:t xml:space="preserve"> the members of the South Carolina House of Representatives, by this resolution, remember and celebrate the life of James James “</w:t>
      </w:r>
      <w:r w:rsidR="00C973AC">
        <w:t>JL</w:t>
      </w:r>
      <w:r w:rsidR="00865D77">
        <w:t>” Leventis of Richland County, and extend their deepest sympathy to his large and loving family and his many friends.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65D77">
        <w:t xml:space="preserve"> the family of James James “</w:t>
      </w:r>
      <w:r w:rsidR="00C973AC">
        <w:t>JL</w:t>
      </w:r>
      <w:r w:rsidR="00865D77">
        <w:t>” Leventis.</w:t>
      </w:r>
    </w:p>
    <w:p w:rsidR="00DF1223" w:rsidRDefault="00865D77" w:rsidP="00842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7902" w:rsidRDefault="00497902" w:rsidP="00497902">
      <w:pPr>
        <w:suppressAutoHyphens/>
      </w:pPr>
    </w:p>
    <w:sectPr w:rsidR="00497902" w:rsidSect="004979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3AC" w:rsidRDefault="00C973AC" w:rsidP="009F0C77">
      <w:r>
        <w:separator/>
      </w:r>
    </w:p>
  </w:endnote>
  <w:endnote w:type="continuationSeparator" w:id="0">
    <w:p w:rsidR="00C973AC" w:rsidRDefault="00C97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0ADF04-A085-4C0B-B318-580AEBFB4CB0}"/>
    <w:embedBold r:id="rId2" w:fontKey="{5168CDD0-F6AE-4B4C-993E-83ABCF8E6F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73C306-13A6-4725-83D4-0D599FE929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E964D7-B32F-485E-94FF-61258C2B9F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1411F6-8C45-4326-BE6A-5DD5FE560C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8E7" w:rsidRPr="00497902" w:rsidRDefault="00497902" w:rsidP="00497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3AC" w:rsidRDefault="00C973AC" w:rsidP="009F0C77">
      <w:r>
        <w:separator/>
      </w:r>
    </w:p>
  </w:footnote>
  <w:footnote w:type="continuationSeparator" w:id="0">
    <w:p w:rsidR="00C973AC" w:rsidRDefault="00C97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45SA17"/>
    <w:docVar w:name="CoverBillType" w:val="r"/>
    <w:docVar w:name="DocPath" w:val="L:\Council\bills\RT\17145SA17.DOCX"/>
    <w:docVar w:name="dvBillNumber" w:val="41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A6CB5"/>
    <w:rsid w:val="0001068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6CB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90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321"/>
    <w:rsid w:val="00734F00"/>
    <w:rsid w:val="0073549C"/>
    <w:rsid w:val="0077484E"/>
    <w:rsid w:val="007A70AE"/>
    <w:rsid w:val="008362E8"/>
    <w:rsid w:val="00842868"/>
    <w:rsid w:val="0085786E"/>
    <w:rsid w:val="00865D7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57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73AC"/>
    <w:rsid w:val="00CC6B7B"/>
    <w:rsid w:val="00CD2089"/>
    <w:rsid w:val="00D73A67"/>
    <w:rsid w:val="00D970A9"/>
    <w:rsid w:val="00DC58E7"/>
    <w:rsid w:val="00DF1223"/>
    <w:rsid w:val="00DF3845"/>
    <w:rsid w:val="00E41911"/>
    <w:rsid w:val="00E44B57"/>
    <w:rsid w:val="00E8042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F57F0-9437-413D-873D-278B54AB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3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A5018-82CA-46C6-B970-3229A2325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2</Pages>
  <Words>429</Words>
  <Characters>2030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4146 Text of Previous Version (Apr. 19, 2017) - South Carolina Legislature Online</dc:title>
  <dc:creator>Rebecca Turner</dc:creator>
  <cp:lastModifiedBy>S Volk</cp:lastModifiedBy>
  <cp:revision>2</cp:revision>
  <cp:lastPrinted>2017-04-18T20:16:00Z</cp:lastPrinted>
  <dcterms:created xsi:type="dcterms:W3CDTF">2017-04-19T19:46:00Z</dcterms:created>
  <dcterms:modified xsi:type="dcterms:W3CDTF">2017-04-19T19:46:00Z</dcterms:modified>
</cp:coreProperties>
</file>