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0AE3" w:rsidRDefault="00460AE3" w:rsidP="00A373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A3739B" w:rsidRDefault="00A3739B" w:rsidP="00A373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3739B" w:rsidRDefault="00A3739B" w:rsidP="00A373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3739B" w:rsidRDefault="00A3739B" w:rsidP="00A373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3739B" w:rsidRDefault="00A3739B" w:rsidP="00A373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3739B" w:rsidRDefault="00A3739B" w:rsidP="00A373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3739B" w:rsidRDefault="00A3739B" w:rsidP="00A373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60A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663D5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C36A6" w:rsidRPr="004272E7" w:rsidRDefault="001C36A6" w:rsidP="001C36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4272E7">
        <w:t>TO AMEND SECTION 59</w:t>
      </w:r>
      <w:r w:rsidR="007B2B61">
        <w:noBreakHyphen/>
      </w:r>
      <w:r w:rsidRPr="004272E7">
        <w:t>28</w:t>
      </w:r>
      <w:r w:rsidR="007B2B61">
        <w:noBreakHyphen/>
      </w:r>
      <w:r w:rsidRPr="004272E7">
        <w:t>180, CODE OF LAWS OF SOUTH CAROLINA, 1976, RELATING TO PARENT EXPECTATIONS IN THE “PARENTAL INVOLVEMENT IN THEIR CHILDREN</w:t>
      </w:r>
      <w:r w:rsidR="007B2B61" w:rsidRPr="007B2B61">
        <w:t>’</w:t>
      </w:r>
      <w:r w:rsidRPr="004272E7">
        <w:t>S EDUCATION ACT”</w:t>
      </w:r>
      <w:r w:rsidR="0067423B">
        <w:t>,</w:t>
      </w:r>
      <w:r w:rsidRPr="004272E7">
        <w:t xml:space="preserve"> SO AS TO REQUIRE SCHOOLS PROVIDE PARENTS WITH A RELATED PLEDGE OF PARENTAL EXPECTATIONS DURING ANNUAL REGISTRATION</w:t>
      </w:r>
      <w:r>
        <w:t xml:space="preserve"> BEGINNING WITH THE 2017</w:t>
      </w:r>
      <w:r w:rsidR="007B2B61">
        <w:noBreakHyphen/>
      </w:r>
      <w:r>
        <w:t>2018 SCHOOL YEAR</w:t>
      </w:r>
      <w:r w:rsidRPr="004272E7"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663D5" w:rsidRDefault="008663D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8663D5" w:rsidRDefault="008663D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663D5" w:rsidRDefault="008663D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1C36A6" w:rsidRPr="004272E7">
        <w:t>Section 59</w:t>
      </w:r>
      <w:r w:rsidR="007B2B61">
        <w:noBreakHyphen/>
      </w:r>
      <w:r w:rsidR="001C36A6" w:rsidRPr="004272E7">
        <w:t>28</w:t>
      </w:r>
      <w:r w:rsidR="007B2B61">
        <w:noBreakHyphen/>
      </w:r>
      <w:r w:rsidR="001C36A6" w:rsidRPr="004272E7">
        <w:t>180 of the 1976 Code</w:t>
      </w:r>
      <w:r w:rsidR="001C36A6">
        <w:t xml:space="preserve"> </w:t>
      </w:r>
      <w:r w:rsidR="001C36A6" w:rsidRPr="004272E7">
        <w:t>is amended to read:</w:t>
      </w:r>
    </w:p>
    <w:p w:rsidR="001C36A6" w:rsidRDefault="001C36A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C36A6" w:rsidRDefault="001C36A6" w:rsidP="001C36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“Section 59</w:t>
      </w:r>
      <w:r w:rsidR="007B2B61">
        <w:noBreakHyphen/>
      </w:r>
      <w:r>
        <w:t>28</w:t>
      </w:r>
      <w:r w:rsidR="007B2B61">
        <w:noBreakHyphen/>
      </w:r>
      <w:r>
        <w:t>180.</w:t>
      </w:r>
      <w:r>
        <w:tab/>
      </w:r>
      <w:r>
        <w:rPr>
          <w:u w:val="single"/>
        </w:rPr>
        <w:t>(A)</w:t>
      </w:r>
      <w:r w:rsidR="007B2B61" w:rsidRPr="007B2B61">
        <w:tab/>
      </w:r>
      <w:r w:rsidRPr="00A76B70">
        <w:t>Parent involvement influences student learning and academic performance; therefore, parents are expected to:</w:t>
      </w:r>
    </w:p>
    <w:p w:rsidR="001C36A6" w:rsidRDefault="001C36A6" w:rsidP="001C36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A76B70">
        <w:tab/>
        <w:t>(1)</w:t>
      </w:r>
      <w:r>
        <w:tab/>
      </w:r>
      <w:r w:rsidRPr="00A76B70">
        <w:t>uphold high expectations for academic achievement;</w:t>
      </w:r>
    </w:p>
    <w:p w:rsidR="001C36A6" w:rsidRDefault="001C36A6" w:rsidP="001C36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(2)</w:t>
      </w:r>
      <w:r>
        <w:tab/>
      </w:r>
      <w:r w:rsidRPr="00A76B70">
        <w:t>expect and communicate expectations for success;</w:t>
      </w:r>
    </w:p>
    <w:p w:rsidR="001C36A6" w:rsidRDefault="001C36A6" w:rsidP="001C36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(3)</w:t>
      </w:r>
      <w:r>
        <w:tab/>
      </w:r>
      <w:r w:rsidRPr="00A76B70">
        <w:t>recognize that parental involvement in middle and high school is equally as critical as in elementary school;</w:t>
      </w:r>
    </w:p>
    <w:p w:rsidR="001C36A6" w:rsidRDefault="001C36A6" w:rsidP="001C36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(4)</w:t>
      </w:r>
      <w:r>
        <w:tab/>
      </w:r>
      <w:r w:rsidRPr="00A76B70">
        <w:t>ensure attendance and punctuality;</w:t>
      </w:r>
    </w:p>
    <w:p w:rsidR="001C36A6" w:rsidRDefault="001C36A6" w:rsidP="001C36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(5)</w:t>
      </w:r>
      <w:r>
        <w:tab/>
      </w:r>
      <w:r w:rsidRPr="00A76B70">
        <w:t>attend parent</w:t>
      </w:r>
      <w:r w:rsidR="007B2B61">
        <w:noBreakHyphen/>
      </w:r>
      <w:r w:rsidRPr="00A76B70">
        <w:t>teacher conferences;</w:t>
      </w:r>
    </w:p>
    <w:p w:rsidR="001C36A6" w:rsidRDefault="001C36A6" w:rsidP="001C36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(6)</w:t>
      </w:r>
      <w:r>
        <w:tab/>
      </w:r>
      <w:r w:rsidRPr="00A76B70">
        <w:t>monitor and check homework;</w:t>
      </w:r>
    </w:p>
    <w:p w:rsidR="001C36A6" w:rsidRDefault="001C36A6" w:rsidP="001C36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(7)</w:t>
      </w:r>
      <w:r>
        <w:tab/>
      </w:r>
      <w:r w:rsidRPr="00A76B70">
        <w:t>communicate with the school and teachers;</w:t>
      </w:r>
    </w:p>
    <w:p w:rsidR="001C36A6" w:rsidRDefault="001C36A6" w:rsidP="001C36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(8)</w:t>
      </w:r>
      <w:r>
        <w:tab/>
      </w:r>
      <w:r w:rsidRPr="00A76B70">
        <w:t>build partnerships with teachers to promote successful school experiences;</w:t>
      </w:r>
    </w:p>
    <w:p w:rsidR="001C36A6" w:rsidRDefault="001C36A6" w:rsidP="001C36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(9)</w:t>
      </w:r>
      <w:r>
        <w:tab/>
      </w:r>
      <w:r w:rsidRPr="00A76B70">
        <w:t>attend, when possible, school events;</w:t>
      </w:r>
    </w:p>
    <w:p w:rsidR="001C36A6" w:rsidRDefault="001C36A6" w:rsidP="001C36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(10)</w:t>
      </w:r>
      <w:r>
        <w:tab/>
      </w:r>
      <w:r w:rsidRPr="00A76B70">
        <w:t>model desirable behaviors;</w:t>
      </w:r>
    </w:p>
    <w:p w:rsidR="001C36A6" w:rsidRDefault="001C36A6" w:rsidP="001C36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A76B70">
        <w:tab/>
        <w:t>(11)</w:t>
      </w:r>
      <w:r>
        <w:tab/>
      </w:r>
      <w:r w:rsidRPr="00A76B70">
        <w:t>use encouraging words;</w:t>
      </w:r>
    </w:p>
    <w:p w:rsidR="001C36A6" w:rsidRDefault="001C36A6" w:rsidP="001C36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(12)</w:t>
      </w:r>
      <w:r>
        <w:tab/>
      </w:r>
      <w:r w:rsidRPr="00A76B70">
        <w:t>stimulate thought and curiosity; and</w:t>
      </w:r>
    </w:p>
    <w:p w:rsidR="001C36A6" w:rsidRDefault="001C36A6" w:rsidP="001C36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ab/>
        <w:t>(13)</w:t>
      </w:r>
      <w:r>
        <w:tab/>
      </w:r>
      <w:r w:rsidRPr="00A76B70">
        <w:t>show support for school expectations and efforts to increase student learning.</w:t>
      </w:r>
    </w:p>
    <w:p w:rsidR="001C36A6" w:rsidRDefault="001C36A6" w:rsidP="001C36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rPr>
          <w:u w:val="single"/>
        </w:rPr>
        <w:t>(B)</w:t>
      </w:r>
      <w:r w:rsidR="007B2B61" w:rsidRPr="007B2B61">
        <w:tab/>
      </w:r>
      <w:r w:rsidRPr="001C36A6">
        <w:rPr>
          <w:u w:val="single"/>
        </w:rPr>
        <w:t>During the annual school registration process or whenever a student is registered in a school, the school shall provide each parent wh</w:t>
      </w:r>
      <w:r w:rsidR="00E614D5">
        <w:rPr>
          <w:u w:val="single"/>
        </w:rPr>
        <w:t xml:space="preserve">o enrolls a child in the school a </w:t>
      </w:r>
      <w:r w:rsidRPr="001C36A6">
        <w:rPr>
          <w:u w:val="single"/>
        </w:rPr>
        <w:t xml:space="preserve">printed </w:t>
      </w:r>
      <w:r w:rsidR="007B2B61" w:rsidRPr="007B2B61">
        <w:rPr>
          <w:u w:val="single"/>
        </w:rPr>
        <w:t>‘</w:t>
      </w:r>
      <w:r w:rsidRPr="001C36A6">
        <w:rPr>
          <w:u w:val="single"/>
        </w:rPr>
        <w:t>Pledge of Parental Expectations</w:t>
      </w:r>
      <w:r w:rsidR="007B2B61" w:rsidRPr="007B2B61">
        <w:rPr>
          <w:u w:val="single"/>
        </w:rPr>
        <w:t>’</w:t>
      </w:r>
      <w:r w:rsidRPr="001C36A6">
        <w:rPr>
          <w:u w:val="single"/>
        </w:rPr>
        <w:t xml:space="preserve"> that the State Department of Education shall develop, in which a parent may affirmatively commit to meeting the expectation</w:t>
      </w:r>
      <w:r w:rsidR="00E614D5">
        <w:rPr>
          <w:u w:val="single"/>
        </w:rPr>
        <w:t>s</w:t>
      </w:r>
      <w:r w:rsidRPr="001C36A6">
        <w:rPr>
          <w:u w:val="single"/>
        </w:rPr>
        <w:t xml:space="preserve"> outlined in subsection (A). The school shall encourage parents to sign the pledge, and emphasize its importance during any orientation or open house events.</w:t>
      </w:r>
      <w:r>
        <w:t>”</w:t>
      </w:r>
    </w:p>
    <w:p w:rsidR="008663D5" w:rsidRDefault="008663D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663D5" w:rsidRDefault="008663D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1C36A6">
        <w:t>2</w:t>
      </w:r>
      <w:r>
        <w:t>.</w:t>
      </w:r>
      <w:r>
        <w:tab/>
      </w:r>
      <w:r w:rsidR="001C36A6" w:rsidRPr="004272E7">
        <w:t>This act takes effec</w:t>
      </w:r>
      <w:r w:rsidR="001C36A6">
        <w:t xml:space="preserve">t upon approval of the Governor and </w:t>
      </w:r>
      <w:r w:rsidR="0067423B">
        <w:t>is</w:t>
      </w:r>
      <w:r w:rsidR="001C36A6">
        <w:t xml:space="preserve"> applicable beginning with the 2017</w:t>
      </w:r>
      <w:r w:rsidR="007B2B61">
        <w:noBreakHyphen/>
      </w:r>
      <w:r w:rsidR="001C36A6">
        <w:t>2018 School Year.</w:t>
      </w:r>
    </w:p>
    <w:p w:rsidR="00146525" w:rsidRDefault="007B2B6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60AE3" w:rsidRDefault="00460AE3" w:rsidP="00460AE3">
      <w:pPr>
        <w:suppressAutoHyphens/>
      </w:pPr>
    </w:p>
    <w:sectPr w:rsidR="00460AE3" w:rsidSect="00460AE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663D5" w:rsidRDefault="008663D5" w:rsidP="009F0C77">
      <w:r>
        <w:separator/>
      </w:r>
    </w:p>
  </w:endnote>
  <w:endnote w:type="continuationSeparator" w:id="0">
    <w:p w:rsidR="008663D5" w:rsidRDefault="008663D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55D896C-C45E-4586-985D-CADB60394D55}"/>
    <w:embedBold r:id="rId2" w:fontKey="{B1125D76-A194-44DA-A094-7C8F86B6C73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4CCD1E38-7DD6-48AB-B342-6C2DBC928DB2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8C5328BE-3777-4E8B-9FFC-4429FBD8C8E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74667F7-0931-4D86-9124-15C24FD5D3C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46525" w:rsidRPr="00460AE3" w:rsidRDefault="00460AE3" w:rsidP="00460AE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[4200]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663D5" w:rsidRDefault="008663D5" w:rsidP="009F0C77">
      <w:r>
        <w:separator/>
      </w:r>
    </w:p>
  </w:footnote>
  <w:footnote w:type="continuationSeparator" w:id="0">
    <w:p w:rsidR="008663D5" w:rsidRDefault="008663D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9177WAB17"/>
    <w:docVar w:name="CoverBillType" w:val="b"/>
    <w:docVar w:name="DocPath" w:val="L:\Council\bills\AGM\19177WAB17.DOCX"/>
    <w:docVar w:name="dvBillNumber" w:val="4200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8663D5"/>
    <w:rsid w:val="000043C1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525"/>
    <w:rsid w:val="00146ED3"/>
    <w:rsid w:val="00151044"/>
    <w:rsid w:val="001C36A6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0AE3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7423B"/>
    <w:rsid w:val="006913C9"/>
    <w:rsid w:val="0069470D"/>
    <w:rsid w:val="006D58AA"/>
    <w:rsid w:val="00734F00"/>
    <w:rsid w:val="007A70AE"/>
    <w:rsid w:val="007B2B61"/>
    <w:rsid w:val="008362E8"/>
    <w:rsid w:val="0085786E"/>
    <w:rsid w:val="008663D5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3739B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14B5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614D5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9D50027-53F4-40D2-B175-8EFAC2F0B3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7423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423B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6BFFC1-8891-409E-9EBC-CD54B73111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996F2AE.dotm</Template>
  <TotalTime>0</TotalTime>
  <Pages>1</Pages>
  <Words>285</Words>
  <Characters>1628</Characters>
  <Application>Microsoft Office Word</Application>
  <DocSecurity>0</DocSecurity>
  <Lines>56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1906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4200 Text of Previous Version (Apr. 26, 2017) - South Carolina Legislature Online</dc:title>
  <dc:creator>angiemorgan</dc:creator>
  <cp:lastModifiedBy>S Volk</cp:lastModifiedBy>
  <cp:revision>2</cp:revision>
  <cp:lastPrinted>2017-04-25T20:08:00Z</cp:lastPrinted>
  <dcterms:created xsi:type="dcterms:W3CDTF">2017-04-26T21:17:00Z</dcterms:created>
  <dcterms:modified xsi:type="dcterms:W3CDTF">2017-04-26T21:17:00Z</dcterms:modified>
</cp:coreProperties>
</file>