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C75" w:rsidRDefault="00745C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2A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FE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417C0">
        <w:rPr>
          <w:color w:val="000000" w:themeColor="text1"/>
          <w:u w:color="000000" w:themeColor="text1"/>
        </w:rPr>
        <w:t>MIDLANDS DIXIE YOUTH OZONE ALL</w:t>
      </w:r>
      <w:r w:rsidR="00F13B92">
        <w:rPr>
          <w:color w:val="000000" w:themeColor="text1"/>
          <w:u w:color="000000" w:themeColor="text1"/>
        </w:rPr>
        <w:noBreakHyphen/>
      </w:r>
      <w:r w:rsidR="00A417C0">
        <w:rPr>
          <w:color w:val="000000" w:themeColor="text1"/>
          <w:u w:color="000000" w:themeColor="text1"/>
        </w:rPr>
        <w:t xml:space="preserve">STAR BASEBALL </w:t>
      </w:r>
      <w:r w:rsidRPr="00E542AE">
        <w:rPr>
          <w:color w:val="000000" w:themeColor="text1"/>
          <w:u w:color="000000" w:themeColor="text1"/>
        </w:rPr>
        <w:t>TEAM</w:t>
      </w:r>
      <w:r w:rsidR="00B7489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8E2C4A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="00A417C0">
        <w:rPr>
          <w:color w:val="000000" w:themeColor="text1"/>
          <w:u w:color="000000" w:themeColor="text1"/>
        </w:rPr>
        <w:t>DIXIE YOUTH WORLD SERIES CHAMPIONSHIP</w:t>
      </w:r>
      <w:r w:rsidR="00A417C0"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3FE1" w:rsidRDefault="008D2A7F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3FE1">
        <w:t xml:space="preserve">the South Carolina House of Representatives is pleased to learn that the </w:t>
      </w:r>
      <w:r w:rsidR="00FA6366">
        <w:t xml:space="preserve">Midlands Dixie Youth </w:t>
      </w:r>
      <w:r w:rsidR="008E2C4A">
        <w:t>Ozone All</w:t>
      </w:r>
      <w:r w:rsidR="00F13B92">
        <w:noBreakHyphen/>
      </w:r>
      <w:r w:rsidR="008E2C4A">
        <w:t>Star baseball</w:t>
      </w:r>
      <w:r w:rsidR="00603FE1">
        <w:t xml:space="preserve"> team took top honors at the</w:t>
      </w:r>
      <w:r w:rsidR="00A417C0">
        <w:t xml:space="preserve"> </w:t>
      </w:r>
      <w:r w:rsidR="008D69E2">
        <w:t>Dixie Youth World Series</w:t>
      </w:r>
      <w:r w:rsidR="00A417C0">
        <w:t xml:space="preserve"> held </w:t>
      </w:r>
      <w:r w:rsidR="00603FE1">
        <w:t xml:space="preserve">in </w:t>
      </w:r>
      <w:r w:rsidR="00A417C0">
        <w:t>Laurel, Mississippi</w:t>
      </w:r>
      <w:r w:rsidR="002D5A70">
        <w:t>,</w:t>
      </w:r>
      <w:r w:rsidR="00603FE1">
        <w:t xml:space="preserve"> </w:t>
      </w:r>
      <w:r w:rsidR="00A417C0">
        <w:t>i</w:t>
      </w:r>
      <w:r w:rsidR="00603FE1">
        <w:t xml:space="preserve">n </w:t>
      </w:r>
      <w:r w:rsidR="00A417C0">
        <w:t>August</w:t>
      </w:r>
      <w:r w:rsidR="00FA6366">
        <w:t xml:space="preserve"> of 2016</w:t>
      </w:r>
      <w:r w:rsidR="00A417C0">
        <w:t>;</w:t>
      </w:r>
      <w:r w:rsidR="00603FE1">
        <w:t xml:space="preserve"> and</w:t>
      </w:r>
    </w:p>
    <w:p w:rsidR="00A417C0" w:rsidRDefault="00A417C0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17C0" w:rsidRDefault="00A417C0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reach the World Series, the </w:t>
      </w:r>
      <w:r w:rsidR="00FA6366">
        <w:t>Ozone All</w:t>
      </w:r>
      <w:r w:rsidR="00F13B92">
        <w:noBreakHyphen/>
      </w:r>
      <w:r w:rsidR="00FA6366">
        <w:t>Stars</w:t>
      </w:r>
      <w:r>
        <w:t xml:space="preserve"> had to play a Sub</w:t>
      </w:r>
      <w:r w:rsidR="00F13B92">
        <w:noBreakHyphen/>
      </w:r>
      <w:r>
        <w:t>district Series</w:t>
      </w:r>
      <w:r w:rsidR="00613465">
        <w:t xml:space="preserve">, a District Series, and the State Tournament, </w:t>
      </w:r>
      <w:r w:rsidR="008D69E2">
        <w:t>during which</w:t>
      </w:r>
      <w:r w:rsidR="00613465">
        <w:t xml:space="preserve"> they </w:t>
      </w:r>
      <w:r w:rsidR="00FA6366">
        <w:t>compiled</w:t>
      </w:r>
      <w:r w:rsidR="008D69E2">
        <w:t xml:space="preserve"> an impressive 12</w:t>
      </w:r>
      <w:r w:rsidR="00F13B92">
        <w:noBreakHyphen/>
      </w:r>
      <w:r w:rsidR="008D69E2">
        <w:t>0 record</w:t>
      </w:r>
      <w:r w:rsidR="00613465">
        <w:t>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Mississippi, the </w:t>
      </w:r>
      <w:r w:rsidR="002D5A70">
        <w:t>Ozone</w:t>
      </w:r>
      <w:r w:rsidR="00FA6366">
        <w:t xml:space="preserve"> All</w:t>
      </w:r>
      <w:r w:rsidR="00F13B92">
        <w:noBreakHyphen/>
      </w:r>
      <w:r w:rsidR="00FA6366">
        <w:t>Star</w:t>
      </w:r>
      <w:r w:rsidR="002D5A70">
        <w:t>s</w:t>
      </w:r>
      <w:r>
        <w:t xml:space="preserve"> defeated teams from Alabama, Texas, Mississippi twice, and Florida, which landed them in the championship rematch with Alabama for the World Series title; and 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6366">
        <w:t xml:space="preserve">to the cheers of their exuberant fans, </w:t>
      </w:r>
      <w:r>
        <w:t xml:space="preserve">the </w:t>
      </w:r>
      <w:r w:rsidR="00FA6366">
        <w:t>O</w:t>
      </w:r>
      <w:r w:rsidR="00613465">
        <w:t>zone All</w:t>
      </w:r>
      <w:r w:rsidR="00F13B92">
        <w:noBreakHyphen/>
      </w:r>
      <w:r w:rsidR="00FA6366">
        <w:t>Star</w:t>
      </w:r>
      <w:r w:rsidR="00613465">
        <w:t xml:space="preserve">s </w:t>
      </w:r>
      <w:r w:rsidR="00FA6366">
        <w:t>d</w:t>
      </w:r>
      <w:r>
        <w:t xml:space="preserve">efeated </w:t>
      </w:r>
      <w:r w:rsidR="00613465">
        <w:t xml:space="preserve">Alabama </w:t>
      </w:r>
      <w:r w:rsidR="008D69E2">
        <w:t>6</w:t>
      </w:r>
      <w:r w:rsidR="00F13B92">
        <w:noBreakHyphen/>
      </w:r>
      <w:r w:rsidR="008D69E2">
        <w:t xml:space="preserve">0 </w:t>
      </w:r>
      <w:r w:rsidR="00FA6366">
        <w:t>t</w:t>
      </w:r>
      <w:r w:rsidR="00613465">
        <w:t xml:space="preserve">o capture the </w:t>
      </w:r>
      <w:r w:rsidR="002D5A70">
        <w:t xml:space="preserve">Dixie Youth </w:t>
      </w:r>
      <w:r w:rsidR="00613465">
        <w:t xml:space="preserve">World </w:t>
      </w:r>
      <w:r w:rsidR="00FA6366">
        <w:t>Series trophy on August 11, 2016</w:t>
      </w:r>
      <w:r>
        <w:t>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5A70">
        <w:t xml:space="preserve">in </w:t>
      </w:r>
      <w:r w:rsidR="00FA6366">
        <w:t>its</w:t>
      </w:r>
      <w:r w:rsidR="002D5A70">
        <w:t xml:space="preserve"> bid for the World Series</w:t>
      </w:r>
      <w:r w:rsidR="00FA6366">
        <w:t xml:space="preserve"> title</w:t>
      </w:r>
      <w:r w:rsidR="002D5A70">
        <w:t xml:space="preserve">, </w:t>
      </w:r>
      <w:r>
        <w:t>the Ozone</w:t>
      </w:r>
      <w:r w:rsidR="00FA6366">
        <w:t xml:space="preserve"> All</w:t>
      </w:r>
      <w:r w:rsidR="00F13B92">
        <w:noBreakHyphen/>
      </w:r>
      <w:r w:rsidR="00FA6366">
        <w:t>Star</w:t>
      </w:r>
      <w:r w:rsidR="006B0675">
        <w:t xml:space="preserve">s </w:t>
      </w:r>
      <w:r w:rsidR="00FA6366">
        <w:t xml:space="preserve">allowed only 63 hits and </w:t>
      </w:r>
      <w:r>
        <w:t>accumulated 233 runs, hitting an incredible 47 home runs and setting records for home runs and runs scored in the State Tournament; and</w:t>
      </w: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13465" w:rsidRDefault="00613465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6B0675">
        <w:t xml:space="preserve">members of the championship </w:t>
      </w:r>
      <w:r>
        <w:t>Ozone All</w:t>
      </w:r>
      <w:r w:rsidR="00F13B92">
        <w:noBreakHyphen/>
      </w:r>
      <w:r>
        <w:t xml:space="preserve">Star </w:t>
      </w:r>
      <w:r w:rsidR="006B0675">
        <w:t xml:space="preserve">baseball </w:t>
      </w:r>
      <w:r w:rsidR="008D69E2">
        <w:t>team</w:t>
      </w:r>
      <w:r>
        <w:t xml:space="preserve"> </w:t>
      </w:r>
      <w:r w:rsidR="006B0675">
        <w:t>are</w:t>
      </w:r>
      <w:r>
        <w:t xml:space="preserve"> Bryce Metts, Carsen Brown, Trey Gallegos, Blake Palyok, Jake Laird, Tyler Dasher, Bruno Stone, Furman Senterfeit, Turner </w:t>
      </w:r>
      <w:r>
        <w:lastRenderedPageBreak/>
        <w:t>Thackston, Hunter Livingston, Layne Turner, and Tyler Smaciak; and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8E2C4A" w:rsidRPr="009633DB">
        <w:rPr>
          <w:color w:val="000000" w:themeColor="text1"/>
          <w:u w:color="000000" w:themeColor="text1"/>
        </w:rPr>
        <w:t xml:space="preserve">skill, strength, </w:t>
      </w:r>
      <w:r w:rsidR="008E2C4A">
        <w:rPr>
          <w:color w:val="000000" w:themeColor="text1"/>
          <w:u w:color="000000" w:themeColor="text1"/>
        </w:rPr>
        <w:t xml:space="preserve">and </w:t>
      </w:r>
      <w:r w:rsidR="008E2C4A" w:rsidRPr="009633DB">
        <w:rPr>
          <w:color w:val="000000" w:themeColor="text1"/>
          <w:u w:color="000000" w:themeColor="text1"/>
        </w:rPr>
        <w:t>strategy</w:t>
      </w:r>
      <w:r>
        <w:rPr>
          <w:color w:val="000000" w:themeColor="text1"/>
          <w:u w:color="000000" w:themeColor="text1"/>
        </w:rPr>
        <w:t xml:space="preserve">, Coach </w:t>
      </w:r>
      <w:r w:rsidR="008E2C4A">
        <w:t xml:space="preserve">Kenny Senterfeit </w:t>
      </w:r>
      <w:r w:rsidRPr="00E542AE">
        <w:rPr>
          <w:color w:val="000000" w:themeColor="text1"/>
          <w:u w:color="000000" w:themeColor="text1"/>
        </w:rPr>
        <w:t xml:space="preserve">and </w:t>
      </w:r>
      <w:r w:rsidR="008E2C4A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 xml:space="preserve">ed </w:t>
      </w:r>
      <w:r w:rsidR="008E2C4A">
        <w:rPr>
          <w:color w:val="000000" w:themeColor="text1"/>
          <w:u w:color="000000" w:themeColor="text1"/>
        </w:rPr>
        <w:t>assistants</w:t>
      </w:r>
      <w:r w:rsidR="00613465">
        <w:rPr>
          <w:color w:val="000000" w:themeColor="text1"/>
          <w:u w:color="000000" w:themeColor="text1"/>
        </w:rPr>
        <w:t>, Loren Metts and Chris Stone,</w:t>
      </w:r>
      <w:r>
        <w:rPr>
          <w:color w:val="000000" w:themeColor="text1"/>
          <w:u w:color="000000" w:themeColor="text1"/>
        </w:rPr>
        <w:t xml:space="preserve"> maximized their own experience and passion to mold a championship</w:t>
      </w:r>
      <w:r w:rsidR="00F13B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8E2C4A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749E3" w:rsidRDefault="004749E3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9E3" w:rsidRDefault="004749E3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success of the Ozone All</w:t>
      </w:r>
      <w:r w:rsidR="00F13B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Stars shows the importance of Dixie Youth baseball in the Midlands, which achieved success as a result of the hard work of board members, past and present, whose tireless efforts to share their love of baseball with young people deserve our most sincere praise and recognition; and</w:t>
      </w:r>
    </w:p>
    <w:p w:rsidR="00603FE1" w:rsidRDefault="00603FE1" w:rsidP="0074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2A7F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2C4A">
        <w:t>t</w:t>
      </w:r>
      <w:r>
        <w:rPr>
          <w:color w:val="000000" w:themeColor="text1"/>
          <w:u w:color="000000" w:themeColor="text1"/>
        </w:rPr>
        <w:t>he South Carolina House of Representatives appreciate</w:t>
      </w:r>
      <w:r w:rsidR="008E2C4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>Ozone All</w:t>
      </w:r>
      <w:r w:rsidR="00F13B92">
        <w:rPr>
          <w:color w:val="000000" w:themeColor="text1"/>
          <w:u w:color="000000" w:themeColor="text1"/>
        </w:rPr>
        <w:noBreakHyphen/>
      </w:r>
      <w:r w:rsidR="008E2C4A">
        <w:rPr>
          <w:color w:val="000000" w:themeColor="text1"/>
          <w:u w:color="000000" w:themeColor="text1"/>
        </w:rPr>
        <w:t xml:space="preserve">Star baseball </w:t>
      </w:r>
      <w:r w:rsidR="008D69E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community</w:t>
      </w:r>
      <w:r w:rsidR="008E2C4A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E2C4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to come</w:t>
      </w:r>
      <w:r w:rsidR="008D2A7F">
        <w:t>.  Now, therefore,</w:t>
      </w: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2A7F" w:rsidRDefault="008D2A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FE1" w:rsidRDefault="008D2A7F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3FE1">
        <w:t xml:space="preserve"> the members of the South Carolina House of Representatives, by this resolution, r</w:t>
      </w:r>
      <w:r w:rsidR="00603FE1">
        <w:rPr>
          <w:color w:val="000000" w:themeColor="text1"/>
          <w:u w:color="000000" w:themeColor="text1"/>
        </w:rPr>
        <w:t>ecognize and honor the Midlands Dixie Youth Ozone All</w:t>
      </w:r>
      <w:r w:rsidR="00F13B92">
        <w:rPr>
          <w:color w:val="000000" w:themeColor="text1"/>
          <w:u w:color="000000" w:themeColor="text1"/>
        </w:rPr>
        <w:noBreakHyphen/>
      </w:r>
      <w:r w:rsidR="00603FE1">
        <w:rPr>
          <w:color w:val="000000" w:themeColor="text1"/>
          <w:u w:color="000000" w:themeColor="text1"/>
        </w:rPr>
        <w:t xml:space="preserve">Star </w:t>
      </w:r>
      <w:r w:rsidR="008E2C4A">
        <w:rPr>
          <w:color w:val="000000" w:themeColor="text1"/>
          <w:u w:color="000000" w:themeColor="text1"/>
        </w:rPr>
        <w:t xml:space="preserve">baseball </w:t>
      </w:r>
      <w:r w:rsidR="00603FE1" w:rsidRPr="00E542AE">
        <w:rPr>
          <w:color w:val="000000" w:themeColor="text1"/>
          <w:u w:color="000000" w:themeColor="text1"/>
        </w:rPr>
        <w:t>team</w:t>
      </w:r>
      <w:r w:rsidR="00603FE1">
        <w:rPr>
          <w:color w:val="000000" w:themeColor="text1"/>
          <w:u w:color="000000" w:themeColor="text1"/>
        </w:rPr>
        <w:t xml:space="preserve"> and coaches</w:t>
      </w:r>
      <w:r w:rsidR="00603FE1" w:rsidRPr="00E542AE">
        <w:rPr>
          <w:color w:val="000000" w:themeColor="text1"/>
          <w:u w:color="000000" w:themeColor="text1"/>
        </w:rPr>
        <w:t xml:space="preserve"> for </w:t>
      </w:r>
      <w:r w:rsidR="00603FE1">
        <w:rPr>
          <w:color w:val="000000" w:themeColor="text1"/>
          <w:u w:color="000000" w:themeColor="text1"/>
        </w:rPr>
        <w:t>a remarkable</w:t>
      </w:r>
      <w:r w:rsidR="00603FE1" w:rsidRPr="00E542AE">
        <w:rPr>
          <w:color w:val="000000" w:themeColor="text1"/>
          <w:u w:color="000000" w:themeColor="text1"/>
        </w:rPr>
        <w:t xml:space="preserve"> season and </w:t>
      </w:r>
      <w:r w:rsidR="00603FE1">
        <w:rPr>
          <w:color w:val="000000" w:themeColor="text1"/>
          <w:u w:color="000000" w:themeColor="text1"/>
        </w:rPr>
        <w:t>congratulate them for winnin</w:t>
      </w:r>
      <w:r w:rsidR="00603FE1" w:rsidRPr="00E542AE">
        <w:rPr>
          <w:color w:val="000000" w:themeColor="text1"/>
          <w:u w:color="000000" w:themeColor="text1"/>
        </w:rPr>
        <w:t xml:space="preserve">g the </w:t>
      </w:r>
      <w:r w:rsidR="00603FE1">
        <w:rPr>
          <w:color w:val="000000" w:themeColor="text1"/>
          <w:u w:color="000000" w:themeColor="text1"/>
        </w:rPr>
        <w:t>201</w:t>
      </w:r>
      <w:r w:rsidR="00A417C0">
        <w:rPr>
          <w:color w:val="000000" w:themeColor="text1"/>
          <w:u w:color="000000" w:themeColor="text1"/>
        </w:rPr>
        <w:t>6 Dixie Youth World Series</w:t>
      </w:r>
      <w:r w:rsidR="00A417C0" w:rsidRPr="00E542AE">
        <w:rPr>
          <w:color w:val="000000" w:themeColor="text1"/>
          <w:u w:color="000000" w:themeColor="text1"/>
        </w:rPr>
        <w:t xml:space="preserve"> </w:t>
      </w:r>
      <w:r w:rsidR="00603FE1" w:rsidRPr="00E542AE">
        <w:rPr>
          <w:color w:val="000000" w:themeColor="text1"/>
          <w:u w:color="000000" w:themeColor="text1"/>
        </w:rPr>
        <w:t xml:space="preserve"> Championship </w:t>
      </w:r>
      <w:r w:rsidR="00603FE1">
        <w:rPr>
          <w:color w:val="000000" w:themeColor="text1"/>
          <w:u w:color="000000" w:themeColor="text1"/>
        </w:rPr>
        <w:t>t</w:t>
      </w:r>
      <w:r w:rsidR="00603FE1" w:rsidRPr="00E542AE">
        <w:rPr>
          <w:color w:val="000000" w:themeColor="text1"/>
          <w:u w:color="000000" w:themeColor="text1"/>
        </w:rPr>
        <w:t>itle.</w:t>
      </w:r>
    </w:p>
    <w:p w:rsidR="00603FE1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2A7F" w:rsidRDefault="00603FE1" w:rsidP="00603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Coach Kenny Senterfeit.</w:t>
      </w:r>
    </w:p>
    <w:p w:rsidR="00690F67" w:rsidRDefault="00F13B92" w:rsidP="00A121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C75" w:rsidRDefault="00745C75" w:rsidP="00745C75">
      <w:pPr>
        <w:suppressAutoHyphens/>
      </w:pPr>
    </w:p>
    <w:sectPr w:rsidR="00745C75" w:rsidSect="00745C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66" w:rsidRDefault="00FA6366" w:rsidP="009F0C77">
      <w:r>
        <w:separator/>
      </w:r>
    </w:p>
  </w:endnote>
  <w:endnote w:type="continuationSeparator" w:id="0">
    <w:p w:rsidR="00FA6366" w:rsidRDefault="00FA63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0C20FA-6DD0-4806-A3D4-FF5C70A2480B}"/>
    <w:embedBold r:id="rId2" w:fontKey="{4C939AE9-75F1-4E0D-A796-FD2FFFEF26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87DA5F-428D-4201-804A-59A9943FCB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F991B66-2B69-4B9B-AD94-B7372428B2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4ED105-E86F-44E8-BF40-FDFF52609C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666" w:rsidRPr="00745C75" w:rsidRDefault="00745C75" w:rsidP="00745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66" w:rsidRDefault="00FA6366" w:rsidP="009F0C77">
      <w:r>
        <w:separator/>
      </w:r>
    </w:p>
  </w:footnote>
  <w:footnote w:type="continuationSeparator" w:id="0">
    <w:p w:rsidR="00FA6366" w:rsidRDefault="00FA63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7VR17"/>
    <w:docVar w:name="CoverBillType" w:val="r"/>
    <w:docVar w:name="DocPath" w:val="L:\Council\bills\GM\25007VR17.DOCX"/>
    <w:docVar w:name="dvBillNumber" w:val="4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2A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E2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A7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33B"/>
    <w:rsid w:val="003F6D79"/>
    <w:rsid w:val="0041760A"/>
    <w:rsid w:val="00417C01"/>
    <w:rsid w:val="004403BD"/>
    <w:rsid w:val="00461441"/>
    <w:rsid w:val="004749E3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FE1"/>
    <w:rsid w:val="00605102"/>
    <w:rsid w:val="00613465"/>
    <w:rsid w:val="006215AA"/>
    <w:rsid w:val="00690F67"/>
    <w:rsid w:val="006913C9"/>
    <w:rsid w:val="0069470D"/>
    <w:rsid w:val="006B0675"/>
    <w:rsid w:val="006D58AA"/>
    <w:rsid w:val="00705E25"/>
    <w:rsid w:val="00734F00"/>
    <w:rsid w:val="00745C75"/>
    <w:rsid w:val="007A70AE"/>
    <w:rsid w:val="008362E8"/>
    <w:rsid w:val="0085786E"/>
    <w:rsid w:val="008A1768"/>
    <w:rsid w:val="008A489F"/>
    <w:rsid w:val="008D2A7F"/>
    <w:rsid w:val="008D69E2"/>
    <w:rsid w:val="008E2C4A"/>
    <w:rsid w:val="008F0F33"/>
    <w:rsid w:val="008F4429"/>
    <w:rsid w:val="0094021A"/>
    <w:rsid w:val="009B44AF"/>
    <w:rsid w:val="009C6A0B"/>
    <w:rsid w:val="009F0C77"/>
    <w:rsid w:val="009F4DD1"/>
    <w:rsid w:val="00A02543"/>
    <w:rsid w:val="00A12142"/>
    <w:rsid w:val="00A41684"/>
    <w:rsid w:val="00A417C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489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0F5"/>
    <w:rsid w:val="00D54666"/>
    <w:rsid w:val="00D73A67"/>
    <w:rsid w:val="00D970A9"/>
    <w:rsid w:val="00DF3845"/>
    <w:rsid w:val="00E41911"/>
    <w:rsid w:val="00E44B57"/>
    <w:rsid w:val="00E92EEF"/>
    <w:rsid w:val="00EF2368"/>
    <w:rsid w:val="00F13B92"/>
    <w:rsid w:val="00F24442"/>
    <w:rsid w:val="00F50AE3"/>
    <w:rsid w:val="00F655B7"/>
    <w:rsid w:val="00F656BA"/>
    <w:rsid w:val="00F67CF1"/>
    <w:rsid w:val="00F728AA"/>
    <w:rsid w:val="00F840F0"/>
    <w:rsid w:val="00FA63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B6E9A-82C8-44F2-A92C-67673D70E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69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9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8EBBC-F947-4632-83EC-EC5C6BEC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451</Words>
  <Characters>2408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4207 Text of Previous Version (May 2, 2017) - South Carolina Legislature Online</dc:title>
  <dc:creator>Gail Pinckney Moore</dc:creator>
  <cp:lastModifiedBy>S Volk</cp:lastModifiedBy>
  <cp:revision>2</cp:revision>
  <cp:lastPrinted>2017-04-26T16:03:00Z</cp:lastPrinted>
  <dcterms:created xsi:type="dcterms:W3CDTF">2017-05-02T16:29:00Z</dcterms:created>
  <dcterms:modified xsi:type="dcterms:W3CDTF">2017-05-02T16:29:00Z</dcterms:modified>
</cp:coreProperties>
</file>