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678" w:rsidRDefault="005756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5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3A0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5F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B4FDD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>PLEASANT HILL ELEMENTARY</w:t>
      </w:r>
      <w:r w:rsidRPr="004B4FDD">
        <w:rPr>
          <w:color w:val="000000" w:themeColor="text1"/>
          <w:u w:color="000000" w:themeColor="text1"/>
        </w:rPr>
        <w:t xml:space="preserve"> SCHOOL OF WILLIAMSBURG COUNTY FOR ITS COMMENDABLE STANDARDS IN EDUCATION AND TO CONGRATULATE THE STUDENTS, PARENTS, FACULTY, STAFF, AND ADMINISTRATION ON THE SCHOOL</w:t>
      </w:r>
      <w:r w:rsidR="00443D14" w:rsidRPr="00443D14">
        <w:rPr>
          <w:color w:val="000000" w:themeColor="text1"/>
          <w:u w:color="000000" w:themeColor="text1"/>
        </w:rPr>
        <w:t>’</w:t>
      </w:r>
      <w:r w:rsidRPr="004B4FDD">
        <w:rPr>
          <w:color w:val="000000" w:themeColor="text1"/>
          <w:u w:color="000000" w:themeColor="text1"/>
        </w:rPr>
        <w:t>S VARIOUS AWARDS FOR THE 2016</w:t>
      </w:r>
      <w:r w:rsidR="00443D14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>2017 SCHOOL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5F04" w:rsidRDefault="00505F04" w:rsidP="00505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Pleasant Hill</w:t>
      </w:r>
      <w:r w:rsidR="00530A32">
        <w:rPr>
          <w:color w:val="000000" w:themeColor="text1"/>
          <w:u w:color="000000" w:themeColor="text1"/>
        </w:rPr>
        <w:t xml:space="preserve"> Elementary School</w:t>
      </w:r>
      <w:r>
        <w:rPr>
          <w:color w:val="000000" w:themeColor="text1"/>
          <w:u w:color="000000" w:themeColor="text1"/>
        </w:rPr>
        <w:t xml:space="preserve"> took top honors in the third</w:t>
      </w:r>
      <w:r w:rsidR="00443D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 and fourth</w:t>
      </w:r>
      <w:r w:rsidR="00443D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grade competition and in the fifth</w:t>
      </w:r>
      <w:r w:rsidR="00443D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grade competition of the Academic Fair and won the South Carolina Farm Bureau Award for Excellence in agricultural education, and the school had a </w:t>
      </w:r>
      <w:r w:rsidR="00666A96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finalist in the National Geography Bee</w:t>
      </w:r>
      <w:r w:rsidR="00666A96">
        <w:rPr>
          <w:color w:val="000000" w:themeColor="text1"/>
          <w:u w:color="000000" w:themeColor="text1"/>
        </w:rPr>
        <w:t>, as well as a finalist for the Georgetown Teacher of the Year</w:t>
      </w:r>
      <w:r w:rsidRPr="004B4FDD">
        <w:rPr>
          <w:color w:val="000000" w:themeColor="text1"/>
          <w:u w:color="000000" w:themeColor="text1"/>
        </w:rPr>
        <w:t xml:space="preserve">; and </w:t>
      </w:r>
    </w:p>
    <w:p w:rsidR="00666A96" w:rsidRDefault="00666A96" w:rsidP="00505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A96" w:rsidRPr="004B4FDD" w:rsidRDefault="00666A96" w:rsidP="00505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Pleasant Hill had seven students who received Superintendent</w:t>
      </w:r>
      <w:r w:rsidR="00443D14" w:rsidRPr="00443D1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Art Awards, two regional winners of the Youth Art Month, and a class winner of the Youth Soil and Conservation District Poster Contest, and the school was the Top Collecting School and had the Top Collecting Class for the United Way Campaign; and</w:t>
      </w:r>
    </w:p>
    <w:p w:rsidR="00505F04" w:rsidRDefault="00505F04" w:rsidP="00505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A02" w:rsidRDefault="00505F04" w:rsidP="00505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4B4FDD">
        <w:rPr>
          <w:color w:val="000000" w:themeColor="text1"/>
          <w:u w:color="000000" w:themeColor="text1"/>
        </w:rPr>
        <w:t>fully expecting continued academic excellence from this standout school,</w:t>
      </w:r>
      <w:r>
        <w:rPr>
          <w:color w:val="000000" w:themeColor="text1"/>
          <w:u w:color="000000" w:themeColor="text1"/>
        </w:rPr>
        <w:t xml:space="preserve"> Representative Carl Anderson of House District 103 is pleased to recognize the </w:t>
      </w:r>
      <w:r w:rsidRPr="004B4FDD">
        <w:rPr>
          <w:color w:val="000000" w:themeColor="text1"/>
          <w:u w:color="000000" w:themeColor="text1"/>
        </w:rPr>
        <w:t xml:space="preserve">fine educational achievements of </w:t>
      </w:r>
      <w:r>
        <w:rPr>
          <w:color w:val="000000" w:themeColor="text1"/>
          <w:u w:color="000000" w:themeColor="text1"/>
        </w:rPr>
        <w:t>Pleasant Hill Elementary</w:t>
      </w:r>
      <w:r w:rsidRPr="004B4FDD">
        <w:rPr>
          <w:color w:val="000000" w:themeColor="text1"/>
          <w:u w:color="000000" w:themeColor="text1"/>
        </w:rPr>
        <w:t xml:space="preserve"> School for the 2016</w:t>
      </w:r>
      <w:r w:rsidR="00443D14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>2017 school year</w:t>
      </w:r>
      <w:r>
        <w:rPr>
          <w:color w:val="000000" w:themeColor="text1"/>
          <w:u w:color="000000" w:themeColor="text1"/>
        </w:rPr>
        <w:t xml:space="preserve"> at the ceremony he is sponsoring in Georgetown on May 4, 2017</w:t>
      </w:r>
      <w:r w:rsidR="004B3A02">
        <w:t>.  Now, therefore,</w:t>
      </w:r>
    </w:p>
    <w:p w:rsidR="004B3A02" w:rsidRDefault="004B3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A02" w:rsidRDefault="004B3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3A02" w:rsidRDefault="004B3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F04" w:rsidRPr="004B4FDD" w:rsidRDefault="004B3A02" w:rsidP="00505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05F04">
        <w:t xml:space="preserve"> </w:t>
      </w:r>
      <w:r w:rsidR="00505F04" w:rsidRPr="004B4FDD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</w:t>
      </w:r>
      <w:r w:rsidR="00505F04">
        <w:rPr>
          <w:color w:val="000000" w:themeColor="text1"/>
          <w:u w:color="000000" w:themeColor="text1"/>
        </w:rPr>
        <w:t>Pleasant Hill Elementary</w:t>
      </w:r>
      <w:r w:rsidR="00505F04" w:rsidRPr="004B4FDD">
        <w:rPr>
          <w:color w:val="000000" w:themeColor="text1"/>
          <w:u w:color="000000" w:themeColor="text1"/>
        </w:rPr>
        <w:t xml:space="preserve"> </w:t>
      </w:r>
      <w:r w:rsidR="00505F04" w:rsidRPr="004B4FDD">
        <w:rPr>
          <w:color w:val="000000" w:themeColor="text1"/>
          <w:u w:color="000000" w:themeColor="text1"/>
        </w:rPr>
        <w:lastRenderedPageBreak/>
        <w:t xml:space="preserve">School of </w:t>
      </w:r>
      <w:r w:rsidR="00505F04">
        <w:rPr>
          <w:color w:val="000000" w:themeColor="text1"/>
          <w:u w:color="000000" w:themeColor="text1"/>
        </w:rPr>
        <w:t>Williamsburg</w:t>
      </w:r>
      <w:r w:rsidR="00505F04" w:rsidRPr="004B4FDD">
        <w:rPr>
          <w:color w:val="000000" w:themeColor="text1"/>
          <w:u w:color="000000" w:themeColor="text1"/>
        </w:rPr>
        <w:t xml:space="preserve"> County for its commendable standards in education and congratulate the students, parents, faculty, staff, and administration on the school</w:t>
      </w:r>
      <w:r w:rsidR="00443D14" w:rsidRPr="00443D14">
        <w:rPr>
          <w:color w:val="000000" w:themeColor="text1"/>
          <w:u w:color="000000" w:themeColor="text1"/>
        </w:rPr>
        <w:t>’</w:t>
      </w:r>
      <w:r w:rsidR="00505F04" w:rsidRPr="004B4FDD">
        <w:rPr>
          <w:color w:val="000000" w:themeColor="text1"/>
          <w:u w:color="000000" w:themeColor="text1"/>
        </w:rPr>
        <w:t>s various awards for the 2016</w:t>
      </w:r>
      <w:r w:rsidR="00443D14">
        <w:rPr>
          <w:color w:val="000000" w:themeColor="text1"/>
          <w:u w:color="000000" w:themeColor="text1"/>
        </w:rPr>
        <w:noBreakHyphen/>
      </w:r>
      <w:r w:rsidR="00505F04" w:rsidRPr="004B4FDD">
        <w:rPr>
          <w:color w:val="000000" w:themeColor="text1"/>
          <w:u w:color="000000" w:themeColor="text1"/>
        </w:rPr>
        <w:t xml:space="preserve">2017 school year. </w:t>
      </w:r>
    </w:p>
    <w:p w:rsidR="00505F04" w:rsidRDefault="00505F04" w:rsidP="00505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A02" w:rsidRDefault="00505F04" w:rsidP="00505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4FDD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to </w:t>
      </w:r>
      <w:r w:rsidRPr="004B4FDD">
        <w:rPr>
          <w:color w:val="000000" w:themeColor="text1"/>
          <w:u w:color="000000" w:themeColor="text1"/>
        </w:rPr>
        <w:t xml:space="preserve">representatives of </w:t>
      </w:r>
      <w:r>
        <w:rPr>
          <w:color w:val="000000" w:themeColor="text1"/>
          <w:u w:color="000000" w:themeColor="text1"/>
        </w:rPr>
        <w:t>Pleasant Hill Elementary</w:t>
      </w:r>
      <w:r w:rsidRPr="004B4FDD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>.</w:t>
      </w:r>
    </w:p>
    <w:p w:rsidR="00B00B76" w:rsidRDefault="00443D14" w:rsidP="00C92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5678" w:rsidRDefault="00575678" w:rsidP="00575678">
      <w:pPr>
        <w:suppressAutoHyphens/>
      </w:pPr>
    </w:p>
    <w:sectPr w:rsidR="00575678" w:rsidSect="005756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A96" w:rsidRDefault="00666A96" w:rsidP="009F0C77">
      <w:r>
        <w:separator/>
      </w:r>
    </w:p>
  </w:endnote>
  <w:endnote w:type="continuationSeparator" w:id="0">
    <w:p w:rsidR="00666A96" w:rsidRDefault="00666A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462BAD-279A-49E3-8EF1-AFE7E6878833}"/>
    <w:embedBold r:id="rId2" w:fontKey="{1268EB9B-3E1E-4D50-AF98-41166E5C00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5DCB20E-6CF0-4939-B794-45BBD46E01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8C37ACF-A4EF-447C-8072-BB09F22284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3290FC-C41F-4B8F-8FD7-4D3BED77A6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B76" w:rsidRPr="00575678" w:rsidRDefault="00575678" w:rsidP="005756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A96" w:rsidRDefault="00666A96" w:rsidP="009F0C77">
      <w:r>
        <w:separator/>
      </w:r>
    </w:p>
  </w:footnote>
  <w:footnote w:type="continuationSeparator" w:id="0">
    <w:p w:rsidR="00666A96" w:rsidRDefault="00666A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20CM17"/>
    <w:docVar w:name="CoverBillType" w:val="r"/>
    <w:docVar w:name="DocPath" w:val="L:\Council\bills\GM\25020CM17.DOCX"/>
    <w:docVar w:name="dvBillNumber" w:val="42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B3A0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3D14"/>
    <w:rsid w:val="00461441"/>
    <w:rsid w:val="004809EE"/>
    <w:rsid w:val="00482B90"/>
    <w:rsid w:val="004B3A02"/>
    <w:rsid w:val="004E7D54"/>
    <w:rsid w:val="00505F04"/>
    <w:rsid w:val="005273C6"/>
    <w:rsid w:val="00530A32"/>
    <w:rsid w:val="00530A69"/>
    <w:rsid w:val="00545593"/>
    <w:rsid w:val="00556EBF"/>
    <w:rsid w:val="00575678"/>
    <w:rsid w:val="00577C6C"/>
    <w:rsid w:val="005A62FE"/>
    <w:rsid w:val="005C2FE2"/>
    <w:rsid w:val="005E2BC9"/>
    <w:rsid w:val="00605102"/>
    <w:rsid w:val="006215AA"/>
    <w:rsid w:val="00654131"/>
    <w:rsid w:val="00666A96"/>
    <w:rsid w:val="006913C9"/>
    <w:rsid w:val="0069470D"/>
    <w:rsid w:val="006D58AA"/>
    <w:rsid w:val="00734F00"/>
    <w:rsid w:val="00771FF7"/>
    <w:rsid w:val="007A70AE"/>
    <w:rsid w:val="008362E8"/>
    <w:rsid w:val="0085786E"/>
    <w:rsid w:val="008A1768"/>
    <w:rsid w:val="008A489F"/>
    <w:rsid w:val="008F0F33"/>
    <w:rsid w:val="008F35D7"/>
    <w:rsid w:val="008F4429"/>
    <w:rsid w:val="0094021A"/>
    <w:rsid w:val="009B44AF"/>
    <w:rsid w:val="009C6A0B"/>
    <w:rsid w:val="009F0C77"/>
    <w:rsid w:val="009F4DD1"/>
    <w:rsid w:val="00A02543"/>
    <w:rsid w:val="00A33BE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0B76"/>
    <w:rsid w:val="00B412D4"/>
    <w:rsid w:val="00BD4F48"/>
    <w:rsid w:val="00BE3C22"/>
    <w:rsid w:val="00C0345E"/>
    <w:rsid w:val="00C31C95"/>
    <w:rsid w:val="00C3483A"/>
    <w:rsid w:val="00C74E9D"/>
    <w:rsid w:val="00C826DD"/>
    <w:rsid w:val="00C82FD3"/>
    <w:rsid w:val="00C922AD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1D6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255A8A-C17D-4BCD-A2A5-8449EFCDE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6A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A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41F5B-0E4E-4073-B9DD-1F8D0B5E8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1</Pages>
  <Words>279</Words>
  <Characters>1553</Characters>
  <Application>Microsoft Office Word</Application>
  <DocSecurity>0</DocSecurity>
  <Lines>51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4217 Text of Previous Version (May 2, 2017) - South Carolina Legislature Online</dc:title>
  <dc:creator>Gail Pinckney Moore</dc:creator>
  <cp:lastModifiedBy>S Volk</cp:lastModifiedBy>
  <cp:revision>2</cp:revision>
  <cp:lastPrinted>2017-04-28T18:22:00Z</cp:lastPrinted>
  <dcterms:created xsi:type="dcterms:W3CDTF">2017-05-02T16:45:00Z</dcterms:created>
  <dcterms:modified xsi:type="dcterms:W3CDTF">2017-05-02T16:45:00Z</dcterms:modified>
</cp:coreProperties>
</file>