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08E" w:rsidRDefault="003700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0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DR. JAMES R. COUCH FOR HIS COMMITTED SERVICE TO EDUCATION IN LEXINGTON AND RICHLAND COUNTIES AND TO WISH HIM SUCCESS IN ALL HIS FUTURE ENDEAVORS.</w:t>
      </w: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w:t>
      </w:r>
      <w:r w:rsidR="00A52D0C">
        <w:t xml:space="preserve"> South Carolina</w:t>
      </w:r>
      <w:r>
        <w:t xml:space="preserve"> House of Representatives find it altogether fitting and proper to pause in their deliberations to express their gratitude for the years of service Dr. James Couch has dedicated to the education of young minds in Lexington and Richland counties; 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24A1"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24A1">
        <w:t>James R. “Bob”</w:t>
      </w:r>
      <w:r w:rsidR="00A52D0C">
        <w:t xml:space="preserve"> Couch currently serves as the district director of career and technical e</w:t>
      </w:r>
      <w:r w:rsidR="00B324A1">
        <w:t xml:space="preserve">ducation of the Center for Advanced Technical Studies in School District Five of Lexington and Richland counties. On June 30, 2017, </w:t>
      </w:r>
      <w:r w:rsidR="00A52D0C">
        <w:t xml:space="preserve">he </w:t>
      </w:r>
      <w:r w:rsidR="00B324A1">
        <w:t xml:space="preserve">will be leaving this position in order to </w:t>
      </w:r>
      <w:r w:rsidR="00A52D0C">
        <w:t xml:space="preserve">work in a similar capacity in the </w:t>
      </w:r>
      <w:r w:rsidR="00B324A1">
        <w:t>Anderson</w:t>
      </w:r>
      <w:r w:rsidR="00A52D0C">
        <w:t xml:space="preserve"> county public school system</w:t>
      </w:r>
      <w:r w:rsidR="00B324A1">
        <w:t xml:space="preserve">, </w:t>
      </w:r>
      <w:r w:rsidR="00A52D0C">
        <w:t xml:space="preserve">which also is </w:t>
      </w:r>
      <w:r w:rsidR="00B324A1">
        <w:t xml:space="preserve">closer to </w:t>
      </w:r>
      <w:r w:rsidR="00A52D0C">
        <w:t xml:space="preserve">extended </w:t>
      </w:r>
      <w:r w:rsidR="00B324A1">
        <w:t>family; and</w:t>
      </w: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career, </w:t>
      </w:r>
      <w:r w:rsidR="00A52D0C">
        <w:t>Dr. Couch</w:t>
      </w:r>
      <w:r>
        <w:t xml:space="preserve"> has worked in both</w:t>
      </w:r>
      <w:r w:rsidR="00A52D0C">
        <w:t xml:space="preserve"> the</w:t>
      </w:r>
      <w:r>
        <w:t xml:space="preserve"> business and education sectors. He spent twenty years at the South Carolina Department of Education </w:t>
      </w:r>
      <w:r w:rsidR="00A52D0C">
        <w:t>with fourteen years serving as state director for career and technical e</w:t>
      </w:r>
      <w:r>
        <w:t>ducation; and</w:t>
      </w: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9F"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business experience includes marketing, management</w:t>
      </w:r>
      <w:r w:rsidR="00A3210B">
        <w:t>,</w:t>
      </w:r>
      <w:r>
        <w:t xml:space="preserve"> and personnel, and he</w:t>
      </w:r>
      <w:r w:rsidR="00A52D0C">
        <w:t xml:space="preserve"> served as the chief human resources o</w:t>
      </w:r>
      <w:r w:rsidR="00AC6C9F">
        <w:t>fficer for the Spartanburg Regional Medical Center; and</w:t>
      </w: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2D0C">
        <w:t>Dr. Couch was</w:t>
      </w:r>
      <w:r>
        <w:t xml:space="preserve"> the secondary education representative for the U.S. Department of Education as a member of the U</w:t>
      </w:r>
      <w:r w:rsidR="00A52D0C">
        <w:t xml:space="preserve">nited </w:t>
      </w:r>
      <w:r>
        <w:t>S</w:t>
      </w:r>
      <w:r w:rsidR="00A52D0C">
        <w:t>tates and Denmark D</w:t>
      </w:r>
      <w:r>
        <w:t xml:space="preserve">elegation for six years, </w:t>
      </w:r>
      <w:r w:rsidR="00A52D0C">
        <w:t xml:space="preserve">in which capacity </w:t>
      </w:r>
      <w:r>
        <w:t xml:space="preserve">he worked on aligning information technology international standards for the </w:t>
      </w:r>
      <w:r>
        <w:lastRenderedPageBreak/>
        <w:t>K</w:t>
      </w:r>
      <w:r w:rsidR="00907B15">
        <w:noBreakHyphen/>
      </w:r>
      <w:r>
        <w:t>12</w:t>
      </w:r>
      <w:r w:rsidR="00907B15">
        <w:noBreakHyphen/>
      </w:r>
      <w:r>
        <w:t>14 education system among the U</w:t>
      </w:r>
      <w:r w:rsidR="00A52D0C">
        <w:t xml:space="preserve">nited </w:t>
      </w:r>
      <w:r>
        <w:t>S</w:t>
      </w:r>
      <w:r w:rsidR="00A52D0C">
        <w:t>tates</w:t>
      </w:r>
      <w:r>
        <w:t>, Denmark, and European countries; and</w:t>
      </w: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he participated in the </w:t>
      </w:r>
      <w:r w:rsidR="00A3210B">
        <w:t>drafting</w:t>
      </w:r>
      <w:r w:rsidR="00A52D0C">
        <w:t xml:space="preserve"> of the </w:t>
      </w:r>
      <w:r w:rsidR="00A3210B">
        <w:t xml:space="preserve">South Carolina </w:t>
      </w:r>
      <w:r w:rsidRPr="00A52D0C">
        <w:t>Education and Economic Development Act of 2005</w:t>
      </w:r>
      <w:r>
        <w:t>, which created a major innovation in the K</w:t>
      </w:r>
      <w:r w:rsidR="00907B15">
        <w:noBreakHyphen/>
      </w:r>
      <w:r>
        <w:t xml:space="preserve">16 educational system focusing </w:t>
      </w:r>
      <w:r w:rsidR="00A3210B">
        <w:t xml:space="preserve">on </w:t>
      </w:r>
      <w:r>
        <w:t>career pathways; and</w:t>
      </w: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A52D0C">
        <w:t xml:space="preserve">South Carolina </w:t>
      </w:r>
      <w:r>
        <w:t xml:space="preserve">House of Representatives </w:t>
      </w:r>
      <w:r w:rsidR="00A52D0C">
        <w:t>wi</w:t>
      </w:r>
      <w:r>
        <w:t xml:space="preserve">sh </w:t>
      </w:r>
      <w:r w:rsidR="00A52D0C">
        <w:t>Dr. Couch</w:t>
      </w:r>
      <w:r>
        <w:t xml:space="preserve"> the best of luck as he continues to work to better the education of</w:t>
      </w:r>
      <w:r w:rsidR="00907B15">
        <w:t xml:space="preserve"> the</w:t>
      </w:r>
      <w:r>
        <w:t xml:space="preserve"> children of the Palmetto State and look forward to </w:t>
      </w:r>
      <w:r w:rsidR="00A52D0C">
        <w:t>hearing of his future successes</w:t>
      </w:r>
      <w:r w:rsidR="00BC102B">
        <w:t>.  Now, therefore,</w:t>
      </w: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6C9F">
        <w:t xml:space="preserve"> the members of the </w:t>
      </w:r>
      <w:r w:rsidR="00A52D0C">
        <w:t>South Carolina House of Representatives</w:t>
      </w:r>
      <w:r w:rsidR="00AC6C9F">
        <w:t>, by this resolution, honor and recognize Dr. James. R. Couch for his committed service to e</w:t>
      </w:r>
      <w:r w:rsidR="00907B15">
        <w:t>ducation in Lex</w:t>
      </w:r>
      <w:r w:rsidR="00AC6C9F">
        <w:t>ington and Richland counties and wish him success in all his future endeavors.</w:t>
      </w: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C6C9F">
        <w:t xml:space="preserve"> Dr. James R. Couch.</w:t>
      </w:r>
    </w:p>
    <w:p w:rsidR="00AE7E45" w:rsidRDefault="00907B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08E" w:rsidRDefault="0037008E" w:rsidP="0037008E">
      <w:pPr>
        <w:suppressAutoHyphens/>
      </w:pPr>
    </w:p>
    <w:sectPr w:rsidR="0037008E" w:rsidSect="003700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C9F" w:rsidRDefault="00AC6C9F" w:rsidP="009F0C77">
      <w:r>
        <w:separator/>
      </w:r>
    </w:p>
  </w:endnote>
  <w:endnote w:type="continuationSeparator" w:id="0">
    <w:p w:rsidR="00AC6C9F" w:rsidRDefault="00AC6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230C9E-6FFB-4B26-ACB1-4F5C44D711F3}"/>
    <w:embedBold r:id="rId2" w:fontKey="{7C481D72-1DF1-460E-BBC4-5BB9C2EEB098}"/>
  </w:font>
  <w:font w:name="Calibri">
    <w:panose1 w:val="020F0502020204030204"/>
    <w:charset w:val="00"/>
    <w:family w:val="swiss"/>
    <w:pitch w:val="variable"/>
    <w:sig w:usb0="E00002FF" w:usb1="4000ACFF" w:usb2="00000001" w:usb3="00000000" w:csb0="0000019F" w:csb1="00000000"/>
    <w:embedRegular r:id="rId3" w:fontKey="{DBE35E9A-1784-42AB-A453-7D641EEB7B36}"/>
  </w:font>
  <w:font w:name="Segoe UI">
    <w:panose1 w:val="020B0502040204020203"/>
    <w:charset w:val="00"/>
    <w:family w:val="swiss"/>
    <w:pitch w:val="variable"/>
    <w:sig w:usb0="E10022FF" w:usb1="C000E47F" w:usb2="00000029" w:usb3="00000000" w:csb0="000001DF" w:csb1="00000000"/>
    <w:embedRegular r:id="rId4" w:fontKey="{03C20B77-D0B5-4C0B-9CBD-124935A02478}"/>
  </w:font>
  <w:font w:name="Cambria">
    <w:panose1 w:val="02040503050406030204"/>
    <w:charset w:val="00"/>
    <w:family w:val="roman"/>
    <w:pitch w:val="variable"/>
    <w:sig w:usb0="E00002FF" w:usb1="400004FF" w:usb2="00000000" w:usb3="00000000" w:csb0="0000019F" w:csb1="00000000"/>
    <w:embedRegular r:id="rId5" w:fontKey="{2874A2C0-A332-4360-8575-B2A5F0AA8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AA8" w:rsidRPr="0037008E" w:rsidRDefault="0037008E" w:rsidP="0037008E">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C9F" w:rsidRDefault="00AC6C9F" w:rsidP="009F0C77">
      <w:r>
        <w:separator/>
      </w:r>
    </w:p>
  </w:footnote>
  <w:footnote w:type="continuationSeparator" w:id="0">
    <w:p w:rsidR="00AC6C9F" w:rsidRDefault="00AC6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5VR17"/>
    <w:docVar w:name="CoverBillType" w:val="r"/>
    <w:docVar w:name="DocPath" w:val="L:\Council\bills\RT\17175VR17.DOCX"/>
    <w:docVar w:name="dvBillNumber" w:val="4243"/>
    <w:docVar w:name="dvBillNumberPrefix" w:val="H. "/>
    <w:docVar w:name="dvOriginalBody" w:val="House"/>
    <w:docVar w:name="dvSteno" w:val="RT"/>
    <w:docVar w:name="NameofBody" w:val="h"/>
    <w:docVar w:name="vGroup2" w:val="Council"/>
  </w:docVars>
  <w:rsids>
    <w:rsidRoot w:val="00BC10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AA8"/>
    <w:rsid w:val="002321B6"/>
    <w:rsid w:val="00250967"/>
    <w:rsid w:val="002543C8"/>
    <w:rsid w:val="0025541D"/>
    <w:rsid w:val="00284AAE"/>
    <w:rsid w:val="002E5912"/>
    <w:rsid w:val="00301B21"/>
    <w:rsid w:val="00325348"/>
    <w:rsid w:val="0032732C"/>
    <w:rsid w:val="00336AD0"/>
    <w:rsid w:val="0037008E"/>
    <w:rsid w:val="0037079A"/>
    <w:rsid w:val="003C4DAB"/>
    <w:rsid w:val="003D01E8"/>
    <w:rsid w:val="003E365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7B15"/>
    <w:rsid w:val="0094021A"/>
    <w:rsid w:val="009B44AF"/>
    <w:rsid w:val="009C6A0B"/>
    <w:rsid w:val="009F0C77"/>
    <w:rsid w:val="009F4DD1"/>
    <w:rsid w:val="00A02543"/>
    <w:rsid w:val="00A3210B"/>
    <w:rsid w:val="00A41684"/>
    <w:rsid w:val="00A52D0C"/>
    <w:rsid w:val="00A64E80"/>
    <w:rsid w:val="00A72BCD"/>
    <w:rsid w:val="00A741D9"/>
    <w:rsid w:val="00A833AB"/>
    <w:rsid w:val="00A9741D"/>
    <w:rsid w:val="00AC34A2"/>
    <w:rsid w:val="00AC6C9F"/>
    <w:rsid w:val="00AD1C9A"/>
    <w:rsid w:val="00AD4B17"/>
    <w:rsid w:val="00AE7E45"/>
    <w:rsid w:val="00B324A1"/>
    <w:rsid w:val="00B412D4"/>
    <w:rsid w:val="00BC102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71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4DF1-1532-4DE7-81A8-C2594BDA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D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D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71853-C295-40C4-9636-9DEF10FD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404</Words>
  <Characters>2126</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4243 Text of Previous Version (May 3, 2017) - South Carolina Legislature Online</dc:title>
  <dc:creator>Rebecca Turner</dc:creator>
  <cp:lastModifiedBy>S Volk</cp:lastModifiedBy>
  <cp:revision>2</cp:revision>
  <cp:lastPrinted>2017-05-03T18:45:00Z</cp:lastPrinted>
  <dcterms:created xsi:type="dcterms:W3CDTF">2017-05-03T20:58:00Z</dcterms:created>
  <dcterms:modified xsi:type="dcterms:W3CDTF">2017-05-03T20:58:00Z</dcterms:modified>
</cp:coreProperties>
</file>