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BDC" w:rsidRDefault="00AB3BDC"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D6E" w:rsidRDefault="00731D6E" w:rsidP="00731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3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6A6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5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ERECT APPROPRIATE SIGNS ALONG UNITED STATES HIGHWAY 17 ALTERNATE AT SEPARATE LOCATIONS EAST AND WEST OF ITS INTERSECTION WITH UNITED STATES HIGHWAY 176 IN BERKELEY COUNTY CONTAINING THE WORDS “</w:t>
      </w:r>
      <w:r w:rsidR="0080531D">
        <w:t xml:space="preserve">NORTHWOOD ACADEMY </w:t>
      </w:r>
      <w:r>
        <w:t xml:space="preserve">LADY CHARGERS SCISA </w:t>
      </w:r>
      <w:r w:rsidR="00136997">
        <w:t>3</w:t>
      </w:r>
      <w:r>
        <w:t xml:space="preserve">A </w:t>
      </w:r>
      <w:r w:rsidR="00136997">
        <w:t>2017 STATE BASKETBALL CHAMPIONS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E153D">
        <w:t xml:space="preserve"> members of the General Assembly request the Department of Transportation erect appropriate signs along United States Highway 17 Alternate at separate locations east and west of its intersection with United States Highway 176 in Berkeley County containing the words “</w:t>
      </w:r>
      <w:r w:rsidR="0080531D">
        <w:t xml:space="preserve">Northwood Academy </w:t>
      </w:r>
      <w:r w:rsidR="005E153D">
        <w:t xml:space="preserve">Lady Chargers SCISA </w:t>
      </w:r>
      <w:r w:rsidR="00136997">
        <w:t>3</w:t>
      </w:r>
      <w:r w:rsidR="005E153D">
        <w:t xml:space="preserve">A </w:t>
      </w:r>
      <w:r w:rsidR="00136997">
        <w:t xml:space="preserve">2017 </w:t>
      </w:r>
      <w:r w:rsidR="005E153D">
        <w:t>State Bask</w:t>
      </w:r>
      <w:r w:rsidR="00136997">
        <w:t>etball Champions</w:t>
      </w:r>
      <w:r w:rsidR="005E153D">
        <w:t>”.</w:t>
      </w:r>
    </w:p>
    <w:p w:rsidR="00BD6A65" w:rsidRDefault="00BD6A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53D" w:rsidRDefault="00BD6A65"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E153D">
        <w:t>forwarded to the Department of Transportation.</w:t>
      </w:r>
    </w:p>
    <w:p w:rsidR="007D3B4B" w:rsidRDefault="005E153D" w:rsidP="005E1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3BDC" w:rsidRDefault="00AB3BDC" w:rsidP="00AB3BDC">
      <w:pPr>
        <w:suppressAutoHyphens/>
      </w:pPr>
    </w:p>
    <w:sectPr w:rsidR="00AB3BDC" w:rsidSect="00AB3B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35C6" w:rsidRDefault="007935C6" w:rsidP="009F0C77">
      <w:r>
        <w:separator/>
      </w:r>
    </w:p>
  </w:endnote>
  <w:endnote w:type="continuationSeparator" w:id="0">
    <w:p w:rsidR="007935C6" w:rsidRDefault="007935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CBCDEF-191A-44FF-9238-04AC3DB5405A}"/>
    <w:embedBold r:id="rId2" w:fontKey="{DDFDE859-AF58-48C7-B595-578B0A33505D}"/>
  </w:font>
  <w:font w:name="Calibri">
    <w:panose1 w:val="020F0502020204030204"/>
    <w:charset w:val="00"/>
    <w:family w:val="swiss"/>
    <w:pitch w:val="variable"/>
    <w:sig w:usb0="E00002FF" w:usb1="4000ACFF" w:usb2="00000001" w:usb3="00000000" w:csb0="0000019F" w:csb1="00000000"/>
    <w:embedRegular r:id="rId3" w:fontKey="{E8189AFF-2FE7-4971-B04A-DB2DBE7A2D03}"/>
  </w:font>
  <w:font w:name="Segoe UI">
    <w:panose1 w:val="020B0502040204020203"/>
    <w:charset w:val="00"/>
    <w:family w:val="swiss"/>
    <w:pitch w:val="variable"/>
    <w:sig w:usb0="E10022FF" w:usb1="C000E47F" w:usb2="00000029" w:usb3="00000000" w:csb0="000001DF" w:csb1="00000000"/>
    <w:embedRegular r:id="rId4" w:fontKey="{687DE5B3-01C5-400B-B7CE-2FE0CFA4982F}"/>
  </w:font>
  <w:font w:name="Cambria">
    <w:panose1 w:val="02040503050406030204"/>
    <w:charset w:val="00"/>
    <w:family w:val="roman"/>
    <w:pitch w:val="variable"/>
    <w:sig w:usb0="E00002FF" w:usb1="400004FF" w:usb2="00000000" w:usb3="00000000" w:csb0="0000019F" w:csb1="00000000"/>
    <w:embedRegular r:id="rId5" w:fontKey="{0678BC61-EDD4-49C5-9947-39B5F0839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B" w:rsidRPr="00AB3BDC" w:rsidRDefault="00AB3BDC" w:rsidP="00AB3BDC">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C6" w:rsidRDefault="007935C6" w:rsidP="009F0C77">
      <w:r>
        <w:separator/>
      </w:r>
    </w:p>
  </w:footnote>
  <w:footnote w:type="continuationSeparator" w:id="0">
    <w:p w:rsidR="007935C6" w:rsidRDefault="007935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9CM17"/>
    <w:docVar w:name="CoverBillType" w:val="c"/>
    <w:docVar w:name="DocPath" w:val="L:\Council\bills\GT\5349CM17.DOCX"/>
    <w:docVar w:name="dvBillNumber" w:val="4246"/>
    <w:docVar w:name="dvBillNumberPrefix" w:val="H. "/>
    <w:docVar w:name="dvOriginalBody" w:val="House"/>
    <w:docVar w:name="dvSteno" w:val="GT"/>
    <w:docVar w:name="NameofBody" w:val="h"/>
    <w:docVar w:name="vGroup2" w:val="Council"/>
  </w:docVars>
  <w:rsids>
    <w:rsidRoot w:val="00BD6A65"/>
    <w:rsid w:val="00011869"/>
    <w:rsid w:val="00014C4A"/>
    <w:rsid w:val="00015CD6"/>
    <w:rsid w:val="000E0100"/>
    <w:rsid w:val="000E1785"/>
    <w:rsid w:val="000F40FA"/>
    <w:rsid w:val="001035F1"/>
    <w:rsid w:val="0010776B"/>
    <w:rsid w:val="00133E66"/>
    <w:rsid w:val="00136997"/>
    <w:rsid w:val="001435A3"/>
    <w:rsid w:val="00146ED3"/>
    <w:rsid w:val="00151044"/>
    <w:rsid w:val="001D08F2"/>
    <w:rsid w:val="001D3A58"/>
    <w:rsid w:val="001D525B"/>
    <w:rsid w:val="001D7F4F"/>
    <w:rsid w:val="00205238"/>
    <w:rsid w:val="002321B6"/>
    <w:rsid w:val="00250967"/>
    <w:rsid w:val="002543C8"/>
    <w:rsid w:val="0025541D"/>
    <w:rsid w:val="00284AAE"/>
    <w:rsid w:val="002E204E"/>
    <w:rsid w:val="002E5912"/>
    <w:rsid w:val="002F164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53D"/>
    <w:rsid w:val="005E2BC9"/>
    <w:rsid w:val="00605102"/>
    <w:rsid w:val="006215AA"/>
    <w:rsid w:val="006913C9"/>
    <w:rsid w:val="0069470D"/>
    <w:rsid w:val="006D58AA"/>
    <w:rsid w:val="00731D6E"/>
    <w:rsid w:val="00734F00"/>
    <w:rsid w:val="007935C6"/>
    <w:rsid w:val="007A70AE"/>
    <w:rsid w:val="007D3B4B"/>
    <w:rsid w:val="0080531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BDC"/>
    <w:rsid w:val="00AC34A2"/>
    <w:rsid w:val="00AD1C9A"/>
    <w:rsid w:val="00AD4B17"/>
    <w:rsid w:val="00B40ABD"/>
    <w:rsid w:val="00B412D4"/>
    <w:rsid w:val="00BD6A6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AF812-306E-4419-952A-E9254506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A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86F57-1909-42E4-B3FF-4C7DAE6D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128</Words>
  <Characters>741</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4246 Text of Previous Version (May 3, 2017) - South Carolina Legislature Online</dc:title>
  <dc:creator>Gwen Thurmond</dc:creator>
  <cp:lastModifiedBy>S Volk</cp:lastModifiedBy>
  <cp:revision>2</cp:revision>
  <cp:lastPrinted>2017-05-02T20:42:00Z</cp:lastPrinted>
  <dcterms:created xsi:type="dcterms:W3CDTF">2017-05-03T21:01:00Z</dcterms:created>
  <dcterms:modified xsi:type="dcterms:W3CDTF">2017-05-03T21:01:00Z</dcterms:modified>
</cp:coreProperties>
</file>