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DE6" w:rsidRDefault="005C2D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008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9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BARBER EXAMINERS, RELATING TO BARBERSHOP REQUIREMENTS; APPLICATIONS FOR INSPECTION AND REGISTRATION AND SHOP LICENSE, DESIGNATED AS REGULATION DOCUMENT NUMBER 4713, PURSUANT TO THE PROVISIONS OF ARTICLE 1, CHAPTER 23, TITLE 1 OF THE 1976 CODE.</w:t>
      </w: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Barber Examiners, relating to Barbershop Requirements; Applications for Inspection and Registration and Shop License, designated as Regulation Document Number 4713, and submitted to the General Assembly pursuant to the provisions of Article 1, Chapter 23, Title 1 of the 1976 Code, are approved.</w:t>
      </w: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0087" w:rsidRDefault="00830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0947">
        <w:t>2</w:t>
      </w:r>
      <w:r>
        <w:t>.</w:t>
      </w:r>
      <w:r>
        <w:tab/>
        <w:t>This joint resolution takes effect upon approval by the Governor.</w:t>
      </w: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830087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830087" w:rsidRPr="00496A71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6A71">
        <w:t>The Board of Barber Examiners proposes to remove the fee for barbershop inspection and registration from Regulation 17</w:t>
      </w:r>
      <w:r w:rsidRPr="00496A71">
        <w:noBreakHyphen/>
        <w:t>20.</w:t>
      </w:r>
    </w:p>
    <w:p w:rsidR="00830087" w:rsidRPr="00496A71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0087" w:rsidRPr="00496A71" w:rsidRDefault="00830087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6A71">
        <w:t xml:space="preserve">A Notice of Drafting was published in the </w:t>
      </w:r>
      <w:r w:rsidRPr="00496A71">
        <w:rPr>
          <w:i/>
        </w:rPr>
        <w:t>State Register</w:t>
      </w:r>
      <w:r w:rsidRPr="00496A71">
        <w:t xml:space="preserve"> on September 23, 2016.</w:t>
      </w:r>
    </w:p>
    <w:p w:rsidR="001F744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2DE6" w:rsidRDefault="005C2DE6" w:rsidP="005C2DE6">
      <w:pPr>
        <w:suppressAutoHyphens/>
      </w:pPr>
    </w:p>
    <w:sectPr w:rsidR="005C2DE6" w:rsidSect="005C2D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087" w:rsidRDefault="00830087" w:rsidP="009F0C77">
      <w:r>
        <w:separator/>
      </w:r>
    </w:p>
  </w:endnote>
  <w:endnote w:type="continuationSeparator" w:id="0">
    <w:p w:rsidR="00830087" w:rsidRDefault="00830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7C848A-8548-4D9C-989B-F38C8AC1F032}"/>
    <w:embedBold r:id="rId2" w:fontKey="{D2569EF8-19A9-4156-88ED-BE1FE3F8AF79}"/>
    <w:embedItalic r:id="rId3" w:fontKey="{56C34AE6-2CC2-4B35-8E0E-60AF3ED0AF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0CC8C01-0BD5-4408-9622-8C2E70CB98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905D18C-09E1-4B92-9191-49F970C380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384DEB-BEF3-44A6-965A-837FF6409E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441" w:rsidRPr="005C2DE6" w:rsidRDefault="005C2DE6" w:rsidP="005C2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087" w:rsidRDefault="00830087" w:rsidP="009F0C77">
      <w:r>
        <w:separator/>
      </w:r>
    </w:p>
  </w:footnote>
  <w:footnote w:type="continuationSeparator" w:id="0">
    <w:p w:rsidR="00830087" w:rsidRDefault="00830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40CZ17"/>
    <w:docVar w:name="CoverBillType" w:val="a"/>
    <w:docVar w:name="DocPath" w:val="L:\Council\bills\DBS\31440CZ17.DOCX"/>
    <w:docVar w:name="dvBillNumber" w:val="425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3008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441"/>
    <w:rsid w:val="00205238"/>
    <w:rsid w:val="002321B6"/>
    <w:rsid w:val="00246E7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DE6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008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7C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94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856EE0-F553-4977-AB46-80F18A36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ADC1A-9EA3-4D26-8FF1-1F8EE2C03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177</Words>
  <Characters>980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4251 Text of Previous Version (May 3, 2017) - South Carolina Legislature Online</dc:title>
  <dc:creator>DeirdreBrevardSmith</dc:creator>
  <cp:lastModifiedBy>S Volk</cp:lastModifiedBy>
  <cp:revision>2</cp:revision>
  <cp:lastPrinted>2017-05-01T16:04:00Z</cp:lastPrinted>
  <dcterms:created xsi:type="dcterms:W3CDTF">2017-05-03T21:14:00Z</dcterms:created>
  <dcterms:modified xsi:type="dcterms:W3CDTF">2017-05-03T21:14:00Z</dcterms:modified>
</cp:coreProperties>
</file>