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3CF7" w:rsidRDefault="007A3C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3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9795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280"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7</w:t>
      </w:r>
      <w:r>
        <w:noBreakHyphen/>
        <w:t>320, AS AMENDED, CODE OF LAWS OF SOUTH CAROLINA, 1976, RELATING TO THE DESIGNATION OF VOTING PRECINCTS IN HORRY COUNTY, SO AS TO REDESIGNATE VARIOUS PRECINCTS AND REDESIGNATE THE MAP NUMBER ON WHICH THE NAMES OF THESE PRECINCTS MAY BE FOUND AND MAINTAINED BY THE REVENUE AND FISCAL AFFAIRS OFFICE.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97954" w:rsidRDefault="008979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97954" w:rsidRDefault="008979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280" w:rsidRDefault="00897954"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35280">
        <w:t>Section 7</w:t>
      </w:r>
      <w:r w:rsidR="00135280">
        <w:noBreakHyphen/>
        <w:t>7</w:t>
      </w:r>
      <w:r w:rsidR="00135280">
        <w:noBreakHyphen/>
        <w:t>320 of the 1976 Code, as last amended by Act 38 of 2015, is further amended to read:</w:t>
      </w:r>
    </w:p>
    <w:p w:rsidR="00135280"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B64D7">
        <w:t>“Section 7</w:t>
      </w:r>
      <w:r>
        <w:noBreakHyphen/>
      </w:r>
      <w:r w:rsidRPr="00EB64D7">
        <w:t>7</w:t>
      </w:r>
      <w:r>
        <w:noBreakHyphen/>
        <w:t>320</w:t>
      </w:r>
      <w:r w:rsidRPr="00EB64D7">
        <w:t>.</w:t>
      </w:r>
      <w:r>
        <w:tab/>
      </w:r>
      <w:r w:rsidRPr="006744D4">
        <w:t>(A)</w:t>
      </w:r>
      <w:r>
        <w:tab/>
      </w:r>
      <w:r w:rsidRPr="006744D4">
        <w:t>In Horry County there are the following voting precincts:</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Adrian</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Allsbrook</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Atlantic Beach</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Aynor</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Bayboro</w:t>
      </w:r>
      <w:r>
        <w:noBreakHyphen/>
      </w:r>
      <w:r w:rsidRPr="006744D4">
        <w:t>Gurley</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Brooksville #1</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Brooksville #2</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Brownway</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Burgess #1</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Burgess #2</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Burgess #3</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Burgess #4</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Carolina Bays</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Carolina Forest #1</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Carolina Forest #2</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lastRenderedPageBreak/>
        <w:t>Cedar Grove</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Cherry Grove #1</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Cherry Grove #2</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Coastal Carolina</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Coastal Lane #1</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Coastal Lane #2</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Cool Springs</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Crescent</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Daisy</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Deerfield</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Dog Bluff</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Dogwood</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Dunes #1</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Dunes #2</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Dunes #3</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East Conway</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East Loris</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Ebenezer</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Emerald Forest #1</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Emerald Forest #2</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Emerald Forest #3</w:t>
      </w:r>
    </w:p>
    <w:p w:rsidR="00135280" w:rsidRPr="00F80539"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0539">
        <w:t>Enterprise</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Forestbrook</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Four Mile</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Galivants Ferry</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Garden City #1</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Garden City #2</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Garden City #3</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Garden City #4</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Glenns Bay</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Green Sea</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Hickory Grove</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Hickory Hill</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Homewood</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Horry</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Inland</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Jackson Bluff</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Jamestown</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Jernigans X Roads</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Jet Port #1</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Jet Port #2</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Jordanville</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Joyner Swamp</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lastRenderedPageBreak/>
        <w:t>Juniper Bay</w:t>
      </w:r>
    </w:p>
    <w:p w:rsidR="00135280"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7F5E">
        <w:rPr>
          <w:strike/>
        </w:rPr>
        <w:t>Lake Park</w:t>
      </w:r>
    </w:p>
    <w:p w:rsidR="00135280"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Lake Park #1</w:t>
      </w:r>
    </w:p>
    <w:p w:rsidR="00135280"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Lake Park #2</w:t>
      </w:r>
    </w:p>
    <w:p w:rsidR="00135280" w:rsidRPr="006A7F5E"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Lake Park #3</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Leon</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Little River #1</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Little River #2</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Little River #3</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Live Oak</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Maple</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Marlowe #1</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Marlowe #2</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Marlowe #3</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Methodist</w:t>
      </w:r>
      <w:r>
        <w:noBreakHyphen/>
      </w:r>
      <w:r w:rsidRPr="006744D4">
        <w:t>Mill Swamp</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Mt. Olive</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Mt. Vernon</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Myrtle Trace</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Myrtlewood #1</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Myrtlewood #2</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Myrtlewood #3</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Nixons X Roads #1</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Nixons X Roads #2</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Nixons X Roads #3</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North Conway #1</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North Conway #2</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Ocean Drive #1</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Ocean Drive #2</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Ocean Forest #1</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Ocean Forest #2</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Ocean Forest #3</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Palmetto Bays</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Pawley</w:t>
      </w:r>
      <w:r w:rsidRPr="006F7077">
        <w:t>’</w:t>
      </w:r>
      <w:r w:rsidRPr="006744D4">
        <w:t>s Swamp</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Pleasant View</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Poplar Hill</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Port Harrelson</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Race Path #1</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Race Path #2</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Red Bluff</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Red Hill #1</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Red Hill #2</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River Oaks</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Salem</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lastRenderedPageBreak/>
        <w:t>Sea Oats #1</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Sea Oats #2</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Sea Winds</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Shell</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Socastee #1</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Socastee #2</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Socastee #3</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Socastee #4</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Spring Branch</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Surfside #1</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Surfside #2</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Surfside #3</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Surfside #4</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Sweet Home</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Taylorsville</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Tilly Swamp</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Toddville</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Wampee</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West Conway</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West Loris</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White Oak</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Wild Wing</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Windy Hill #1</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Windy Hill #2</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ab/>
        <w:t>(B)</w:t>
      </w:r>
      <w:r>
        <w:tab/>
      </w:r>
      <w:r w:rsidRPr="006744D4">
        <w:t xml:space="preserve">Precinct lines defining the precincts provided for in subsection (A) are as shown on maps filed with the Board of Voter Registration and Elections of Horry County as provided and maintained by the Revenue and Fiscal Affairs Office designated as document </w:t>
      </w:r>
      <w:r w:rsidRPr="006744D4">
        <w:rPr>
          <w:strike/>
        </w:rPr>
        <w:t>P</w:t>
      </w:r>
      <w:r>
        <w:rPr>
          <w:strike/>
        </w:rPr>
        <w:noBreakHyphen/>
      </w:r>
      <w:r w:rsidRPr="006744D4">
        <w:rPr>
          <w:strike/>
        </w:rPr>
        <w:t>51</w:t>
      </w:r>
      <w:r>
        <w:rPr>
          <w:strike/>
        </w:rPr>
        <w:noBreakHyphen/>
      </w:r>
      <w:r w:rsidRPr="006744D4">
        <w:rPr>
          <w:strike/>
        </w:rPr>
        <w:t>15A</w:t>
      </w:r>
      <w:r w:rsidRPr="006744D4">
        <w:t xml:space="preserve"> </w:t>
      </w:r>
      <w:r w:rsidRPr="006744D4">
        <w:rPr>
          <w:u w:val="single"/>
        </w:rPr>
        <w:t>P</w:t>
      </w:r>
      <w:r>
        <w:rPr>
          <w:u w:val="single"/>
        </w:rPr>
        <w:noBreakHyphen/>
      </w:r>
      <w:r w:rsidRPr="006744D4">
        <w:rPr>
          <w:u w:val="single"/>
        </w:rPr>
        <w:t>51</w:t>
      </w:r>
      <w:r>
        <w:rPr>
          <w:u w:val="single"/>
        </w:rPr>
        <w:noBreakHyphen/>
      </w:r>
      <w:r w:rsidRPr="006744D4">
        <w:rPr>
          <w:u w:val="single"/>
        </w:rPr>
        <w:t>17</w:t>
      </w:r>
      <w:r w:rsidRPr="006744D4">
        <w:t>.</w:t>
      </w:r>
    </w:p>
    <w:p w:rsidR="0089795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744D4">
        <w:tab/>
        <w:t>(C)</w:t>
      </w:r>
      <w:r>
        <w:tab/>
      </w:r>
      <w:r w:rsidRPr="006744D4">
        <w:t>Polling places for the precincts listed in subsection (A) must be determined by the Board of Voter Registration and Elections of Horry County with the approval of a majority of the Horry County Legislative Delegation.</w:t>
      </w:r>
      <w:r>
        <w:t>”</w:t>
      </w:r>
    </w:p>
    <w:p w:rsidR="00897954" w:rsidRDefault="008979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954" w:rsidRDefault="008979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35280">
        <w:t>2</w:t>
      </w:r>
      <w:r>
        <w:t>.</w:t>
      </w:r>
      <w:r>
        <w:tab/>
        <w:t>This act takes effect upon approval by the Governor.</w:t>
      </w:r>
    </w:p>
    <w:p w:rsidR="00003CD1" w:rsidRDefault="0010776B" w:rsidP="00F80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A3CF7" w:rsidRDefault="007A3CF7" w:rsidP="007A3CF7">
      <w:pPr>
        <w:suppressAutoHyphens/>
      </w:pPr>
    </w:p>
    <w:sectPr w:rsidR="007A3CF7" w:rsidSect="007A3CF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7954" w:rsidRDefault="00897954" w:rsidP="009F0C77">
      <w:r>
        <w:separator/>
      </w:r>
    </w:p>
  </w:endnote>
  <w:endnote w:type="continuationSeparator" w:id="0">
    <w:p w:rsidR="00897954" w:rsidRDefault="0089795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E5E67E6-0C13-4AFA-B44F-BAE881713E13}"/>
    <w:embedBold r:id="rId2" w:fontKey="{62CB6EEE-2877-4C7C-8C59-1DE9D2290C82}"/>
  </w:font>
  <w:font w:name="Calibri">
    <w:panose1 w:val="020F0502020204030204"/>
    <w:charset w:val="00"/>
    <w:family w:val="swiss"/>
    <w:pitch w:val="variable"/>
    <w:sig w:usb0="E00002FF" w:usb1="4000ACFF" w:usb2="00000001" w:usb3="00000000" w:csb0="0000019F" w:csb1="00000000"/>
    <w:embedRegular r:id="rId3" w:fontKey="{5ACFC1E5-ADC3-4B9D-9466-C4070919D2FC}"/>
  </w:font>
  <w:font w:name="Segoe UI">
    <w:panose1 w:val="020B0502040204020203"/>
    <w:charset w:val="00"/>
    <w:family w:val="swiss"/>
    <w:pitch w:val="variable"/>
    <w:sig w:usb0="E10022FF" w:usb1="C000E47F" w:usb2="00000029" w:usb3="00000000" w:csb0="000001DF" w:csb1="00000000"/>
    <w:embedRegular r:id="rId4" w:fontKey="{14D51E70-C1B0-4DA9-BC36-8D8078A74D71}"/>
  </w:font>
  <w:font w:name="Cambria">
    <w:panose1 w:val="02040503050406030204"/>
    <w:charset w:val="00"/>
    <w:family w:val="roman"/>
    <w:pitch w:val="variable"/>
    <w:sig w:usb0="E00002FF" w:usb1="400004FF" w:usb2="00000000" w:usb3="00000000" w:csb0="0000019F" w:csb1="00000000"/>
    <w:embedRegular r:id="rId5" w:fontKey="{2F96BB5D-E42B-4B25-B23D-4C071EE273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CD1" w:rsidRPr="007A3CF7" w:rsidRDefault="007A3CF7" w:rsidP="007A3CF7">
    <w:pPr>
      <w:pStyle w:val="Footer"/>
      <w:tabs>
        <w:tab w:val="clear" w:pos="4680"/>
        <w:tab w:val="clear" w:pos="9360"/>
        <w:tab w:val="center" w:pos="2995"/>
      </w:tabs>
      <w:spacing w:before="120"/>
    </w:pPr>
    <w:r>
      <w:t>[4268]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7954" w:rsidRDefault="00897954" w:rsidP="009F0C77">
      <w:r>
        <w:separator/>
      </w:r>
    </w:p>
  </w:footnote>
  <w:footnote w:type="continuationSeparator" w:id="0">
    <w:p w:rsidR="00897954" w:rsidRDefault="0089795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89ZW17"/>
    <w:docVar w:name="CoverBillType" w:val="b"/>
    <w:docVar w:name="DocPath" w:val="L:\Council\bills\DKA\3089ZW17.DOCX"/>
    <w:docVar w:name="dvBillNumber" w:val="4268"/>
    <w:docVar w:name="dvBillNumberPrefix" w:val="H. "/>
    <w:docVar w:name="dvOriginalBody" w:val="House"/>
    <w:docVar w:name="dvSteno" w:val="DKA"/>
    <w:docVar w:name="NameofBody" w:val="h"/>
    <w:docVar w:name="vGroup2" w:val="Council"/>
  </w:docVars>
  <w:rsids>
    <w:rsidRoot w:val="00897954"/>
    <w:rsid w:val="00003CD1"/>
    <w:rsid w:val="00011869"/>
    <w:rsid w:val="00015CD6"/>
    <w:rsid w:val="000E0100"/>
    <w:rsid w:val="000E1785"/>
    <w:rsid w:val="000F40FA"/>
    <w:rsid w:val="001035F1"/>
    <w:rsid w:val="0010776B"/>
    <w:rsid w:val="00133E66"/>
    <w:rsid w:val="00135280"/>
    <w:rsid w:val="001435A3"/>
    <w:rsid w:val="00146ED3"/>
    <w:rsid w:val="00151044"/>
    <w:rsid w:val="001D08F2"/>
    <w:rsid w:val="001D3A58"/>
    <w:rsid w:val="001D525B"/>
    <w:rsid w:val="001D7F4F"/>
    <w:rsid w:val="00205238"/>
    <w:rsid w:val="002321B6"/>
    <w:rsid w:val="00250967"/>
    <w:rsid w:val="002543C8"/>
    <w:rsid w:val="0025541D"/>
    <w:rsid w:val="002671D6"/>
    <w:rsid w:val="00282974"/>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A4AAE"/>
    <w:rsid w:val="006D58AA"/>
    <w:rsid w:val="00734F00"/>
    <w:rsid w:val="007A3CF7"/>
    <w:rsid w:val="007A70AE"/>
    <w:rsid w:val="008362E8"/>
    <w:rsid w:val="0085786E"/>
    <w:rsid w:val="00897954"/>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46009"/>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0539"/>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EFCF7A-0217-4EAE-A3E1-611CB2C1C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460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00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25D444-12BF-4251-97BC-06A728699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8FF54EC8.dotm</Template>
  <TotalTime>0</TotalTime>
  <Pages>1</Pages>
  <Words>463</Words>
  <Characters>2260</Characters>
  <Application>Microsoft Office Word</Application>
  <DocSecurity>0</DocSecurity>
  <Lines>164</Lines>
  <Paragraphs>134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4268 Text of Previous Version (May 3, 2017) - South Carolina Legislature Online</dc:title>
  <dc:creator>sharonpair</dc:creator>
  <cp:lastModifiedBy>S Volk</cp:lastModifiedBy>
  <cp:revision>2</cp:revision>
  <cp:lastPrinted>2017-05-02T17:10:00Z</cp:lastPrinted>
  <dcterms:created xsi:type="dcterms:W3CDTF">2017-05-03T21:29:00Z</dcterms:created>
  <dcterms:modified xsi:type="dcterms:W3CDTF">2017-05-03T21:29:00Z</dcterms:modified>
</cp:coreProperties>
</file>