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2C9" w:rsidRDefault="009969DE" w:rsidP="002E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9969DE" w:rsidRDefault="009969DE" w:rsidP="002E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15, 2018</w:t>
      </w:r>
    </w:p>
    <w:p w:rsidR="009969DE" w:rsidRDefault="009969DE" w:rsidP="002E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9DE" w:rsidRPr="009969DE" w:rsidRDefault="009969DE" w:rsidP="009969D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4272</w:t>
      </w:r>
    </w:p>
    <w:p w:rsidR="009969DE" w:rsidRDefault="009969DE" w:rsidP="002E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9DE" w:rsidRDefault="009969DE" w:rsidP="00996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Spires and Forrest</w:t>
      </w:r>
    </w:p>
    <w:p w:rsidR="009969DE" w:rsidRDefault="009969DE" w:rsidP="002E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9DE" w:rsidRDefault="009969DE" w:rsidP="002E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L. Printed 2/15/18--S.</w:t>
      </w:r>
    </w:p>
    <w:p w:rsidR="009969DE" w:rsidRDefault="009969DE" w:rsidP="002E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15, 2018.</w:t>
      </w:r>
    </w:p>
    <w:p w:rsidR="009969DE" w:rsidRPr="009969DE" w:rsidRDefault="009969DE" w:rsidP="00996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969DE" w:rsidRDefault="009969DE" w:rsidP="002E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9DE" w:rsidRDefault="009969DE" w:rsidP="002E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969DE" w:rsidSect="002E22C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52AB5" w:rsidRDefault="00F52AB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2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1E5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5D00C0" w:rsidRDefault="005D00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D00C0">
        <w:rPr>
          <w:color w:val="000000" w:themeColor="text1"/>
          <w:u w:color="000000" w:themeColor="text1"/>
        </w:rPr>
        <w:t>TO EXTEND THE ONE</w:t>
      </w:r>
      <w:r w:rsidR="00CA4604">
        <w:rPr>
          <w:color w:val="000000" w:themeColor="text1"/>
          <w:u w:color="000000" w:themeColor="text1"/>
        </w:rPr>
        <w:t xml:space="preserve"> PER</w:t>
      </w:r>
      <w:r w:rsidRPr="005D00C0">
        <w:rPr>
          <w:color w:val="000000" w:themeColor="text1"/>
          <w:u w:color="000000" w:themeColor="text1"/>
        </w:rPr>
        <w:t>CENT SALES TAX IMPOSED BY ACT 378 OF 2004, THE LEXINGTON COUNTY SCHOOL DISTRICT PROPERTY TAX RELIEF ACT, FOR AN ADDITIONAL SEVEN YEARS.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31E5E" w:rsidRDefault="00B31E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31E5E" w:rsidRDefault="00B31E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E5E" w:rsidRDefault="00B31E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D00C0" w:rsidRPr="00A06D76">
        <w:rPr>
          <w:color w:val="000000" w:themeColor="text1"/>
          <w:u w:color="000000" w:themeColor="text1"/>
        </w:rPr>
        <w:t xml:space="preserve">Pursuant to Section 3(A) of Act 378 of 2004, the one </w:t>
      </w:r>
      <w:r w:rsidR="00BF7738">
        <w:rPr>
          <w:color w:val="000000" w:themeColor="text1"/>
          <w:u w:color="000000" w:themeColor="text1"/>
        </w:rPr>
        <w:t>per</w:t>
      </w:r>
      <w:r w:rsidR="005D00C0" w:rsidRPr="00A06D76">
        <w:rPr>
          <w:color w:val="000000" w:themeColor="text1"/>
          <w:u w:color="000000" w:themeColor="text1"/>
        </w:rPr>
        <w:t>cent special sales and use tax imposed by the Lexington County School District Property Tax Relief Ac</w:t>
      </w:r>
      <w:r w:rsidR="005D00C0">
        <w:rPr>
          <w:color w:val="000000" w:themeColor="text1"/>
          <w:u w:color="000000" w:themeColor="text1"/>
        </w:rPr>
        <w:t>t, and extended by Act 88 of 2011,</w:t>
      </w:r>
      <w:r w:rsidR="005D00C0" w:rsidRPr="00A06D76">
        <w:rPr>
          <w:color w:val="000000" w:themeColor="text1"/>
          <w:u w:color="000000" w:themeColor="text1"/>
        </w:rPr>
        <w:t xml:space="preserve"> is extended for an additional seven years.</w:t>
      </w:r>
    </w:p>
    <w:p w:rsidR="00B31E5E" w:rsidRDefault="00B31E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E5E" w:rsidRDefault="00B31E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D00C0">
        <w:t>2</w:t>
      </w:r>
      <w:r>
        <w:t>.</w:t>
      </w:r>
      <w:r>
        <w:tab/>
        <w:t>This act takes effect upon approval by the Governor.</w:t>
      </w:r>
    </w:p>
    <w:p w:rsidR="00DE6EBE" w:rsidRDefault="001A33E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6C88" w:rsidRDefault="00B96C88" w:rsidP="00B96C88">
      <w:pPr>
        <w:suppressAutoHyphens/>
      </w:pPr>
    </w:p>
    <w:sectPr w:rsidR="00B96C88" w:rsidSect="002E22C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1E5E" w:rsidRDefault="00B31E5E" w:rsidP="009F0C77">
      <w:r>
        <w:separator/>
      </w:r>
    </w:p>
  </w:endnote>
  <w:endnote w:type="continuationSeparator" w:id="0">
    <w:p w:rsidR="00B31E5E" w:rsidRDefault="00B31E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C93D101-3DD9-41E5-B15B-794CB0D18A89}"/>
    <w:embedBold r:id="rId2" w:fontKey="{5B72B49D-01C6-4A94-9D3B-468D61EFB71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CB328EA-F0B0-4822-862A-00291B469AE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28174DF-BA55-410D-9F4B-69E3D8F057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B285FA-9101-47CC-BE5C-67DAB9107E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6EBE" w:rsidRPr="00F52AB5" w:rsidRDefault="00F52AB5" w:rsidP="00F52A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[4272</w:t>
    </w:r>
    <w:r w:rsidR="002E22C9">
      <w:t>-</w:t>
    </w:r>
    <w:r w:rsidR="002E22C9">
      <w:fldChar w:fldCharType="begin"/>
    </w:r>
    <w:r w:rsidR="002E22C9">
      <w:instrText xml:space="preserve"> PAGE  \* MERGEFORMAT </w:instrText>
    </w:r>
    <w:r w:rsidR="002E22C9">
      <w:fldChar w:fldCharType="separate"/>
    </w:r>
    <w:r w:rsidR="00F126EE">
      <w:rPr>
        <w:noProof/>
      </w:rPr>
      <w:t>1</w:t>
    </w:r>
    <w:r w:rsidR="002E22C9">
      <w:fldChar w:fldCharType="end"/>
    </w:r>
    <w:r w:rsidR="002E22C9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2C9" w:rsidRPr="00F52AB5" w:rsidRDefault="002E22C9" w:rsidP="00F52A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96C8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1E5E" w:rsidRDefault="00B31E5E" w:rsidP="009F0C77">
      <w:r>
        <w:separator/>
      </w:r>
    </w:p>
  </w:footnote>
  <w:footnote w:type="continuationSeparator" w:id="0">
    <w:p w:rsidR="00B31E5E" w:rsidRDefault="00B31E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674DG17"/>
    <w:docVar w:name="CoverBillType" w:val="b"/>
    <w:docVar w:name="DocPath" w:val="L:\Council\bills\BBM\9674DG17.DOCX"/>
    <w:docVar w:name="dvBillNumber" w:val="4272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B31E5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33E6"/>
    <w:rsid w:val="001A5423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22C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00C0"/>
    <w:rsid w:val="005E2BC9"/>
    <w:rsid w:val="00605102"/>
    <w:rsid w:val="0061046F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969D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16CC"/>
    <w:rsid w:val="00A9741D"/>
    <w:rsid w:val="00AC34A2"/>
    <w:rsid w:val="00AD1C9A"/>
    <w:rsid w:val="00AD4B17"/>
    <w:rsid w:val="00B31E5E"/>
    <w:rsid w:val="00B412D4"/>
    <w:rsid w:val="00B96C88"/>
    <w:rsid w:val="00BE3C22"/>
    <w:rsid w:val="00BF7738"/>
    <w:rsid w:val="00C0345E"/>
    <w:rsid w:val="00C31C95"/>
    <w:rsid w:val="00C3483A"/>
    <w:rsid w:val="00C74E9D"/>
    <w:rsid w:val="00C826DD"/>
    <w:rsid w:val="00C82FD3"/>
    <w:rsid w:val="00C92819"/>
    <w:rsid w:val="00CA4604"/>
    <w:rsid w:val="00CC6B7B"/>
    <w:rsid w:val="00CD2089"/>
    <w:rsid w:val="00D73A67"/>
    <w:rsid w:val="00D970A9"/>
    <w:rsid w:val="00DE6EBE"/>
    <w:rsid w:val="00DF3845"/>
    <w:rsid w:val="00E41911"/>
    <w:rsid w:val="00E44B57"/>
    <w:rsid w:val="00E92EEF"/>
    <w:rsid w:val="00EF2368"/>
    <w:rsid w:val="00F126EE"/>
    <w:rsid w:val="00F24442"/>
    <w:rsid w:val="00F50AE3"/>
    <w:rsid w:val="00F52AB5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DC2D7A-BD7C-4BF8-A9BD-04B0BA017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33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3E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B5A71-F43A-41F3-844C-E6C64CA02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7E71FE73.dotm</Template>
  <TotalTime>0</TotalTime>
  <Pages>2</Pages>
  <Words>122</Words>
  <Characters>573</Characters>
  <Application>Microsoft Office Word</Application>
  <DocSecurity>0</DocSecurity>
  <Lines>37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4272: Subject not yet available - South Carolina Legislature Online</vt:lpstr>
    </vt:vector>
  </TitlesOfParts>
  <Company>LPITS</Company>
  <LinksUpToDate>false</LinksUpToDate>
  <CharactersWithSpaces>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4272 Text of Previous Version (Feb. 15, 2018) - South Carolina Legislature Online</dc:title>
  <dc:creator>BRENDA MELTON</dc:creator>
  <cp:lastModifiedBy>Miriam Cook</cp:lastModifiedBy>
  <cp:revision>2</cp:revision>
  <cp:lastPrinted>2018-02-13T23:55:00Z</cp:lastPrinted>
  <dcterms:created xsi:type="dcterms:W3CDTF">2018-02-16T00:52:00Z</dcterms:created>
  <dcterms:modified xsi:type="dcterms:W3CDTF">2018-02-16T00:52:00Z</dcterms:modified>
</cp:coreProperties>
</file>