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674" w:rsidRDefault="007A76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30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MACK “HENRY” HOLLAND FOR HIS DEDICATED SERVICE TO HIS NATION, HIS STATE, AND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7DA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7DA8">
        <w:t xml:space="preserve">the members of the South Carolina House of </w:t>
      </w:r>
      <w:r w:rsidR="007A0066">
        <w:t>R</w:t>
      </w:r>
      <w:r w:rsidR="00057DA8">
        <w:t xml:space="preserve">epresentatives are pleased to honor citizens like Henry Holland who devote countless hours </w:t>
      </w:r>
      <w:r w:rsidR="007A0066">
        <w:t xml:space="preserve">of service </w:t>
      </w:r>
      <w:r w:rsidR="00057DA8">
        <w:t>for the betterment of their neighbors and their community;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Olar in Bamberg County on June 11, 1942, he is a son and one of five children of Leroy Holland and Dessie Mae Miller Holland;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Holland attended Aiken Graded Elementary School and graduated from Martha Schofield High School in 1961;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patriotic tradition of sons of the Palmetto State, he served with distinction in the United State Army</w:t>
      </w:r>
      <w:r w:rsidR="007A0066">
        <w:t>,</w:t>
      </w:r>
      <w:r w:rsidR="00B51752">
        <w:t xml:space="preserve"> in</w:t>
      </w:r>
      <w:r w:rsidR="007A0066">
        <w:t xml:space="preserve">cluding a tour in </w:t>
      </w:r>
      <w:r w:rsidR="00B51752">
        <w:t xml:space="preserve">Vietnam, and after his tour of </w:t>
      </w:r>
      <w:r w:rsidR="007A0066">
        <w:t>service</w:t>
      </w:r>
      <w:r w:rsidR="00B51752">
        <w:t>, he joined the United States Army Reserves, serving for twenty</w:t>
      </w:r>
      <w:r w:rsidR="00023C27">
        <w:noBreakHyphen/>
      </w:r>
      <w:r w:rsidR="00B51752">
        <w:t>seven years</w:t>
      </w:r>
      <w:r w:rsidR="005E46BD">
        <w:t xml:space="preserve"> before retiring</w:t>
      </w:r>
      <w:r w:rsidR="0098027F">
        <w:t>.  He is also a veteran of</w:t>
      </w:r>
      <w:r w:rsidR="00B51752">
        <w:t xml:space="preserve"> the Persian Gulf War;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forty</w:t>
      </w:r>
      <w:r w:rsidR="00023C27">
        <w:noBreakHyphen/>
      </w:r>
      <w:r>
        <w:t>two years, Mr. Holland has been a member of American Legion Post 212, where he served as post commander for twenty</w:t>
      </w:r>
      <w:r w:rsidR="00023C27">
        <w:noBreakHyphen/>
      </w:r>
      <w:r>
        <w:t>seven years;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now serves his community with the same commitment with which he served his country, in such duties as serving on the Planning Commission and as a poll watcher, campaigning in elections, assisting veterans in their needs, and volunteering at Pinelawn Cemetery and the VA Hospital; and</w:t>
      </w: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752" w:rsidRDefault="00B51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7A0066">
        <w:t xml:space="preserve">a </w:t>
      </w:r>
      <w:r>
        <w:t xml:space="preserve">faithful member of Second Baptist Church, Mr. Holland serves the </w:t>
      </w:r>
      <w:r w:rsidR="007A0066">
        <w:t>congregation on the trustee board, in transportation, and in the men</w:t>
      </w:r>
      <w:r w:rsidR="00023C27" w:rsidRPr="00023C27">
        <w:t>’</w:t>
      </w:r>
      <w:r w:rsidR="007A0066">
        <w:t>s ministries; and</w:t>
      </w: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member of the NAACP, the Ambassador Club of Aiken, and the New Borns of </w:t>
      </w:r>
      <w:r w:rsidR="00023C27" w:rsidRPr="00023C27">
        <w:t>‘</w:t>
      </w:r>
      <w:r>
        <w:t>42; and</w:t>
      </w: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066" w:rsidRDefault="007A00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3EE6">
        <w:t xml:space="preserve">Mr. Holland </w:t>
      </w:r>
      <w:r>
        <w:t>enjoys traveling, playing bid whist, and all types of sports, especially football when the Pittsburgh Steelers are playing; and</w:t>
      </w:r>
    </w:p>
    <w:p w:rsidR="00057DA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57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3EE6">
        <w:rPr>
          <w:color w:val="000000" w:themeColor="text1"/>
          <w:u w:color="000000" w:themeColor="text1"/>
        </w:rPr>
        <w:t xml:space="preserve">the members of the South Carolina House of Representatives are grateful for the years of significant service that Henry Holland has devoted to </w:t>
      </w:r>
      <w:r w:rsidR="00813EE6">
        <w:t>his community</w:t>
      </w:r>
      <w:r w:rsidR="00813EE6">
        <w:rPr>
          <w:color w:val="000000" w:themeColor="text1"/>
          <w:u w:color="000000" w:themeColor="text1"/>
        </w:rPr>
        <w:t xml:space="preserve"> and wish him continued success and fulfillment in the years ahead</w:t>
      </w:r>
      <w:r w:rsidR="000930C8">
        <w:t>.  Now, therefore,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0066">
        <w:t xml:space="preserve"> the members of the South Carolina House of Representatives, by this resolution, recognize and honor Mack “Henry” Holland for his dedicated service to his nation, his State, and his community. </w:t>
      </w: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0C8" w:rsidRDefault="00093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A0066">
        <w:t xml:space="preserve"> Mack </w:t>
      </w:r>
      <w:r w:rsidR="00566622">
        <w:t>“</w:t>
      </w:r>
      <w:r w:rsidR="007A0066">
        <w:t>Henry</w:t>
      </w:r>
      <w:r w:rsidR="00566622">
        <w:t>”</w:t>
      </w:r>
      <w:r w:rsidR="007A0066">
        <w:t xml:space="preserve"> Holland.</w:t>
      </w:r>
    </w:p>
    <w:p w:rsidR="00CA56EF" w:rsidRDefault="00023C27" w:rsidP="00C548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7674" w:rsidRDefault="007A7674" w:rsidP="007A7674">
      <w:pPr>
        <w:suppressAutoHyphens/>
      </w:pPr>
    </w:p>
    <w:sectPr w:rsidR="007A7674" w:rsidSect="007A7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066" w:rsidRDefault="007A0066" w:rsidP="009F0C77">
      <w:r>
        <w:separator/>
      </w:r>
    </w:p>
  </w:endnote>
  <w:endnote w:type="continuationSeparator" w:id="0">
    <w:p w:rsidR="007A0066" w:rsidRDefault="007A00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6653A0-055D-4C9B-8D9B-74056221A688}"/>
    <w:embedBold r:id="rId2" w:fontKey="{733AAFC5-4A94-4020-89E8-F32F6AA09E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CE0E65-C811-4754-BF09-D93E7BA240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EF4930-D3E5-4339-947A-84C6C1A11E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98E56-3BE0-40D5-91F9-CEEEF4DA3B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6EF" w:rsidRPr="007A7674" w:rsidRDefault="007A7674" w:rsidP="007A76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066" w:rsidRDefault="007A0066" w:rsidP="009F0C77">
      <w:r>
        <w:separator/>
      </w:r>
    </w:p>
  </w:footnote>
  <w:footnote w:type="continuationSeparator" w:id="0">
    <w:p w:rsidR="007A0066" w:rsidRDefault="007A00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0SA17"/>
    <w:docVar w:name="CoverBillType" w:val="r"/>
    <w:docVar w:name="DocPath" w:val="L:\Council\bills\GM\25030SA17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30C8"/>
    <w:rsid w:val="00011869"/>
    <w:rsid w:val="00015CD6"/>
    <w:rsid w:val="00023C27"/>
    <w:rsid w:val="00057DA8"/>
    <w:rsid w:val="000930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622"/>
    <w:rsid w:val="00577C6C"/>
    <w:rsid w:val="00591110"/>
    <w:rsid w:val="005A62FE"/>
    <w:rsid w:val="005B0E93"/>
    <w:rsid w:val="005C2FE2"/>
    <w:rsid w:val="005E2BC9"/>
    <w:rsid w:val="005E46BD"/>
    <w:rsid w:val="00605102"/>
    <w:rsid w:val="006215AA"/>
    <w:rsid w:val="006913C9"/>
    <w:rsid w:val="0069470D"/>
    <w:rsid w:val="006D58AA"/>
    <w:rsid w:val="00734F00"/>
    <w:rsid w:val="007A0066"/>
    <w:rsid w:val="007A70AE"/>
    <w:rsid w:val="007A7674"/>
    <w:rsid w:val="00813EE6"/>
    <w:rsid w:val="008362E8"/>
    <w:rsid w:val="0085786E"/>
    <w:rsid w:val="008A1768"/>
    <w:rsid w:val="008A489F"/>
    <w:rsid w:val="008F0F33"/>
    <w:rsid w:val="008F4429"/>
    <w:rsid w:val="0094021A"/>
    <w:rsid w:val="0098027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136B"/>
    <w:rsid w:val="00B412D4"/>
    <w:rsid w:val="00B51752"/>
    <w:rsid w:val="00BE3C22"/>
    <w:rsid w:val="00C0345E"/>
    <w:rsid w:val="00C31C95"/>
    <w:rsid w:val="00C3483A"/>
    <w:rsid w:val="00C54890"/>
    <w:rsid w:val="00C74E9D"/>
    <w:rsid w:val="00C826DD"/>
    <w:rsid w:val="00C82FD3"/>
    <w:rsid w:val="00C92819"/>
    <w:rsid w:val="00CA56E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2D9CD6-E707-4159-B056-2130AF68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E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36267-C867-47D8-975B-B1D79B6E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394</Words>
  <Characters>2003</Characters>
  <Application>Microsoft Office Word</Application>
  <DocSecurity>0</DocSecurity>
  <Lines>68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4273 Text of Previous Version (May 4, 2017) - South Carolina Legislature Online</dc:title>
  <dc:creator>Gail Pinckney Moore</dc:creator>
  <cp:lastModifiedBy>S Volk</cp:lastModifiedBy>
  <cp:revision>2</cp:revision>
  <cp:lastPrinted>2017-05-04T13:44:00Z</cp:lastPrinted>
  <dcterms:created xsi:type="dcterms:W3CDTF">2017-05-04T15:37:00Z</dcterms:created>
  <dcterms:modified xsi:type="dcterms:W3CDTF">2017-05-04T15:37:00Z</dcterms:modified>
</cp:coreProperties>
</file>