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5B6D" w:rsidRDefault="00305B6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0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6160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45C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34</w:t>
      </w:r>
      <w:r w:rsidR="00413F46">
        <w:noBreakHyphen/>
      </w:r>
      <w:r>
        <w:t>3</w:t>
      </w:r>
      <w:r w:rsidR="00413F46">
        <w:noBreakHyphen/>
      </w:r>
      <w:r>
        <w:t xml:space="preserve">115 SO AS TO PROVIDE THAT IF A CUSTOMER RESIDING IN THIS STATE BY WRITTEN AFFIDAVIT CERTIFIES TO HIS STATE OR FEDERALLY CHARTERED BANK, CREDIT UNION, OR OTHER FINANCIAL INSTITUTION WHICH IS DOING BUSINESS IN THIS STATE THAT HE HAS NO PERSONAL INTERNET ACCESS, THE BANK, CREDIT UNION, OR FINANCIAL INSTITUTION MUST PROVIDE IN PAPER FORM, ALL ACCOUNT STATEMENTS AT LEAST MONTHLY, AND RELATED CORRESPONDENCE AND MAY NOT CHARGE A FEE FOR THIS SERVICE, AND TO PROVIDE </w:t>
      </w:r>
      <w:r w:rsidR="00413F46">
        <w:t xml:space="preserve">CIVIL </w:t>
      </w:r>
      <w:r>
        <w:t>PENALTIES FOR VIOLATION</w:t>
      </w:r>
      <w:r w:rsidR="0039479E">
        <w:t>S</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6160D" w:rsidRDefault="009616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6160D" w:rsidRDefault="009616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60D" w:rsidRDefault="009616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45CE4">
        <w:t>Article 1, Chapter 3, Title 34 of the 1976 Code is amended by adding:</w:t>
      </w:r>
    </w:p>
    <w:p w:rsidR="00445CE4" w:rsidRDefault="00445C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CE4" w:rsidRDefault="00445C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34</w:t>
      </w:r>
      <w:r w:rsidR="00413F46">
        <w:noBreakHyphen/>
      </w:r>
      <w:r>
        <w:t>3</w:t>
      </w:r>
      <w:r w:rsidR="00413F46">
        <w:noBreakHyphen/>
      </w:r>
      <w:r>
        <w:t>115.</w:t>
      </w:r>
      <w:r>
        <w:tab/>
      </w:r>
      <w:r w:rsidR="00413F46">
        <w:t>I</w:t>
      </w:r>
      <w:r>
        <w:t>f a customer residing in this state by written affidavit certifies to his state or federally chartered bank, credit union, or other financial institution w</w:t>
      </w:r>
      <w:r w:rsidR="00413F46">
        <w:t>hich is doing business in this S</w:t>
      </w:r>
      <w:r w:rsidR="0039479E">
        <w:t>tate that he has no personal I</w:t>
      </w:r>
      <w:r>
        <w:t>nternet access, the bank, credit union, or financial institution must provide in paper form, all account statements at least monthly, and related correspondence and may not charge a fee for this service.  Any bank, credit union, or other financial institution violating the provisions of this section is subject to a civil fine not exceeding one hundred dollars for each violation which may be imposed by the governing board or entity which has jurisdiction over that bank, credit union, or financial institution.  Each violation constitutes a separate offense.</w:t>
      </w:r>
      <w:r w:rsidR="00EE12D7">
        <w:t>”</w:t>
      </w:r>
    </w:p>
    <w:p w:rsidR="0096160D" w:rsidRDefault="009616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60D" w:rsidRDefault="009616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533A6">
        <w:t>2</w:t>
      </w:r>
      <w:r>
        <w:t>.</w:t>
      </w:r>
      <w:r>
        <w:tab/>
        <w:t xml:space="preserve">This act takes effect </w:t>
      </w:r>
      <w:r w:rsidR="00D533A6">
        <w:t xml:space="preserve">one hundred twenty days </w:t>
      </w:r>
      <w:r>
        <w:t>upon approval by the Governor.</w:t>
      </w:r>
    </w:p>
    <w:p w:rsidR="00994BD3" w:rsidRDefault="00413F46" w:rsidP="00EE1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05B6D" w:rsidRDefault="00305B6D" w:rsidP="00305B6D">
      <w:pPr>
        <w:suppressAutoHyphens/>
      </w:pPr>
    </w:p>
    <w:sectPr w:rsidR="00305B6D" w:rsidSect="00305B6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5CE4" w:rsidRDefault="00445CE4" w:rsidP="009F0C77">
      <w:r>
        <w:separator/>
      </w:r>
    </w:p>
  </w:endnote>
  <w:endnote w:type="continuationSeparator" w:id="0">
    <w:p w:rsidR="00445CE4" w:rsidRDefault="00445CE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547DD4E-61BD-482A-90C0-3CD54F8B6DCC}"/>
    <w:embedBold r:id="rId2" w:fontKey="{C578A183-E903-4DD3-9647-782506DCBD4A}"/>
  </w:font>
  <w:font w:name="Calibri">
    <w:panose1 w:val="020F0502020204030204"/>
    <w:charset w:val="00"/>
    <w:family w:val="swiss"/>
    <w:pitch w:val="variable"/>
    <w:sig w:usb0="E00002FF" w:usb1="4000ACFF" w:usb2="00000001" w:usb3="00000000" w:csb0="0000019F" w:csb1="00000000"/>
    <w:embedRegular r:id="rId3" w:fontKey="{824292A3-F487-4E79-BE5C-C7E0D5519923}"/>
  </w:font>
  <w:font w:name="Segoe UI">
    <w:panose1 w:val="020B0502040204020203"/>
    <w:charset w:val="00"/>
    <w:family w:val="swiss"/>
    <w:pitch w:val="variable"/>
    <w:sig w:usb0="E10022FF" w:usb1="C000E47F" w:usb2="00000029" w:usb3="00000000" w:csb0="000001DF" w:csb1="00000000"/>
    <w:embedRegular r:id="rId4" w:fontKey="{6D4D60F2-8EB7-4E89-9139-5DCB7F4E7207}"/>
  </w:font>
  <w:font w:name="Cambria">
    <w:panose1 w:val="02040503050406030204"/>
    <w:charset w:val="00"/>
    <w:family w:val="roman"/>
    <w:pitch w:val="variable"/>
    <w:sig w:usb0="E00002FF" w:usb1="400004FF" w:usb2="00000000" w:usb3="00000000" w:csb0="0000019F" w:csb1="00000000"/>
    <w:embedRegular r:id="rId5" w:fontKey="{E2D33574-1A17-4555-A4F9-6C2A93B157F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4BD3" w:rsidRPr="00305B6D" w:rsidRDefault="00305B6D" w:rsidP="00305B6D">
    <w:pPr>
      <w:pStyle w:val="Footer"/>
      <w:tabs>
        <w:tab w:val="clear" w:pos="4680"/>
        <w:tab w:val="clear" w:pos="9360"/>
        <w:tab w:val="center" w:pos="2995"/>
      </w:tabs>
      <w:spacing w:before="120"/>
    </w:pPr>
    <w:r>
      <w:t>[4310]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5CE4" w:rsidRDefault="00445CE4" w:rsidP="009F0C77">
      <w:r>
        <w:separator/>
      </w:r>
    </w:p>
  </w:footnote>
  <w:footnote w:type="continuationSeparator" w:id="0">
    <w:p w:rsidR="00445CE4" w:rsidRDefault="00445CE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89SD17"/>
    <w:docVar w:name="CoverBillType" w:val="b"/>
    <w:docVar w:name="DocPath" w:val="L:\Council\bills\NL\13689SD17.DOCX"/>
    <w:docVar w:name="dvBillNumber" w:val="4310"/>
    <w:docVar w:name="dvBillNumberPrefix" w:val="H. "/>
    <w:docVar w:name="dvOriginalBody" w:val="House"/>
    <w:docVar w:name="dvSteno" w:val="NL"/>
    <w:docVar w:name="NameofBody" w:val="h"/>
    <w:docVar w:name="vGroup2" w:val="Council"/>
  </w:docVars>
  <w:rsids>
    <w:rsidRoot w:val="0096160D"/>
    <w:rsid w:val="00011869"/>
    <w:rsid w:val="00015CD6"/>
    <w:rsid w:val="000E0100"/>
    <w:rsid w:val="000E1785"/>
    <w:rsid w:val="000F40FA"/>
    <w:rsid w:val="001035F1"/>
    <w:rsid w:val="0010776B"/>
    <w:rsid w:val="00133E66"/>
    <w:rsid w:val="001435A3"/>
    <w:rsid w:val="00146ED3"/>
    <w:rsid w:val="00151044"/>
    <w:rsid w:val="001A0087"/>
    <w:rsid w:val="001D08F2"/>
    <w:rsid w:val="001D3A58"/>
    <w:rsid w:val="001D525B"/>
    <w:rsid w:val="001D7F4F"/>
    <w:rsid w:val="00205238"/>
    <w:rsid w:val="002321B6"/>
    <w:rsid w:val="00250967"/>
    <w:rsid w:val="002543C8"/>
    <w:rsid w:val="0025541D"/>
    <w:rsid w:val="00284AAE"/>
    <w:rsid w:val="002E5912"/>
    <w:rsid w:val="00301B21"/>
    <w:rsid w:val="00305B6D"/>
    <w:rsid w:val="00325348"/>
    <w:rsid w:val="0032732C"/>
    <w:rsid w:val="00336AD0"/>
    <w:rsid w:val="0037079A"/>
    <w:rsid w:val="0039479E"/>
    <w:rsid w:val="003C4DAB"/>
    <w:rsid w:val="003D01C6"/>
    <w:rsid w:val="003D01E8"/>
    <w:rsid w:val="003E5288"/>
    <w:rsid w:val="003F6D79"/>
    <w:rsid w:val="00413F46"/>
    <w:rsid w:val="0041760A"/>
    <w:rsid w:val="00417C01"/>
    <w:rsid w:val="004403BD"/>
    <w:rsid w:val="00445CE4"/>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D4EF4"/>
    <w:rsid w:val="008362E8"/>
    <w:rsid w:val="0085786E"/>
    <w:rsid w:val="00860214"/>
    <w:rsid w:val="008A1768"/>
    <w:rsid w:val="008A489F"/>
    <w:rsid w:val="008F0F33"/>
    <w:rsid w:val="008F4429"/>
    <w:rsid w:val="0094021A"/>
    <w:rsid w:val="0096160D"/>
    <w:rsid w:val="00994BD3"/>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43768"/>
    <w:rsid w:val="00D533A6"/>
    <w:rsid w:val="00D73A67"/>
    <w:rsid w:val="00D970A9"/>
    <w:rsid w:val="00DF032A"/>
    <w:rsid w:val="00DF3845"/>
    <w:rsid w:val="00E41911"/>
    <w:rsid w:val="00E44B57"/>
    <w:rsid w:val="00E92EEF"/>
    <w:rsid w:val="00EE12D7"/>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A038AEF-9924-430E-92E0-5BAF48AB7A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13F4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3F4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F591CE-8015-418B-A358-09D4C961A9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8F19D347.dotm</Template>
  <TotalTime>0</TotalTime>
  <Pages>1</Pages>
  <Words>267</Words>
  <Characters>1358</Characters>
  <Application>Microsoft Office Word</Application>
  <DocSecurity>0</DocSecurity>
  <Lines>46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4310 Text of Previous Version (May 10, 2017) - South Carolina Legislature Online</dc:title>
  <dc:creator>nancylee</dc:creator>
  <cp:lastModifiedBy>S Volk</cp:lastModifiedBy>
  <cp:revision>2</cp:revision>
  <cp:lastPrinted>2017-05-10T18:13:00Z</cp:lastPrinted>
  <dcterms:created xsi:type="dcterms:W3CDTF">2017-05-10T21:02:00Z</dcterms:created>
  <dcterms:modified xsi:type="dcterms:W3CDTF">2017-05-10T21:02:00Z</dcterms:modified>
</cp:coreProperties>
</file>