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5CF" w:rsidRDefault="004C25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2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293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75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w:t>
      </w:r>
      <w:r w:rsidR="00E14D7C">
        <w:t xml:space="preserve">AND CELEBRATE </w:t>
      </w:r>
      <w:r>
        <w:t>WILLIAM</w:t>
      </w:r>
      <w:r w:rsidR="00E14D7C">
        <w:t xml:space="preserve"> “BILL”</w:t>
      </w:r>
      <w:r>
        <w:t xml:space="preserve"> RAISCH </w:t>
      </w:r>
      <w:r w:rsidR="00E14D7C">
        <w:t>ON</w:t>
      </w:r>
      <w:r>
        <w:t xml:space="preserve"> THE OCCASION OF HIS EIGHTIETH BIRTHDAY.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75DC" w:rsidRDefault="00DC2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575DC">
        <w:t>the members of the South Carolina House of Representatives, upon learning of the upcoming milestone of William Raisch</w:t>
      </w:r>
      <w:r w:rsidR="00E8467B" w:rsidRPr="00E8467B">
        <w:t>’</w:t>
      </w:r>
      <w:r w:rsidR="00E575DC">
        <w:t xml:space="preserve">s eightieth birthday, deem it </w:t>
      </w:r>
      <w:r w:rsidR="00E14D7C">
        <w:t>altogether fitting and proper</w:t>
      </w:r>
      <w:r w:rsidR="00E575DC">
        <w:t xml:space="preserve"> to pause in their deliberations to honor this momentous occasion; and</w:t>
      </w:r>
    </w:p>
    <w:p w:rsidR="00E575DC" w:rsidRDefault="00E575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D7C" w:rsidRDefault="00E575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William Raisch, affectionately known as Bill, will be celebrating his eightieth birthday </w:t>
      </w:r>
      <w:r w:rsidR="00E14D7C">
        <w:t>on May 30, 2017, surrounded by his many family and friends; and</w:t>
      </w:r>
    </w:p>
    <w:p w:rsidR="00E14D7C" w:rsidRDefault="00E14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D7C" w:rsidRDefault="00E14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Bill is known by many for his generous heart and his desire to help others. These qualities drove him to help found a GED program to help</w:t>
      </w:r>
      <w:r w:rsidR="00E8467B">
        <w:t xml:space="preserve"> adults who did not finish</w:t>
      </w:r>
      <w:r>
        <w:t xml:space="preserve"> high school complete their education in order to better their lives and increase their opportunities. These camps help students study for the types of questions they will find on the GED tests, pair them with jobs </w:t>
      </w:r>
      <w:r w:rsidR="005331D1">
        <w:t xml:space="preserve">for which </w:t>
      </w:r>
      <w:r>
        <w:t>they already have skills, and develop soft skills for job interviews; and</w:t>
      </w:r>
    </w:p>
    <w:p w:rsidR="00E14D7C" w:rsidRDefault="00E14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D7C" w:rsidRDefault="00E14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director of the GED camps on Hilton Head Island, Bill, along with his team of volunteers, have produced numerous graduates and changed countless lives; and</w:t>
      </w:r>
    </w:p>
    <w:p w:rsidR="00E14D7C" w:rsidRDefault="00E14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930" w:rsidRDefault="00E14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applaud this generous man on the occasion of his eightieth birthday and wish him success and happiness in all his future endeavors</w:t>
      </w:r>
      <w:r w:rsidR="00DC2930">
        <w:t>.  Now, therefore,</w:t>
      </w:r>
    </w:p>
    <w:p w:rsidR="00DC2930" w:rsidRDefault="00DC2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930" w:rsidRDefault="00DC2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2930" w:rsidRDefault="00DC2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930" w:rsidRDefault="00DC2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14D7C">
        <w:t xml:space="preserve"> the members of the South Carolina House of Representatives, by this resolution, honor and celebrate William “Bill” Raisch on the occasion of </w:t>
      </w:r>
      <w:r w:rsidR="00E8467B">
        <w:t>his eightieth birthday.</w:t>
      </w:r>
    </w:p>
    <w:p w:rsidR="00DC2930" w:rsidRDefault="00DC2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930" w:rsidRDefault="00DC2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8467B">
        <w:t xml:space="preserve"> William “Bill” Raisch.</w:t>
      </w:r>
    </w:p>
    <w:p w:rsidR="006F4EC8" w:rsidRDefault="00E846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25CF" w:rsidRDefault="004C25CF" w:rsidP="004C25CF">
      <w:pPr>
        <w:suppressAutoHyphens/>
      </w:pPr>
    </w:p>
    <w:sectPr w:rsidR="004C25CF" w:rsidSect="004C25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D7C" w:rsidRDefault="00E14D7C" w:rsidP="009F0C77">
      <w:r>
        <w:separator/>
      </w:r>
    </w:p>
  </w:endnote>
  <w:endnote w:type="continuationSeparator" w:id="0">
    <w:p w:rsidR="00E14D7C" w:rsidRDefault="00E14D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A1F667-DC35-4BDA-9AA4-999D4EE78C1C}"/>
    <w:embedBold r:id="rId2" w:fontKey="{DB5E5314-014C-4723-8A9E-12FFD7D0BF91}"/>
  </w:font>
  <w:font w:name="Calibri">
    <w:panose1 w:val="020F0502020204030204"/>
    <w:charset w:val="00"/>
    <w:family w:val="swiss"/>
    <w:pitch w:val="variable"/>
    <w:sig w:usb0="E00002FF" w:usb1="4000ACFF" w:usb2="00000001" w:usb3="00000000" w:csb0="0000019F" w:csb1="00000000"/>
    <w:embedRegular r:id="rId3" w:fontKey="{8922868B-BEA9-4BF4-82F5-44EFAE80AEBD}"/>
  </w:font>
  <w:font w:name="Cambria">
    <w:panose1 w:val="02040503050406030204"/>
    <w:charset w:val="00"/>
    <w:family w:val="roman"/>
    <w:pitch w:val="variable"/>
    <w:sig w:usb0="E00002FF" w:usb1="400004FF" w:usb2="00000000" w:usb3="00000000" w:csb0="0000019F" w:csb1="00000000"/>
    <w:embedRegular r:id="rId4" w:fontKey="{E68413B4-79B6-441D-AEF3-90C5360B17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EC8" w:rsidRPr="004C25CF" w:rsidRDefault="004C25CF" w:rsidP="004C25CF">
    <w:pPr>
      <w:pStyle w:val="Footer"/>
      <w:tabs>
        <w:tab w:val="clear" w:pos="4680"/>
        <w:tab w:val="clear" w:pos="9360"/>
        <w:tab w:val="center" w:pos="2995"/>
      </w:tabs>
      <w:spacing w:before="120"/>
    </w:pPr>
    <w:r>
      <w:t>[4313]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D7C" w:rsidRDefault="00E14D7C" w:rsidP="009F0C77">
      <w:r>
        <w:separator/>
      </w:r>
    </w:p>
  </w:footnote>
  <w:footnote w:type="continuationSeparator" w:id="0">
    <w:p w:rsidR="00E14D7C" w:rsidRDefault="00E14D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70DG17"/>
    <w:docVar w:name="CoverBillType" w:val="r"/>
    <w:docVar w:name="DocPath" w:val="L:\Council\bills\RT\17170DG17.DOCX"/>
    <w:docVar w:name="dvBillNumber" w:val="4313"/>
    <w:docVar w:name="dvBillNumberPrefix" w:val="H. "/>
    <w:docVar w:name="dvOriginalBody" w:val="House"/>
    <w:docVar w:name="dvSteno" w:val="RT"/>
    <w:docVar w:name="NameofBody" w:val="h"/>
    <w:docVar w:name="vGroup2" w:val="Council"/>
  </w:docVars>
  <w:rsids>
    <w:rsidRoot w:val="00DC293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07C0"/>
    <w:rsid w:val="0037079A"/>
    <w:rsid w:val="003C4DAB"/>
    <w:rsid w:val="003D01E8"/>
    <w:rsid w:val="003E5288"/>
    <w:rsid w:val="003F6D79"/>
    <w:rsid w:val="0041760A"/>
    <w:rsid w:val="00417C01"/>
    <w:rsid w:val="004403BD"/>
    <w:rsid w:val="00461441"/>
    <w:rsid w:val="004809EE"/>
    <w:rsid w:val="004C25CF"/>
    <w:rsid w:val="004E7D54"/>
    <w:rsid w:val="005273C6"/>
    <w:rsid w:val="00530A69"/>
    <w:rsid w:val="005331D1"/>
    <w:rsid w:val="00545593"/>
    <w:rsid w:val="00556EBF"/>
    <w:rsid w:val="00577C6C"/>
    <w:rsid w:val="005A62FE"/>
    <w:rsid w:val="005C2FE2"/>
    <w:rsid w:val="005E2BC9"/>
    <w:rsid w:val="00605102"/>
    <w:rsid w:val="006215AA"/>
    <w:rsid w:val="006913C9"/>
    <w:rsid w:val="0069470D"/>
    <w:rsid w:val="006D58AA"/>
    <w:rsid w:val="006F4EC8"/>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C2930"/>
    <w:rsid w:val="00DF3845"/>
    <w:rsid w:val="00E14D7C"/>
    <w:rsid w:val="00E41911"/>
    <w:rsid w:val="00E44B57"/>
    <w:rsid w:val="00E575DC"/>
    <w:rsid w:val="00E8467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A696F6-C2F0-4022-A46E-764C4159E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7346B-30D6-4EAA-9E1F-EA5CA0362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1</Pages>
  <Words>277</Words>
  <Characters>1431</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4313 Text of Previous Version (May 10, 2017) - South Carolina Legislature Online</dc:title>
  <dc:creator>Rebecca Turner</dc:creator>
  <cp:lastModifiedBy>S Volk</cp:lastModifiedBy>
  <cp:revision>2</cp:revision>
  <cp:lastPrinted>2017-05-10T13:47:00Z</cp:lastPrinted>
  <dcterms:created xsi:type="dcterms:W3CDTF">2017-05-10T21:04:00Z</dcterms:created>
  <dcterms:modified xsi:type="dcterms:W3CDTF">2017-05-10T21:04:00Z</dcterms:modified>
</cp:coreProperties>
</file>