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36" w:rsidRDefault="005F6E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5B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2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E51BC1">
        <w:t xml:space="preserve"> EXPRESS THE PROFOUND SORROW OF THE MEMBERS OF THE SOUTH CAROLINA HOUSE OF REPRESENTATIVES UPON THE PASSING OF </w:t>
      </w:r>
      <w:r w:rsidR="00E51BC1"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="00E51BC1" w:rsidRPr="004656F9">
        <w:rPr>
          <w:color w:val="000000" w:themeColor="text1"/>
          <w:u w:color="000000" w:themeColor="text1"/>
        </w:rPr>
        <w:t>RODGERS</w:t>
      </w:r>
      <w:r w:rsidR="00E51BC1">
        <w:t xml:space="preserve"> OF GREENWOOD COUNTY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 xml:space="preserve">AND </w:t>
      </w:r>
      <w:r>
        <w:t xml:space="preserve">TO </w:t>
      </w:r>
      <w:r w:rsidR="00E51BC1">
        <w:t>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1BC1" w:rsidRDefault="00AF5B05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1BC1">
        <w:t xml:space="preserve">the members of the South Carolina House of Representatives were saddened to learn of the death of </w:t>
      </w:r>
      <w:r w:rsidR="00921596" w:rsidRPr="004656F9">
        <w:rPr>
          <w:color w:val="000000" w:themeColor="text1"/>
          <w:u w:color="000000" w:themeColor="text1"/>
        </w:rPr>
        <w:t>Ninety Six</w:t>
      </w:r>
      <w:r w:rsidR="00921596">
        <w:rPr>
          <w:color w:val="000000" w:themeColor="text1"/>
          <w:u w:color="000000" w:themeColor="text1"/>
        </w:rPr>
        <w:t xml:space="preserve"> resident </w:t>
      </w:r>
      <w:r w:rsidR="00E51BC1"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="00E51BC1" w:rsidRPr="004656F9">
        <w:rPr>
          <w:color w:val="000000" w:themeColor="text1"/>
          <w:u w:color="000000" w:themeColor="text1"/>
        </w:rPr>
        <w:t>Rodgers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>at the age of sixty</w:t>
      </w:r>
      <w:r w:rsidR="008F1479">
        <w:noBreakHyphen/>
      </w:r>
      <w:r w:rsidR="00E51BC1">
        <w:t xml:space="preserve">six on </w:t>
      </w:r>
      <w:r w:rsidR="00202A7E" w:rsidRPr="0051543F">
        <w:rPr>
          <w:color w:val="000000" w:themeColor="text1"/>
          <w:u w:color="000000" w:themeColor="text1"/>
        </w:rPr>
        <w:t>Sunday,</w:t>
      </w:r>
      <w:r w:rsidR="00202A7E">
        <w:rPr>
          <w:color w:val="000000" w:themeColor="text1"/>
          <w:u w:color="000000" w:themeColor="text1"/>
        </w:rPr>
        <w:t xml:space="preserve"> </w:t>
      </w:r>
      <w:r w:rsidR="00E51BC1">
        <w:t>April 30, 2017; and</w:t>
      </w:r>
    </w:p>
    <w:p w:rsidR="00E51BC1" w:rsidRDefault="00E51BC1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BC1" w:rsidRDefault="00E51BC1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Greenwood</w:t>
      </w:r>
      <w:r w:rsidR="00921596">
        <w:t xml:space="preserve"> County</w:t>
      </w:r>
      <w:r>
        <w:t xml:space="preserve">, she was </w:t>
      </w:r>
      <w:r w:rsidR="00202A7E">
        <w:t>a</w:t>
      </w:r>
      <w:r>
        <w:t xml:space="preserve"> daughter of the </w:t>
      </w:r>
      <w:r w:rsidR="00202A7E" w:rsidRPr="0051543F">
        <w:rPr>
          <w:color w:val="000000" w:themeColor="text1"/>
          <w:u w:color="000000" w:themeColor="text1"/>
        </w:rPr>
        <w:t>late Rufus</w:t>
      </w:r>
      <w:r>
        <w:t xml:space="preserve"> Julease and Gertrude Thomas Turner; and</w:t>
      </w:r>
    </w:p>
    <w:p w:rsidR="00921596" w:rsidRDefault="00921596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56F9">
        <w:rPr>
          <w:color w:val="000000" w:themeColor="text1"/>
          <w:u w:color="000000" w:themeColor="text1"/>
        </w:rPr>
        <w:t>a registered nurse</w:t>
      </w:r>
      <w:r>
        <w:rPr>
          <w:color w:val="000000" w:themeColor="text1"/>
          <w:u w:color="000000" w:themeColor="text1"/>
        </w:rPr>
        <w:t xml:space="preserve">, Mrs. </w:t>
      </w:r>
      <w:r w:rsidRPr="004656F9">
        <w:rPr>
          <w:color w:val="000000" w:themeColor="text1"/>
          <w:u w:color="000000" w:themeColor="text1"/>
        </w:rPr>
        <w:t>Rodgers worked at the Saluda Nursing and Rehab Center for years before a stroke forced her to retire when she was in her fifties</w:t>
      </w:r>
      <w:r>
        <w:rPr>
          <w:color w:val="000000" w:themeColor="text1"/>
          <w:u w:color="000000" w:themeColor="text1"/>
        </w:rPr>
        <w:t>; and</w:t>
      </w: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656F9">
        <w:rPr>
          <w:color w:val="000000" w:themeColor="text1"/>
          <w:u w:color="000000" w:themeColor="text1"/>
        </w:rPr>
        <w:t xml:space="preserve">fter retiring, </w:t>
      </w:r>
      <w:r>
        <w:rPr>
          <w:color w:val="000000" w:themeColor="text1"/>
          <w:u w:color="000000" w:themeColor="text1"/>
        </w:rPr>
        <w:t>she</w:t>
      </w:r>
      <w:r w:rsidRPr="004656F9">
        <w:rPr>
          <w:color w:val="000000" w:themeColor="text1"/>
          <w:u w:color="000000" w:themeColor="text1"/>
        </w:rPr>
        <w:t xml:space="preserve"> continued volunteering at the nursing center and</w:t>
      </w:r>
      <w:r>
        <w:rPr>
          <w:color w:val="000000" w:themeColor="text1"/>
          <w:u w:color="000000" w:themeColor="text1"/>
        </w:rPr>
        <w:t xml:space="preserve"> one year</w:t>
      </w:r>
      <w:r w:rsidRPr="004656F9">
        <w:rPr>
          <w:color w:val="000000" w:themeColor="text1"/>
          <w:u w:color="000000" w:themeColor="text1"/>
        </w:rPr>
        <w:t xml:space="preserve"> was named </w:t>
      </w:r>
      <w:r w:rsidR="00E51390">
        <w:rPr>
          <w:color w:val="000000" w:themeColor="text1"/>
          <w:u w:color="000000" w:themeColor="text1"/>
        </w:rPr>
        <w:t>Volunteer of the Y</w:t>
      </w:r>
      <w:r w:rsidRPr="004656F9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921596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96" w:rsidRPr="004656F9" w:rsidRDefault="00921596" w:rsidP="009215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56F9">
        <w:rPr>
          <w:color w:val="000000" w:themeColor="text1"/>
          <w:u w:color="000000" w:themeColor="text1"/>
        </w:rPr>
        <w:t xml:space="preserve">for more than </w:t>
      </w:r>
      <w:r w:rsidR="00E51390">
        <w:rPr>
          <w:color w:val="000000" w:themeColor="text1"/>
          <w:u w:color="000000" w:themeColor="text1"/>
        </w:rPr>
        <w:t>twenty</w:t>
      </w:r>
      <w:r w:rsidRPr="004656F9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Mrs. </w:t>
      </w:r>
      <w:r w:rsidRPr="004656F9">
        <w:rPr>
          <w:color w:val="000000" w:themeColor="text1"/>
          <w:u w:color="000000" w:themeColor="text1"/>
        </w:rPr>
        <w:t>Rodgers made frequent mission trips to impoverished areas in N</w:t>
      </w:r>
      <w:r>
        <w:rPr>
          <w:color w:val="000000" w:themeColor="text1"/>
          <w:u w:color="000000" w:themeColor="text1"/>
        </w:rPr>
        <w:t>orth Carolina and West Virginia</w:t>
      </w:r>
      <w:r w:rsidR="00E5139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4656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 round </w:t>
      </w:r>
      <w:r w:rsidR="00E51390">
        <w:rPr>
          <w:color w:val="000000" w:themeColor="text1"/>
          <w:u w:color="000000" w:themeColor="text1"/>
        </w:rPr>
        <w:t xml:space="preserve">she </w:t>
      </w:r>
      <w:r w:rsidRPr="004656F9">
        <w:rPr>
          <w:color w:val="000000" w:themeColor="text1"/>
          <w:u w:color="000000" w:themeColor="text1"/>
        </w:rPr>
        <w:t>took joy in knitting clothing for the homeless, helping victims of domestic violence and their children at safe houses</w:t>
      </w:r>
      <w:r>
        <w:rPr>
          <w:color w:val="000000" w:themeColor="text1"/>
          <w:u w:color="000000" w:themeColor="text1"/>
        </w:rPr>
        <w:t>,</w:t>
      </w:r>
      <w:r w:rsidRPr="004656F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serving food to people in need; and</w:t>
      </w:r>
    </w:p>
    <w:p w:rsidR="00E51BC1" w:rsidRDefault="00E51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BC1" w:rsidRPr="0051543F" w:rsidRDefault="00E51390" w:rsidP="00E513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543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and loving </w:t>
      </w:r>
      <w:r w:rsidRPr="0051543F">
        <w:rPr>
          <w:color w:val="000000" w:themeColor="text1"/>
          <w:u w:color="000000" w:themeColor="text1"/>
        </w:rPr>
        <w:t>member of St. Paul United Methodist Church in Ninety Six</w:t>
      </w:r>
      <w:r>
        <w:rPr>
          <w:color w:val="000000" w:themeColor="text1"/>
          <w:u w:color="000000" w:themeColor="text1"/>
        </w:rPr>
        <w:t>, she was married to her beloved husband</w:t>
      </w:r>
      <w:r w:rsidR="004D36A5">
        <w:rPr>
          <w:color w:val="000000" w:themeColor="text1"/>
          <w:u w:color="000000" w:themeColor="text1"/>
        </w:rPr>
        <w:t xml:space="preserve">, </w:t>
      </w:r>
      <w:r w:rsidR="004D36A5" w:rsidRPr="0051543F">
        <w:rPr>
          <w:color w:val="000000" w:themeColor="text1"/>
          <w:u w:color="000000" w:themeColor="text1"/>
        </w:rPr>
        <w:t>the late B</w:t>
      </w:r>
      <w:r w:rsidR="004D36A5">
        <w:rPr>
          <w:color w:val="000000" w:themeColor="text1"/>
          <w:u w:color="000000" w:themeColor="text1"/>
        </w:rPr>
        <w:t xml:space="preserve">. </w:t>
      </w:r>
      <w:r w:rsidR="004D36A5" w:rsidRPr="0051543F">
        <w:rPr>
          <w:color w:val="000000" w:themeColor="text1"/>
          <w:u w:color="000000" w:themeColor="text1"/>
        </w:rPr>
        <w:t>L</w:t>
      </w:r>
      <w:r w:rsidR="004D36A5">
        <w:rPr>
          <w:color w:val="000000" w:themeColor="text1"/>
          <w:u w:color="000000" w:themeColor="text1"/>
        </w:rPr>
        <w:t>.</w:t>
      </w:r>
      <w:r w:rsidR="004D36A5" w:rsidRPr="0051543F">
        <w:rPr>
          <w:color w:val="000000" w:themeColor="text1"/>
          <w:u w:color="000000" w:themeColor="text1"/>
        </w:rPr>
        <w:t xml:space="preserve"> Rodgers</w:t>
      </w:r>
      <w:r w:rsidR="004D36A5">
        <w:rPr>
          <w:color w:val="000000" w:themeColor="text1"/>
          <w:u w:color="000000" w:themeColor="text1"/>
        </w:rPr>
        <w:t>, until his death</w:t>
      </w:r>
      <w:r>
        <w:rPr>
          <w:color w:val="000000" w:themeColor="text1"/>
          <w:u w:color="000000" w:themeColor="text1"/>
        </w:rPr>
        <w:t>; and</w:t>
      </w:r>
    </w:p>
    <w:p w:rsidR="00E51390" w:rsidRDefault="00E51390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BC1" w:rsidRPr="0051543F" w:rsidRDefault="00E51390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leaves to cherish her memory and example her best friend and loving sister, </w:t>
      </w:r>
      <w:r w:rsidR="00E51BC1" w:rsidRPr="0051543F">
        <w:rPr>
          <w:color w:val="000000" w:themeColor="text1"/>
          <w:u w:color="000000" w:themeColor="text1"/>
        </w:rPr>
        <w:t>Mamie Jones of Saluda</w:t>
      </w:r>
      <w:r>
        <w:rPr>
          <w:color w:val="000000" w:themeColor="text1"/>
          <w:u w:color="000000" w:themeColor="text1"/>
        </w:rPr>
        <w:t>, and</w:t>
      </w:r>
      <w:r w:rsidR="00E51BC1" w:rsidRPr="0051543F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devoted </w:t>
      </w:r>
      <w:r w:rsidR="00E51BC1" w:rsidRPr="0051543F">
        <w:rPr>
          <w:color w:val="000000" w:themeColor="text1"/>
          <w:u w:color="000000" w:themeColor="text1"/>
        </w:rPr>
        <w:t>brothers, C. Edward Turner and Mike Ernest Turner both of Greenwood</w:t>
      </w:r>
      <w:r>
        <w:rPr>
          <w:color w:val="000000" w:themeColor="text1"/>
          <w:u w:color="000000" w:themeColor="text1"/>
        </w:rPr>
        <w:t xml:space="preserve">, along with </w:t>
      </w:r>
      <w:r w:rsidR="00E51BC1" w:rsidRPr="0051543F">
        <w:rPr>
          <w:color w:val="000000" w:themeColor="text1"/>
          <w:u w:color="000000" w:themeColor="text1"/>
        </w:rPr>
        <w:t>fifteen nieces and twelve nephews</w:t>
      </w:r>
      <w:r>
        <w:rPr>
          <w:color w:val="000000" w:themeColor="text1"/>
          <w:u w:color="000000" w:themeColor="text1"/>
        </w:rPr>
        <w:t>, the apples of her eye; and</w:t>
      </w:r>
    </w:p>
    <w:p w:rsidR="00E51BC1" w:rsidRDefault="00E51BC1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5B05" w:rsidRDefault="00E51BC1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A1FAE">
        <w:rPr>
          <w:color w:val="000000" w:themeColor="text1"/>
          <w:u w:color="000000" w:themeColor="text1"/>
        </w:rPr>
        <w:t>Lucy</w:t>
      </w:r>
      <w:r w:rsidRPr="004656F9">
        <w:rPr>
          <w:color w:val="000000" w:themeColor="text1"/>
          <w:u w:color="000000" w:themeColor="text1"/>
        </w:rPr>
        <w:t xml:space="preserve"> Rodgers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for the example of sacrifice and </w:t>
      </w:r>
      <w:r w:rsidR="00E51390">
        <w:t>service</w:t>
      </w:r>
      <w:r>
        <w:t xml:space="preserve"> she set for all who knew her</w:t>
      </w:r>
      <w:r w:rsidR="00AF5B05">
        <w:t>.  Now, therefore,</w:t>
      </w:r>
    </w:p>
    <w:p w:rsidR="00AF5B05" w:rsidRDefault="00AF5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B05" w:rsidRDefault="00AF5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5B05" w:rsidRDefault="00AF5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BC1" w:rsidRDefault="00AF5B05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51BC1">
        <w:t xml:space="preserve"> </w:t>
      </w:r>
      <w:r w:rsidR="00E51BC1" w:rsidRPr="00C90AA3">
        <w:t xml:space="preserve">the members of the South Carolina House of Representatives, by this resolution, </w:t>
      </w:r>
      <w:r w:rsidR="00E51BC1">
        <w:t xml:space="preserve">express their profound sorrow upon the passing of </w:t>
      </w:r>
      <w:r w:rsidR="00E51BC1"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="00E51BC1" w:rsidRPr="004656F9">
        <w:rPr>
          <w:color w:val="000000" w:themeColor="text1"/>
          <w:u w:color="000000" w:themeColor="text1"/>
        </w:rPr>
        <w:t>Rodgers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>of Greenwood County</w:t>
      </w:r>
      <w:r w:rsidR="00E51BC1">
        <w:rPr>
          <w:color w:val="000000" w:themeColor="text1"/>
          <w:u w:color="000000" w:themeColor="text1"/>
        </w:rPr>
        <w:t xml:space="preserve"> </w:t>
      </w:r>
      <w:r w:rsidR="00E51BC1">
        <w:t>and extend their deepest sympathy to her large and loving family and her many friends.</w:t>
      </w:r>
    </w:p>
    <w:p w:rsidR="00E51BC1" w:rsidRDefault="00E51BC1" w:rsidP="005F6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B05" w:rsidRDefault="00E51BC1" w:rsidP="00E51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656F9">
        <w:rPr>
          <w:color w:val="000000" w:themeColor="text1"/>
          <w:u w:color="000000" w:themeColor="text1"/>
        </w:rPr>
        <w:t xml:space="preserve">Lexie Turner </w:t>
      </w:r>
      <w:r w:rsidR="009A1FAE">
        <w:rPr>
          <w:color w:val="000000" w:themeColor="text1"/>
          <w:u w:color="000000" w:themeColor="text1"/>
        </w:rPr>
        <w:t xml:space="preserve">“Lucy” </w:t>
      </w:r>
      <w:r w:rsidRPr="004656F9">
        <w:rPr>
          <w:color w:val="000000" w:themeColor="text1"/>
          <w:u w:color="000000" w:themeColor="text1"/>
        </w:rPr>
        <w:t>Rodgers</w:t>
      </w:r>
      <w:r>
        <w:t>.</w:t>
      </w:r>
    </w:p>
    <w:p w:rsidR="00C2080D" w:rsidRDefault="008F14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6E36" w:rsidRDefault="005F6E36" w:rsidP="005F6E36">
      <w:pPr>
        <w:suppressAutoHyphens/>
      </w:pPr>
    </w:p>
    <w:sectPr w:rsidR="005F6E36" w:rsidSect="005F6E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390" w:rsidRDefault="00E51390" w:rsidP="009F0C77">
      <w:r>
        <w:separator/>
      </w:r>
    </w:p>
  </w:endnote>
  <w:endnote w:type="continuationSeparator" w:id="0">
    <w:p w:rsidR="00E51390" w:rsidRDefault="00E51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73D9CE-BE7E-437B-A34B-8E3F33A95A59}"/>
    <w:embedBold r:id="rId2" w:fontKey="{A22D2F53-3724-4D9A-AE9E-B55C205524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FD2DE3-C668-4C35-899E-CBD6B19CEA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C089C7-8D3E-4464-93E1-778FE041EE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B529FE-2387-4EA5-9794-473862F69B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80D" w:rsidRPr="005F6E36" w:rsidRDefault="005F6E36" w:rsidP="005F6E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390" w:rsidRDefault="00E51390" w:rsidP="009F0C77">
      <w:r>
        <w:separator/>
      </w:r>
    </w:p>
  </w:footnote>
  <w:footnote w:type="continuationSeparator" w:id="0">
    <w:p w:rsidR="00E51390" w:rsidRDefault="00E51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8CM17"/>
    <w:docVar w:name="CoverBillType" w:val="r"/>
    <w:docVar w:name="DocPath" w:val="L:\Council\bills\GM\25038CM17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5B0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A7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AB1"/>
    <w:rsid w:val="004B290A"/>
    <w:rsid w:val="004D36A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E36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1479"/>
    <w:rsid w:val="008F4429"/>
    <w:rsid w:val="00921596"/>
    <w:rsid w:val="0094021A"/>
    <w:rsid w:val="009A1FA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5B05"/>
    <w:rsid w:val="00B412D4"/>
    <w:rsid w:val="00BE3C22"/>
    <w:rsid w:val="00C0345E"/>
    <w:rsid w:val="00C2080D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390"/>
    <w:rsid w:val="00E51BC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957040-2C32-4E43-86BD-9D48FE15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4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47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22C68-A847-4D81-807C-089E64BE5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389</Words>
  <Characters>1909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4315 Text of Previous Version (May 10, 2017) - South Carolina Legislature Online</dc:title>
  <dc:creator>Gail Pinckney Moore</dc:creator>
  <cp:lastModifiedBy>S Volk</cp:lastModifiedBy>
  <cp:revision>2</cp:revision>
  <cp:lastPrinted>2017-05-10T14:03:00Z</cp:lastPrinted>
  <dcterms:created xsi:type="dcterms:W3CDTF">2017-05-10T21:06:00Z</dcterms:created>
  <dcterms:modified xsi:type="dcterms:W3CDTF">2017-05-10T21:06:00Z</dcterms:modified>
</cp:coreProperties>
</file>