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4118" w:rsidRDefault="00B04118" w:rsidP="007E5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7E53F7" w:rsidRDefault="007E53F7" w:rsidP="007E5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3F7" w:rsidRDefault="007E53F7" w:rsidP="007E5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3F7" w:rsidRDefault="007E53F7" w:rsidP="007E5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3F7" w:rsidRDefault="007E53F7" w:rsidP="007E5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3F7" w:rsidRDefault="007E53F7" w:rsidP="007E5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3F7" w:rsidRDefault="007E53F7" w:rsidP="007E53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4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76ED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A06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93362">
        <w:rPr>
          <w:szCs w:val="22"/>
        </w:rPr>
        <w:t xml:space="preserve">TO RECOGNIZE AND HONOR THE SOUTH AIKEN HIGH SCHOOL GIRLS VARSITY SOCCER TEAM, COACHES, AND SCHOOL OFFICIALS FOR A REMARKABLE SEASON AND TO CONGRATULATE THEM FOR WINNING THE 2017 </w:t>
      </w:r>
      <w:r>
        <w:rPr>
          <w:szCs w:val="22"/>
        </w:rPr>
        <w:t>SOUTH CAROLINA</w:t>
      </w:r>
      <w:r w:rsidRPr="00093362">
        <w:rPr>
          <w:szCs w:val="22"/>
        </w:rPr>
        <w:t xml:space="preserve"> CLASS AAAA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A063C" w:rsidRPr="00093362" w:rsidRDefault="002A063C" w:rsidP="002A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3362">
        <w:t xml:space="preserve">Whereas, the </w:t>
      </w:r>
      <w:r>
        <w:t>South Carolina House of Representatives</w:t>
      </w:r>
      <w:r w:rsidRPr="00093362">
        <w:t xml:space="preserve"> is pleased to learn that the members of the South Aiken High School girls soccer team took top honors at the state competition held at W. C. Hawkins Stadium in Irmo on Friday, May 1</w:t>
      </w:r>
      <w:r>
        <w:t>2</w:t>
      </w:r>
      <w:r w:rsidRPr="00093362">
        <w:t>, 2017; and</w:t>
      </w:r>
    </w:p>
    <w:p w:rsidR="002A063C" w:rsidRPr="00093362" w:rsidRDefault="002A063C" w:rsidP="00B041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A063C" w:rsidRPr="00093362" w:rsidRDefault="002A063C" w:rsidP="002A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3362">
        <w:t xml:space="preserve">Whereas, to the cheers of their ecstatic fans, the Thoroughbreds defeated </w:t>
      </w:r>
      <w:r>
        <w:t xml:space="preserve">the </w:t>
      </w:r>
      <w:r w:rsidRPr="00093362">
        <w:t>Chapin High School Eagles</w:t>
      </w:r>
      <w:r>
        <w:t xml:space="preserve">, winners of the </w:t>
      </w:r>
      <w:r w:rsidRPr="00093362">
        <w:t xml:space="preserve">2016 AAA </w:t>
      </w:r>
      <w:r>
        <w:t>state champion,</w:t>
      </w:r>
      <w:r w:rsidRPr="00093362">
        <w:t xml:space="preserve"> in a thrilling 4</w:t>
      </w:r>
      <w:r w:rsidR="00470847">
        <w:noBreakHyphen/>
      </w:r>
      <w:r w:rsidRPr="00093362">
        <w:t xml:space="preserve">2 victory, securing </w:t>
      </w:r>
      <w:r>
        <w:t>South Aiken</w:t>
      </w:r>
      <w:r w:rsidR="00470847" w:rsidRPr="00470847">
        <w:t>’</w:t>
      </w:r>
      <w:r w:rsidRPr="00093362">
        <w:t>s first state championship title</w:t>
      </w:r>
      <w:r>
        <w:t xml:space="preserve"> in girls soccer</w:t>
      </w:r>
      <w:r w:rsidRPr="00093362">
        <w:t>; and</w:t>
      </w:r>
    </w:p>
    <w:p w:rsidR="002A063C" w:rsidRPr="00093362" w:rsidRDefault="002A063C" w:rsidP="002A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A063C" w:rsidRPr="00093362" w:rsidRDefault="002A063C" w:rsidP="002A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3362">
        <w:t>Whereas, the regulation period ended in a 1</w:t>
      </w:r>
      <w:r w:rsidR="00470847">
        <w:noBreakHyphen/>
      </w:r>
      <w:r w:rsidRPr="00093362">
        <w:t>1 stalemate, with the exhausted T</w:t>
      </w:r>
      <w:r w:rsidR="00470847">
        <w:noBreakHyphen/>
      </w:r>
      <w:r w:rsidRPr="00093362">
        <w:t>Breds short on defenders but long on spirit. Digging deep, the South Aiken girls found a way to win in the second of two sudden</w:t>
      </w:r>
      <w:r w:rsidR="00470847">
        <w:noBreakHyphen/>
      </w:r>
      <w:r w:rsidRPr="00093362">
        <w:t xml:space="preserve">death </w:t>
      </w:r>
      <w:r w:rsidR="00CA46D1">
        <w:t>over</w:t>
      </w:r>
      <w:r w:rsidRPr="00093362">
        <w:t xml:space="preserve">time periods; </w:t>
      </w:r>
      <w:r>
        <w:t>and</w:t>
      </w:r>
    </w:p>
    <w:p w:rsidR="002A063C" w:rsidRPr="00093362" w:rsidRDefault="002A063C" w:rsidP="002A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A063C" w:rsidRPr="00093362" w:rsidRDefault="002A063C" w:rsidP="002A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3362">
        <w:t xml:space="preserve">Whereas, in a game decided by penalty kicks, the Thoroughbreds came up with critical saves courtesy of stellar goalkeeper Makenzie Cude, who received the game ball for </w:t>
      </w:r>
      <w:r>
        <w:t>her clutch performance</w:t>
      </w:r>
      <w:r w:rsidRPr="00093362">
        <w:t xml:space="preserve"> in</w:t>
      </w:r>
      <w:r>
        <w:t xml:space="preserve"> the</w:t>
      </w:r>
      <w:r w:rsidRPr="00093362">
        <w:t xml:space="preserve"> historic win. Edie Demedicis kicked the game</w:t>
      </w:r>
      <w:r w:rsidR="00470847">
        <w:noBreakHyphen/>
      </w:r>
      <w:r w:rsidRPr="00093362">
        <w:t xml:space="preserve">winning goal on a penalty kick, adding to penalty kick scores made by </w:t>
      </w:r>
      <w:r w:rsidRPr="00093362">
        <w:rPr>
          <w:shd w:val="clear" w:color="auto" w:fill="FFFFFF"/>
        </w:rPr>
        <w:t xml:space="preserve">Haleigh Bollig, Marissa Lee, </w:t>
      </w:r>
      <w:r>
        <w:rPr>
          <w:shd w:val="clear" w:color="auto" w:fill="FFFFFF"/>
        </w:rPr>
        <w:t xml:space="preserve">and </w:t>
      </w:r>
      <w:r w:rsidRPr="00093362">
        <w:rPr>
          <w:shd w:val="clear" w:color="auto" w:fill="FFFFFF"/>
        </w:rPr>
        <w:t>Megan Musick; and</w:t>
      </w:r>
    </w:p>
    <w:p w:rsidR="002A063C" w:rsidRPr="00093362" w:rsidRDefault="002A063C" w:rsidP="002A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A063C" w:rsidRPr="00093362" w:rsidRDefault="002A063C" w:rsidP="002A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93362">
        <w:t xml:space="preserve">Whereas, South Aiken head Coach Dave </w:t>
      </w:r>
      <w:r w:rsidRPr="00093362">
        <w:rPr>
          <w:shd w:val="clear" w:color="auto" w:fill="FFFFFF"/>
        </w:rPr>
        <w:t>Mihoulides</w:t>
      </w:r>
      <w:r w:rsidRPr="00093362">
        <w:t xml:space="preserve"> and his skilled coaching staff capitalized on their own athletic ability and training to build a championship</w:t>
      </w:r>
      <w:r w:rsidR="00470847">
        <w:noBreakHyphen/>
      </w:r>
      <w:r w:rsidRPr="00093362">
        <w:t xml:space="preserve">caliber team and teach these athletes </w:t>
      </w:r>
      <w:r w:rsidRPr="00093362">
        <w:lastRenderedPageBreak/>
        <w:t>lessons that will prove invaluable through life both on and off the field; and</w:t>
      </w:r>
    </w:p>
    <w:p w:rsidR="002A063C" w:rsidRPr="00093362" w:rsidRDefault="002A063C" w:rsidP="002A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A063C" w:rsidRPr="00093362" w:rsidRDefault="002A063C" w:rsidP="002A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3362">
        <w:t xml:space="preserve">Whereas, the members of the South Carolina </w:t>
      </w:r>
      <w:r>
        <w:t>House of Representatives</w:t>
      </w:r>
      <w:r w:rsidRPr="00093362">
        <w:t xml:space="preserve"> appreciate the pride and recognition that the </w:t>
      </w:r>
      <w:r>
        <w:t>South Aiken High School girls soccer team has</w:t>
      </w:r>
      <w:r w:rsidRPr="00093362">
        <w:t xml:space="preserve"> brought to </w:t>
      </w:r>
      <w:r>
        <w:t>its</w:t>
      </w:r>
      <w:r w:rsidRPr="00093362">
        <w:t xml:space="preserve"> school and community</w:t>
      </w:r>
      <w:r>
        <w:t>,</w:t>
      </w:r>
      <w:r w:rsidRPr="00093362">
        <w:t xml:space="preserve"> and look</w:t>
      </w:r>
      <w:r>
        <w:t xml:space="preserve"> forward</w:t>
      </w:r>
      <w:r w:rsidRPr="00093362">
        <w:t xml:space="preserve"> to hear</w:t>
      </w:r>
      <w:r>
        <w:t>ing</w:t>
      </w:r>
      <w:r w:rsidRPr="00093362">
        <w:t xml:space="preserve"> of the continued accomplishments </w:t>
      </w:r>
      <w:r w:rsidR="00776EC4">
        <w:t xml:space="preserve">of its players </w:t>
      </w:r>
      <w:r w:rsidRPr="00093362">
        <w:t>in the days ahead.  Now, therefore,</w:t>
      </w:r>
    </w:p>
    <w:p w:rsidR="002A063C" w:rsidRPr="00093362" w:rsidRDefault="002A063C" w:rsidP="002A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63C" w:rsidRPr="00093362" w:rsidRDefault="002A063C" w:rsidP="002A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3362">
        <w:t xml:space="preserve">Be it resolved by the </w:t>
      </w:r>
      <w:r w:rsidR="008D55A8">
        <w:t>House of Representatives</w:t>
      </w:r>
      <w:r w:rsidRPr="00093362">
        <w:t>:</w:t>
      </w:r>
    </w:p>
    <w:p w:rsidR="002A063C" w:rsidRPr="00093362" w:rsidRDefault="002A063C" w:rsidP="002A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63C" w:rsidRPr="00093362" w:rsidRDefault="002A063C" w:rsidP="002A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3362">
        <w:t xml:space="preserve">That the members of the South Carolina </w:t>
      </w:r>
      <w:r>
        <w:t>House of Representatives</w:t>
      </w:r>
      <w:r w:rsidRPr="00093362">
        <w:t xml:space="preserve">, by this resolution, recognize and honor the </w:t>
      </w:r>
      <w:r>
        <w:t>South Aiken</w:t>
      </w:r>
      <w:r w:rsidRPr="00093362">
        <w:t xml:space="preserve"> High School girls varsity soccer team, coaches, and school officials for a remarkable season and congratulate them for winning the 201</w:t>
      </w:r>
      <w:r>
        <w:t>7</w:t>
      </w:r>
      <w:r w:rsidRPr="00093362">
        <w:t xml:space="preserve"> South Carolina Class AAAA State Championship title.</w:t>
      </w:r>
    </w:p>
    <w:p w:rsidR="002A063C" w:rsidRPr="00093362" w:rsidRDefault="002A063C" w:rsidP="002A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6ED8" w:rsidRDefault="002A063C" w:rsidP="002A0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3362">
        <w:t xml:space="preserve">Be it further resolved that a copy of this resolution be presented to Principal </w:t>
      </w:r>
      <w:r>
        <w:t>Jill Jet</w:t>
      </w:r>
      <w:r w:rsidR="00017341">
        <w:t>t</w:t>
      </w:r>
      <w:r w:rsidRPr="00093362">
        <w:t xml:space="preserve"> and Coach Dave </w:t>
      </w:r>
      <w:r w:rsidRPr="00093362">
        <w:rPr>
          <w:shd w:val="clear" w:color="auto" w:fill="FFFFFF"/>
        </w:rPr>
        <w:t>Mihoulides</w:t>
      </w:r>
      <w:r>
        <w:t>.</w:t>
      </w:r>
    </w:p>
    <w:p w:rsidR="00746EF1" w:rsidRDefault="00470847" w:rsidP="003443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4118" w:rsidRDefault="00B04118" w:rsidP="00B04118">
      <w:pPr>
        <w:suppressAutoHyphens/>
      </w:pPr>
    </w:p>
    <w:sectPr w:rsidR="00B04118" w:rsidSect="00B0411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6ED8" w:rsidRDefault="00A76ED8" w:rsidP="009F0C77">
      <w:r>
        <w:separator/>
      </w:r>
    </w:p>
  </w:endnote>
  <w:endnote w:type="continuationSeparator" w:id="0">
    <w:p w:rsidR="00A76ED8" w:rsidRDefault="00A76ED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FF806D3-381A-4BB5-AA80-62745AC928F5}"/>
    <w:embedBold r:id="rId2" w:fontKey="{0190C851-9DB1-4109-BE61-C5F154EA5831}"/>
  </w:font>
  <w:font w:name="Calibri">
    <w:panose1 w:val="020F0502020204030204"/>
    <w:charset w:val="00"/>
    <w:family w:val="swiss"/>
    <w:pitch w:val="variable"/>
    <w:sig w:usb0="E00002FF" w:usb1="4000ACFF" w:usb2="00000001" w:usb3="00000000" w:csb0="0000019F" w:csb1="00000000"/>
    <w:embedRegular r:id="rId3" w:fontKey="{9F19E30C-156D-43A3-82E0-A13F48BA077B}"/>
  </w:font>
  <w:font w:name="Cambria">
    <w:panose1 w:val="02040503050406030204"/>
    <w:charset w:val="00"/>
    <w:family w:val="roman"/>
    <w:pitch w:val="variable"/>
    <w:sig w:usb0="E00002FF" w:usb1="400004FF" w:usb2="00000000" w:usb3="00000000" w:csb0="0000019F" w:csb1="00000000"/>
    <w:embedRegular r:id="rId4" w:fontKey="{3B82F8C1-A7C0-4A6F-BF33-8F2189C4B18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6EF1" w:rsidRPr="00B04118" w:rsidRDefault="00B04118" w:rsidP="00B04118">
    <w:pPr>
      <w:pStyle w:val="Footer"/>
      <w:tabs>
        <w:tab w:val="clear" w:pos="4680"/>
        <w:tab w:val="clear" w:pos="9360"/>
        <w:tab w:val="center" w:pos="2995"/>
      </w:tabs>
      <w:spacing w:before="120"/>
    </w:pPr>
    <w:r>
      <w:t>[4341]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6ED8" w:rsidRDefault="00A76ED8" w:rsidP="009F0C77">
      <w:r>
        <w:separator/>
      </w:r>
    </w:p>
  </w:footnote>
  <w:footnote w:type="continuationSeparator" w:id="0">
    <w:p w:rsidR="00A76ED8" w:rsidRDefault="00A76ED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189WAB17"/>
    <w:docVar w:name="CoverBillType" w:val="r"/>
    <w:docVar w:name="DocPath" w:val="L:\Council\bills\AGM\19189WAB17.DOCX"/>
    <w:docVar w:name="dvBillNumber" w:val="4341"/>
    <w:docVar w:name="dvBillNumberPrefix" w:val="H. "/>
    <w:docVar w:name="dvOriginalBody" w:val="House"/>
    <w:docVar w:name="dvSteno" w:val="AGM"/>
    <w:docVar w:name="NameofBody" w:val="h"/>
    <w:docVar w:name="vGroup2" w:val="Council"/>
  </w:docVars>
  <w:rsids>
    <w:rsidRoot w:val="00A76ED8"/>
    <w:rsid w:val="00011869"/>
    <w:rsid w:val="00015CD6"/>
    <w:rsid w:val="00017341"/>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361B"/>
    <w:rsid w:val="002543C8"/>
    <w:rsid w:val="0025541D"/>
    <w:rsid w:val="00284AAE"/>
    <w:rsid w:val="002A063C"/>
    <w:rsid w:val="002E5912"/>
    <w:rsid w:val="00301B21"/>
    <w:rsid w:val="00325348"/>
    <w:rsid w:val="0032732C"/>
    <w:rsid w:val="00336AD0"/>
    <w:rsid w:val="003443FC"/>
    <w:rsid w:val="0037019A"/>
    <w:rsid w:val="0037079A"/>
    <w:rsid w:val="003C4DAB"/>
    <w:rsid w:val="003D01E8"/>
    <w:rsid w:val="003E5288"/>
    <w:rsid w:val="003F6D79"/>
    <w:rsid w:val="0041760A"/>
    <w:rsid w:val="00417C01"/>
    <w:rsid w:val="004403BD"/>
    <w:rsid w:val="00461441"/>
    <w:rsid w:val="00470847"/>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46EF1"/>
    <w:rsid w:val="00776EC4"/>
    <w:rsid w:val="007A70AE"/>
    <w:rsid w:val="007E53F7"/>
    <w:rsid w:val="008362E8"/>
    <w:rsid w:val="0085786E"/>
    <w:rsid w:val="008A1768"/>
    <w:rsid w:val="008A489F"/>
    <w:rsid w:val="008D55A8"/>
    <w:rsid w:val="008F0F33"/>
    <w:rsid w:val="008F4429"/>
    <w:rsid w:val="0094021A"/>
    <w:rsid w:val="009B44AF"/>
    <w:rsid w:val="009C6A0B"/>
    <w:rsid w:val="009F0C77"/>
    <w:rsid w:val="009F4DD1"/>
    <w:rsid w:val="00A02543"/>
    <w:rsid w:val="00A41684"/>
    <w:rsid w:val="00A64E80"/>
    <w:rsid w:val="00A72BCD"/>
    <w:rsid w:val="00A741D9"/>
    <w:rsid w:val="00A76ED8"/>
    <w:rsid w:val="00A833AB"/>
    <w:rsid w:val="00A9741D"/>
    <w:rsid w:val="00AC34A2"/>
    <w:rsid w:val="00AD1C9A"/>
    <w:rsid w:val="00AD4B17"/>
    <w:rsid w:val="00B04118"/>
    <w:rsid w:val="00B412D4"/>
    <w:rsid w:val="00BE3C22"/>
    <w:rsid w:val="00C0345E"/>
    <w:rsid w:val="00C31C95"/>
    <w:rsid w:val="00C3483A"/>
    <w:rsid w:val="00C74E9D"/>
    <w:rsid w:val="00C826DD"/>
    <w:rsid w:val="00C82FD3"/>
    <w:rsid w:val="00C92819"/>
    <w:rsid w:val="00CA46D1"/>
    <w:rsid w:val="00CC6B7B"/>
    <w:rsid w:val="00CD2089"/>
    <w:rsid w:val="00D73A67"/>
    <w:rsid w:val="00D970A9"/>
    <w:rsid w:val="00DF3845"/>
    <w:rsid w:val="00E41911"/>
    <w:rsid w:val="00E44B57"/>
    <w:rsid w:val="00E67B8D"/>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8A32DF-73BF-4E69-B640-02DBAA8056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E86958-77E3-4E1D-AC95-AD5851D8F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DE9BA766.dotm</Template>
  <TotalTime>0</TotalTime>
  <Pages>1</Pages>
  <Words>390</Words>
  <Characters>2021</Characters>
  <Application>Microsoft Office Word</Application>
  <DocSecurity>0</DocSecurity>
  <Lines>63</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4341 Text of Previous Version (Jun. 6, 2017) - South Carolina Legislature Online</dc:title>
  <dc:creator>angiemorgan</dc:creator>
  <cp:lastModifiedBy>S Volk</cp:lastModifiedBy>
  <cp:revision>2</cp:revision>
  <cp:lastPrinted>2017-06-06T17:44:00Z</cp:lastPrinted>
  <dcterms:created xsi:type="dcterms:W3CDTF">2017-06-06T20:07:00Z</dcterms:created>
  <dcterms:modified xsi:type="dcterms:W3CDTF">2017-06-06T20:07:00Z</dcterms:modified>
</cp:coreProperties>
</file>