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CA5" w:rsidRDefault="00276CA5"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w:t>
      </w:r>
      <w:r w:rsidR="006348C3">
        <w:rPr>
          <w:color w:val="000000" w:themeColor="text1"/>
          <w:u w:color="000000" w:themeColor="text1"/>
        </w:rPr>
        <w:t xml:space="preserve"> ARTICLE 5, CHAPTER 3, TITLE 58</w:t>
      </w:r>
      <w:r>
        <w:rPr>
          <w:color w:val="000000" w:themeColor="text1"/>
          <w:u w:color="000000" w:themeColor="text1"/>
        </w:rPr>
        <w:t xml:space="preserve"> RELATING TO THE STATE REGULATION OF PUBLIC UTILITIES REVIEW COMMITTEE</w:t>
      </w:r>
      <w:r w:rsidR="00233DDF">
        <w:rPr>
          <w:color w:val="000000" w:themeColor="text1"/>
          <w:u w:color="000000" w:themeColor="text1"/>
        </w:rPr>
        <w:t>; AND TO</w:t>
      </w:r>
      <w:r>
        <w:rPr>
          <w:color w:val="000000" w:themeColor="text1"/>
          <w:u w:color="000000" w:themeColor="text1"/>
        </w:rPr>
        <w:t xml:space="preserve"> AMEND SECTIONS 8</w:t>
      </w:r>
      <w:r w:rsidR="00E73A17">
        <w:rPr>
          <w:color w:val="000000" w:themeColor="text1"/>
          <w:u w:color="000000" w:themeColor="text1"/>
        </w:rPr>
        <w:noBreakHyphen/>
      </w:r>
      <w:r>
        <w:rPr>
          <w:color w:val="000000" w:themeColor="text1"/>
          <w:u w:color="000000" w:themeColor="text1"/>
        </w:rPr>
        <w:t>13</w:t>
      </w:r>
      <w:r w:rsidR="00E73A17">
        <w:rPr>
          <w:color w:val="000000" w:themeColor="text1"/>
          <w:u w:color="000000" w:themeColor="text1"/>
        </w:rPr>
        <w:noBreakHyphen/>
      </w:r>
      <w:r>
        <w:rPr>
          <w:color w:val="000000" w:themeColor="text1"/>
          <w:u w:color="000000" w:themeColor="text1"/>
        </w:rPr>
        <w:t>935, 58</w:t>
      </w:r>
      <w:r w:rsidR="00E73A17">
        <w:rPr>
          <w:color w:val="000000" w:themeColor="text1"/>
          <w:u w:color="000000" w:themeColor="text1"/>
        </w:rPr>
        <w:noBreakHyphen/>
      </w:r>
      <w:r>
        <w:rPr>
          <w:color w:val="000000" w:themeColor="text1"/>
          <w:u w:color="000000" w:themeColor="text1"/>
        </w:rPr>
        <w:t>3</w:t>
      </w:r>
      <w:r w:rsidR="00E73A17">
        <w:rPr>
          <w:color w:val="000000" w:themeColor="text1"/>
          <w:u w:color="000000" w:themeColor="text1"/>
        </w:rPr>
        <w:noBreakHyphen/>
      </w:r>
      <w:r>
        <w:rPr>
          <w:color w:val="000000" w:themeColor="text1"/>
          <w:u w:color="000000" w:themeColor="text1"/>
        </w:rPr>
        <w:t>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280, 58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2689, 58</w:t>
      </w:r>
      <w:r w:rsidR="00E73A17">
        <w:rPr>
          <w:color w:val="000000" w:themeColor="text1"/>
          <w:u w:color="000000" w:themeColor="text1"/>
        </w:rPr>
        <w:noBreakHyphen/>
      </w:r>
      <w:r>
        <w:rPr>
          <w:color w:val="000000" w:themeColor="text1"/>
          <w:u w:color="000000" w:themeColor="text1"/>
        </w:rPr>
        <w:t>27</w:t>
      </w:r>
      <w:r w:rsidR="00E73A17">
        <w:rPr>
          <w:color w:val="000000" w:themeColor="text1"/>
          <w:u w:color="000000" w:themeColor="text1"/>
        </w:rPr>
        <w:noBreakHyphen/>
      </w:r>
      <w:r>
        <w:rPr>
          <w:color w:val="000000" w:themeColor="text1"/>
          <w:u w:color="000000" w:themeColor="text1"/>
        </w:rPr>
        <w:t>2630, 58</w:t>
      </w:r>
      <w:r w:rsidR="00E73A17">
        <w:rPr>
          <w:color w:val="000000" w:themeColor="text1"/>
          <w:u w:color="000000" w:themeColor="text1"/>
        </w:rPr>
        <w:noBreakHyphen/>
      </w:r>
      <w:r>
        <w:rPr>
          <w:color w:val="000000" w:themeColor="text1"/>
          <w:u w:color="000000" w:themeColor="text1"/>
        </w:rPr>
        <w:t>31</w:t>
      </w:r>
      <w:r w:rsidR="00E73A17">
        <w:rPr>
          <w:color w:val="000000" w:themeColor="text1"/>
          <w:u w:color="000000" w:themeColor="text1"/>
        </w:rPr>
        <w:noBreakHyphen/>
      </w:r>
      <w:r>
        <w:rPr>
          <w:color w:val="000000" w:themeColor="text1"/>
          <w:u w:color="000000" w:themeColor="text1"/>
        </w:rPr>
        <w:t>20, AND 58</w:t>
      </w:r>
      <w:r w:rsidR="00E73A17">
        <w:rPr>
          <w:color w:val="000000" w:themeColor="text1"/>
          <w:u w:color="000000" w:themeColor="text1"/>
        </w:rPr>
        <w:noBreakHyphen/>
      </w:r>
      <w:r>
        <w:rPr>
          <w:color w:val="000000" w:themeColor="text1"/>
          <w:u w:color="000000" w:themeColor="text1"/>
        </w:rPr>
        <w:t>39</w:t>
      </w:r>
      <w:r w:rsidR="00E73A17">
        <w:rPr>
          <w:color w:val="000000" w:themeColor="text1"/>
          <w:u w:color="000000" w:themeColor="text1"/>
        </w:rPr>
        <w:noBreakHyphen/>
      </w:r>
      <w:r>
        <w:rPr>
          <w:color w:val="000000" w:themeColor="text1"/>
          <w:u w:color="000000" w:themeColor="text1"/>
        </w:rPr>
        <w:t>140, ALL RELATING TO UTILITIES AND THE REGULATION AND OVERSIGHT OF UTILITIES, S</w:t>
      </w:r>
      <w:r w:rsidR="00847DF8">
        <w:rPr>
          <w:color w:val="000000" w:themeColor="text1"/>
          <w:u w:color="000000" w:themeColor="text1"/>
        </w:rPr>
        <w:t>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Pr="00535238" w:rsidRDefault="006348C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F7CF5">
        <w:rPr>
          <w:color w:val="000000" w:themeColor="text1"/>
          <w:u w:color="000000" w:themeColor="text1"/>
        </w:rPr>
        <w:tab/>
      </w:r>
      <w:r w:rsidR="003F7CF5">
        <w:rPr>
          <w:color w:val="000000" w:themeColor="text1"/>
          <w:u w:color="000000" w:themeColor="text1"/>
        </w:rPr>
        <w:tab/>
      </w:r>
      <w:r w:rsidR="003F7CF5" w:rsidRPr="00535238">
        <w:rPr>
          <w:color w:val="000000" w:themeColor="text1"/>
          <w:u w:color="000000" w:themeColor="text1"/>
        </w:rPr>
        <w:t xml:space="preserve">Chapter 3, Title 58 of the 1976 Code is amended </w:t>
      </w:r>
      <w:r w:rsidR="003F7CF5">
        <w:rPr>
          <w:color w:val="000000" w:themeColor="text1"/>
          <w:u w:color="000000" w:themeColor="text1"/>
        </w:rPr>
        <w:t>by adding</w:t>
      </w:r>
      <w:r w:rsidR="003F7CF5" w:rsidRPr="00535238">
        <w:rPr>
          <w:color w:val="000000" w:themeColor="text1"/>
          <w:u w:color="000000" w:themeColor="text1"/>
        </w:rPr>
        <w:t>:</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lastRenderedPageBreak/>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E73A17">
        <w:noBreakHyphen/>
      </w:r>
      <w:r w:rsidRPr="007D1C70">
        <w:t>3</w:t>
      </w:r>
      <w:r w:rsidR="00E73A17">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must meet as soon as practicable after appointment and organize itself by electing</w:t>
      </w:r>
      <w:r>
        <w:t xml:space="preserve"> one of its members</w:t>
      </w:r>
      <w:r w:rsidRPr="007D1C70">
        <w:t xml:space="preserve"> </w:t>
      </w:r>
      <w:r>
        <w:t xml:space="preserve">as chairman, and other officers </w:t>
      </w:r>
      <w:r w:rsidRPr="007D1C70">
        <w:t>as the oversight committee may consider necessary.  Thereafter, the oversight committee must meet at least annually and at the call of the chairman or by a majority of the members. A quorum consists of six members.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00E73A17" w:rsidRPr="00E73A17">
        <w:t>’</w:t>
      </w:r>
      <w:r w:rsidRPr="007D1C70">
        <w:t xml:space="preserve">s appointees shall serve for a term of two years.  In making the appointments, the Governor shall specify </w:t>
      </w:r>
      <w:r>
        <w:t>the length of each appointee</w:t>
      </w:r>
      <w:r w:rsidR="00E73A17" w:rsidRPr="00E73A17">
        <w:t>’</w:t>
      </w:r>
      <w:r>
        <w:t xml:space="preserve">s term.  </w:t>
      </w:r>
      <w:r w:rsidRPr="007D1C70">
        <w:t>Thereafter, the members appointed from the general public shall serve for a term of four years.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E73A17" w:rsidRPr="00E73A17">
        <w:t>’</w:t>
      </w:r>
      <w:r w:rsidRPr="007D1C70">
        <w:t xml:space="preserve">s applicable current election cycle or the previous two election cycles.  For purposes of this </w:t>
      </w:r>
      <w:r w:rsidRPr="007D1C70">
        <w:lastRenderedPageBreak/>
        <w:t xml:space="preserve">section, </w:t>
      </w:r>
      <w:r w:rsidR="00E73A17" w:rsidRPr="00E73A17">
        <w:t>‘</w:t>
      </w:r>
      <w:r w:rsidRPr="007D1C70">
        <w:t>election cycle</w:t>
      </w:r>
      <w:r w:rsidR="00E73A17" w:rsidRPr="00E73A17">
        <w:t>’</w:t>
      </w:r>
      <w:r w:rsidRPr="007D1C70">
        <w:t xml:space="preserve"> has the same meaning as provided in Section 8</w:t>
      </w:r>
      <w:r w:rsidR="00E73A17">
        <w:noBreakHyphen/>
      </w:r>
      <w:r w:rsidRPr="007D1C70">
        <w:t>13</w:t>
      </w:r>
      <w:r w:rsidR="00E73A17">
        <w:noBreakHyphen/>
      </w:r>
      <w:r w:rsidRPr="007D1C70">
        <w:t>1300.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630.</w:t>
      </w:r>
      <w:r w:rsidRPr="007D1C70">
        <w:tab/>
        <w:t>The oversight committee has the following powers and duties: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E73A17">
        <w:noBreakHyphen/>
      </w:r>
      <w:r w:rsidRPr="007D1C70">
        <w:t>3</w:t>
      </w:r>
      <w:r w:rsidR="00E73A17">
        <w:noBreakHyphen/>
      </w:r>
      <w:r w:rsidRPr="007D1C70">
        <w:t>20 and 58</w:t>
      </w:r>
      <w:r w:rsidR="00E73A17">
        <w:noBreakHyphen/>
      </w:r>
      <w:r w:rsidRPr="007D1C70">
        <w:t>3</w:t>
      </w:r>
      <w:r w:rsidR="00E73A17">
        <w:noBreakHyphen/>
      </w:r>
      <w:r w:rsidRPr="007D1C70">
        <w:t>560;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E73A17">
        <w:noBreakHyphen/>
      </w:r>
      <w:r w:rsidRPr="007D1C70">
        <w:t>4</w:t>
      </w:r>
      <w:r w:rsidR="00E73A17">
        <w:noBreakHyphen/>
      </w:r>
      <w:r w:rsidRPr="007D1C70">
        <w:t>30. The oversight committee must give due consideration to a candidate</w:t>
      </w:r>
      <w:r w:rsidR="00E73A17"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E73A17">
        <w:noBreakHyphen/>
      </w:r>
      <w:r w:rsidRPr="007D1C70">
        <w:t>31</w:t>
      </w:r>
      <w:r w:rsidR="00E73A17">
        <w:noBreakHyphen/>
      </w:r>
      <w:r w:rsidRPr="007D1C70">
        <w:t xml:space="preserve">20; </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E73A17"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E73A17" w:rsidRPr="00E73A17">
        <w:t>’</w:t>
      </w:r>
      <w:r w:rsidRPr="007D1C70">
        <w:t>s record for consideration if the member seeks reelection to the commission;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(6)</w:t>
      </w:r>
      <w:r w:rsidRPr="007D1C70">
        <w:tab/>
        <w:t>to develop and distribute to each party and its representatives appearing before the commission an anonymous and confidential survey evaluating the commissioners. At a minimum, the survey must include the following:</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E73A17"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E73A17"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E73A17"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(11)</w:t>
      </w:r>
      <w:r w:rsidRPr="007D1C70">
        <w:tab/>
        <w:t>to make reports and recommendations to the General Assembly on matters relating to the powers and duties set forth in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E73A17">
        <w:noBreakHyphen/>
      </w:r>
      <w:r w:rsidRPr="007D1C70">
        <w:t>52</w:t>
      </w:r>
      <w:r w:rsidR="00E73A17">
        <w:noBreakHyphen/>
      </w:r>
      <w:r w:rsidRPr="007D1C70">
        <w:t>430.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640.</w:t>
      </w:r>
      <w:r w:rsidRPr="007D1C70">
        <w:tab/>
        <w:t>(A)</w:t>
      </w:r>
      <w:r w:rsidRPr="007D1C70">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oversight committee and payable by the authorities from which they are appointed, except as provided in subsection (B) of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expenses associated with the oversight committee</w:t>
      </w:r>
      <w:r w:rsidR="00E73A17" w:rsidRPr="00E73A17">
        <w:t>’</w:t>
      </w:r>
      <w:r w:rsidRPr="007D1C70">
        <w:t>s duties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w:t>
      </w:r>
      <w:r w:rsidR="006348C3">
        <w:t xml:space="preserve">ons of Article 1, Chapter 54, </w:t>
      </w:r>
      <w:r w:rsidRPr="007D1C70">
        <w:t xml:space="preserve">Title 12 and paid, less the Department of Revenue actual incremental increase in the </w:t>
      </w:r>
      <w:r w:rsidRPr="007D1C70">
        <w:lastRenderedPageBreak/>
        <w:t>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Except as provided in Section 58</w:t>
      </w:r>
      <w:r w:rsidR="00E73A17">
        <w:noBreakHyphen/>
      </w:r>
      <w:r w:rsidRPr="007D1C70">
        <w:t>3</w:t>
      </w:r>
      <w:r w:rsidR="00E73A17">
        <w:noBreakHyphen/>
      </w:r>
      <w:r w:rsidRPr="007D1C70">
        <w:t xml:space="preserve">540(B), the costs and expenses of the </w:t>
      </w:r>
      <w:r>
        <w:t>oversight</w:t>
      </w:r>
      <w:r w:rsidRPr="007D1C70">
        <w:t xml:space="preserve"> committee must be funded in the annual state General Appropriations Act.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560.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E73A17">
        <w:noBreakHyphen/>
      </w:r>
      <w:r w:rsidRPr="007D1C70">
        <w:t>20</w:t>
      </w:r>
      <w:r w:rsidR="00E73A17">
        <w:noBreakHyphen/>
      </w:r>
      <w:r w:rsidRPr="007D1C70">
        <w:t>10, et seq.; however, Section 2</w:t>
      </w:r>
      <w:r w:rsidR="00E73A17">
        <w:noBreakHyphen/>
      </w:r>
      <w:r w:rsidRPr="007D1C70">
        <w:t>20</w:t>
      </w:r>
      <w:r w:rsidR="00E73A17">
        <w:noBreakHyphen/>
      </w:r>
      <w:r w:rsidRPr="007D1C70">
        <w:t>40 is not applicable to a screening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E73A17">
        <w:noBreakHyphen/>
      </w:r>
      <w:r w:rsidRPr="007D1C70">
        <w:t>3</w:t>
      </w:r>
      <w:r w:rsidR="00E73A17">
        <w:noBreakHyphen/>
      </w:r>
      <w:r w:rsidRPr="007D1C70">
        <w:t>20 and this section. In screening candidates for the commission and making its findings, the oversight committee must seek to find the best qualified people by giving due consideration to:</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570.</w:t>
      </w:r>
      <w:r w:rsidRPr="007D1C70">
        <w:tab/>
        <w:t xml:space="preserve">The oversight committee must allocate personal service positions and other appropriations within the commission to either the commission or the Office of Regulatory </w:t>
      </w:r>
      <w:r w:rsidRPr="007D1C70">
        <w:lastRenderedPageBreak/>
        <w:t>Staff. The oversight committee must organize appropriate divisions within the commission and, as submitted by the executive director, within the Office of Regulatory Staff. 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The oversight committee</w:t>
      </w:r>
      <w:r w:rsidR="00E73A17" w:rsidRPr="00E73A17">
        <w:t>’</w:t>
      </w:r>
      <w:r w:rsidRPr="007D1C70">
        <w:t>s authority to reorganize the agencies and assign personal service positions and other appropriations supersedes any provision of law to the contrary. In effectuating the oversight committee</w:t>
      </w:r>
      <w:r w:rsidR="00E73A17" w:rsidRPr="00E73A17">
        <w:t>’</w:t>
      </w:r>
      <w:r w:rsidRPr="007D1C70">
        <w:t xml:space="preserve">s assignment of positions between agencies, the Department of Administration is directed to assign through transfer both the position and the appropriation for the position. Notwithstanding this section or any other provision of law, the Executive Director of the Office of Regulatory Staff has sole authority to select and employ personnel of the Office of Regulatory Staff. </w:t>
      </w:r>
      <w:r w:rsidR="006348C3">
        <w:t>A</w:t>
      </w:r>
      <w:r w:rsidRPr="007D1C70">
        <w:t xml:space="preserve"> commission employee whose position is transferred to the Office of Regulatory Staff is, upon application to the executive director, entitled only to due consideration for the position.”</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00ACA" w:rsidRDefault="00000ACA"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E73A17"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w:t>
      </w:r>
      <w:r w:rsidRPr="00C70D63">
        <w:rPr>
          <w:color w:val="000000" w:themeColor="text1"/>
          <w:u w:color="000000" w:themeColor="text1"/>
        </w:rPr>
        <w:lastRenderedPageBreak/>
        <w:t xml:space="preserve">Assembly. For purposes of this section, </w:t>
      </w:r>
      <w:r w:rsidR="00E73A17" w:rsidRPr="00E73A17">
        <w:rPr>
          <w:color w:val="000000" w:themeColor="text1"/>
          <w:u w:color="000000" w:themeColor="text1"/>
        </w:rPr>
        <w:t>‘</w:t>
      </w:r>
      <w:r w:rsidRPr="00C70D63">
        <w:rPr>
          <w:color w:val="000000" w:themeColor="text1"/>
          <w:u w:color="000000" w:themeColor="text1"/>
        </w:rPr>
        <w:t>indirectly seeking a pledge</w:t>
      </w:r>
      <w:r w:rsidR="00E73A17"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E73A17">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E73A17"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 xml:space="preserve">State Regulation of Public Utilities Review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545.”</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5(7)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E73A17"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E73A17"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280(E)(11) of the 1976 Code, as amended by Act 181 of 2016, is further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E73A17">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285(G)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2689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w:t>
      </w:r>
      <w:r w:rsidRPr="00C70D63">
        <w:rPr>
          <w:color w:val="000000" w:themeColor="text1"/>
          <w:u w:color="000000" w:themeColor="text1"/>
        </w:rPr>
        <w:lastRenderedPageBreak/>
        <w:t>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27</w:t>
      </w:r>
      <w:r w:rsidR="00E73A17">
        <w:rPr>
          <w:color w:val="000000" w:themeColor="text1"/>
          <w:u w:color="000000" w:themeColor="text1"/>
        </w:rPr>
        <w:noBreakHyphen/>
      </w:r>
      <w:r w:rsidRPr="00C70D63">
        <w:rPr>
          <w:color w:val="000000" w:themeColor="text1"/>
          <w:u w:color="000000" w:themeColor="text1"/>
        </w:rPr>
        <w:t>2630(C)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sidR="00E73A17">
        <w:rPr>
          <w:color w:val="000000" w:themeColor="text1"/>
          <w:u w:color="000000" w:themeColor="text1"/>
        </w:rPr>
        <w:noBreakHyphen/>
      </w:r>
      <w:r w:rsidRPr="00C70D63">
        <w:rPr>
          <w:color w:val="000000" w:themeColor="text1"/>
          <w:u w:color="000000" w:themeColor="text1"/>
        </w:rPr>
        <w:t>31</w:t>
      </w:r>
      <w:r w:rsidR="00E73A17">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E73A17" w:rsidRPr="00E73A17">
        <w:rPr>
          <w:color w:val="000000" w:themeColor="text1"/>
          <w:u w:color="000000" w:themeColor="text1"/>
        </w:rPr>
        <w:t>’</w:t>
      </w:r>
      <w:r w:rsidRPr="00C70D63">
        <w:rPr>
          <w:color w:val="000000" w:themeColor="text1"/>
          <w:u w:color="000000" w:themeColor="text1"/>
        </w:rPr>
        <w:t xml:space="preserve">s successor, with the advice and consent of the Senate, and </w:t>
      </w:r>
      <w:r w:rsidRPr="00C70D63">
        <w:rPr>
          <w:color w:val="000000" w:themeColor="text1"/>
          <w:u w:color="000000" w:themeColor="text1"/>
        </w:rPr>
        <w:lastRenderedPageBreak/>
        <w:t>the successor</w:t>
      </w:r>
      <w:r w:rsidR="00E73A17">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00ACA" w:rsidRPr="00C70D63">
        <w:rPr>
          <w:color w:val="000000" w:themeColor="text1"/>
          <w:u w:color="000000" w:themeColor="text1"/>
        </w:rPr>
        <w:tab/>
      </w:r>
      <w:r w:rsidR="00000ACA">
        <w:rPr>
          <w:color w:val="000000" w:themeColor="text1"/>
          <w:u w:color="000000" w:themeColor="text1"/>
        </w:rPr>
        <w:t>10</w:t>
      </w:r>
      <w:r w:rsidR="00000ACA" w:rsidRPr="00C70D63">
        <w:rPr>
          <w:color w:val="000000" w:themeColor="text1"/>
          <w:u w:color="000000" w:themeColor="text1"/>
        </w:rPr>
        <w:t>.</w:t>
      </w:r>
      <w:r w:rsidR="00000ACA" w:rsidRPr="00C70D63">
        <w:rPr>
          <w:color w:val="000000" w:themeColor="text1"/>
          <w:u w:color="000000" w:themeColor="text1"/>
        </w:rPr>
        <w:tab/>
        <w:t>Section 58</w:t>
      </w:r>
      <w:r w:rsidR="00E73A17">
        <w:rPr>
          <w:color w:val="000000" w:themeColor="text1"/>
          <w:u w:color="000000" w:themeColor="text1"/>
        </w:rPr>
        <w:noBreakHyphen/>
      </w:r>
      <w:r w:rsidR="00000ACA" w:rsidRPr="00C70D63">
        <w:rPr>
          <w:color w:val="000000" w:themeColor="text1"/>
          <w:u w:color="000000" w:themeColor="text1"/>
        </w:rPr>
        <w:t>39</w:t>
      </w:r>
      <w:r w:rsidR="00E73A17">
        <w:rPr>
          <w:color w:val="000000" w:themeColor="text1"/>
          <w:u w:color="000000" w:themeColor="text1"/>
        </w:rPr>
        <w:noBreakHyphen/>
      </w:r>
      <w:r w:rsidR="00000ACA" w:rsidRPr="00C70D63">
        <w:rPr>
          <w:color w:val="000000" w:themeColor="text1"/>
          <w:u w:color="000000" w:themeColor="text1"/>
        </w:rPr>
        <w:t>140</w:t>
      </w:r>
      <w:r>
        <w:rPr>
          <w:color w:val="000000" w:themeColor="text1"/>
          <w:u w:color="000000" w:themeColor="text1"/>
        </w:rPr>
        <w:t>(E)</w:t>
      </w:r>
      <w:r w:rsidR="00000ACA" w:rsidRPr="00C70D63">
        <w:rPr>
          <w:color w:val="000000" w:themeColor="text1"/>
          <w:u w:color="000000" w:themeColor="text1"/>
        </w:rPr>
        <w:t xml:space="preserve">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00195BFA">
        <w:rPr>
          <w:color w:val="000000" w:themeColor="text1"/>
          <w:u w:color="000000" w:themeColor="text1"/>
        </w:rPr>
        <w:t>“(E)</w:t>
      </w:r>
      <w:r w:rsidR="00195BFA">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195BFA"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FA" w:rsidRDefault="00195BFA"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Pr="00535238">
        <w:rPr>
          <w:color w:val="000000" w:themeColor="text1"/>
          <w:u w:color="000000" w:themeColor="text1"/>
        </w:rPr>
        <w:tab/>
        <w:t xml:space="preserve">Upon the effective date of this act, any reference to the </w:t>
      </w:r>
      <w:r w:rsidR="00E73A17" w:rsidRPr="00E73A17">
        <w:rPr>
          <w:color w:val="000000" w:themeColor="text1"/>
          <w:u w:color="000000" w:themeColor="text1"/>
        </w:rPr>
        <w:t>‘</w:t>
      </w:r>
      <w:r w:rsidRPr="00535238">
        <w:rPr>
          <w:color w:val="000000" w:themeColor="text1"/>
          <w:u w:color="000000" w:themeColor="text1"/>
        </w:rPr>
        <w:t>State Regulation of Public Utilities Review Committee</w:t>
      </w:r>
      <w:r w:rsidR="00E73A17" w:rsidRPr="00E73A17">
        <w:rPr>
          <w:color w:val="000000" w:themeColor="text1"/>
          <w:u w:color="000000" w:themeColor="text1"/>
        </w:rPr>
        <w:t>’</w:t>
      </w:r>
      <w:r w:rsidRPr="00535238">
        <w:rPr>
          <w:color w:val="000000" w:themeColor="text1"/>
          <w:u w:color="000000" w:themeColor="text1"/>
        </w:rPr>
        <w:t xml:space="preserve"> must be construed to mean the </w:t>
      </w:r>
      <w:r w:rsidR="00E73A17" w:rsidRPr="00E73A17">
        <w:rPr>
          <w:color w:val="000000" w:themeColor="text1"/>
          <w:u w:color="000000" w:themeColor="text1"/>
        </w:rPr>
        <w:t>‘</w:t>
      </w:r>
      <w:r w:rsidRPr="00535238">
        <w:rPr>
          <w:color w:val="000000" w:themeColor="text1"/>
          <w:u w:color="000000" w:themeColor="text1"/>
        </w:rPr>
        <w:t>Utility Oversight Committee.</w:t>
      </w:r>
      <w:r w:rsidR="00E73A17"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195BFA">
        <w:rPr>
          <w:color w:val="000000" w:themeColor="text1"/>
          <w:u w:color="000000" w:themeColor="text1"/>
        </w:rPr>
        <w:t>2</w:t>
      </w:r>
      <w:r>
        <w:rPr>
          <w:color w:val="000000" w:themeColor="text1"/>
          <w:u w:color="000000" w:themeColor="text1"/>
        </w:rPr>
        <w:t>.</w:t>
      </w:r>
      <w:r w:rsidR="003F7CF5" w:rsidRPr="00535238">
        <w:rPr>
          <w:color w:val="000000" w:themeColor="text1"/>
          <w:u w:color="000000" w:themeColor="text1"/>
        </w:rPr>
        <w:tab/>
        <w:t>(A)</w:t>
      </w:r>
      <w:r w:rsidR="003F7CF5" w:rsidRPr="00535238">
        <w:rPr>
          <w:color w:val="000000" w:themeColor="text1"/>
          <w:u w:color="000000" w:themeColor="text1"/>
        </w:rPr>
        <w:tab/>
      </w:r>
      <w:r>
        <w:rPr>
          <w:color w:val="000000" w:themeColor="text1"/>
          <w:u w:color="000000" w:themeColor="text1"/>
        </w:rPr>
        <w:t>Exc</w:t>
      </w:r>
      <w:r w:rsidR="00195BFA">
        <w:rPr>
          <w:color w:val="000000" w:themeColor="text1"/>
          <w:u w:color="000000" w:themeColor="text1"/>
        </w:rPr>
        <w:t>ept as provided in subsection (B</w:t>
      </w:r>
      <w:r>
        <w:rPr>
          <w:color w:val="000000" w:themeColor="text1"/>
          <w:u w:color="000000" w:themeColor="text1"/>
        </w:rPr>
        <w:t>), t</w:t>
      </w:r>
      <w:r w:rsidR="003F7CF5">
        <w:rPr>
          <w:color w:val="000000" w:themeColor="text1"/>
          <w:u w:color="000000" w:themeColor="text1"/>
        </w:rPr>
        <w:t xml:space="preserve">his </w:t>
      </w:r>
      <w:r>
        <w:rPr>
          <w:color w:val="000000" w:themeColor="text1"/>
          <w:u w:color="000000" w:themeColor="text1"/>
        </w:rPr>
        <w:t>act</w:t>
      </w:r>
      <w:r w:rsidR="003F7CF5">
        <w:rPr>
          <w:color w:val="000000" w:themeColor="text1"/>
          <w:u w:color="000000" w:themeColor="text1"/>
        </w:rPr>
        <w:t xml:space="preserve"> takes effect </w:t>
      </w:r>
      <w:r>
        <w:rPr>
          <w:color w:val="000000" w:themeColor="text1"/>
          <w:u w:color="000000" w:themeColor="text1"/>
        </w:rPr>
        <w:t xml:space="preserve">ten days after approval </w:t>
      </w:r>
      <w:r w:rsidR="003F7CF5">
        <w:rPr>
          <w:color w:val="000000" w:themeColor="text1"/>
          <w:u w:color="000000" w:themeColor="text1"/>
        </w:rPr>
        <w:t>by the Governor.</w:t>
      </w:r>
      <w:r w:rsidR="003F7CF5" w:rsidRPr="00535238">
        <w:rPr>
          <w:color w:val="000000" w:themeColor="text1"/>
          <w:u w:color="000000" w:themeColor="text1"/>
        </w:rPr>
        <w:t xml:space="preserve">  </w:t>
      </w:r>
      <w:r w:rsidR="00195BFA">
        <w:rPr>
          <w:color w:val="000000" w:themeColor="text1"/>
          <w:u w:color="000000" w:themeColor="text1"/>
        </w:rPr>
        <w:t>T</w:t>
      </w:r>
      <w:r w:rsidR="00195BFA" w:rsidRPr="00535238">
        <w:rPr>
          <w:color w:val="000000" w:themeColor="text1"/>
          <w:u w:color="000000" w:themeColor="text1"/>
        </w:rPr>
        <w:t xml:space="preserve">he </w:t>
      </w:r>
      <w:r w:rsidR="00195BFA">
        <w:rPr>
          <w:color w:val="000000" w:themeColor="text1"/>
          <w:u w:color="000000" w:themeColor="text1"/>
        </w:rPr>
        <w:t xml:space="preserve">oversight </w:t>
      </w:r>
      <w:r w:rsidR="00195BFA" w:rsidRPr="00535238">
        <w:rPr>
          <w:color w:val="000000" w:themeColor="text1"/>
          <w:u w:color="000000" w:themeColor="text1"/>
        </w:rPr>
        <w:t>committee shall meet as soon as practicable to organize itself pursuant to Section 58</w:t>
      </w:r>
      <w:r w:rsidR="00E73A17">
        <w:rPr>
          <w:color w:val="000000" w:themeColor="text1"/>
          <w:u w:color="000000" w:themeColor="text1"/>
        </w:rPr>
        <w:noBreakHyphen/>
      </w:r>
      <w:r w:rsidR="00195BFA" w:rsidRPr="00535238">
        <w:rPr>
          <w:color w:val="000000" w:themeColor="text1"/>
          <w:u w:color="000000" w:themeColor="text1"/>
        </w:rPr>
        <w:t>3</w:t>
      </w:r>
      <w:r w:rsidR="00E73A17">
        <w:rPr>
          <w:color w:val="000000" w:themeColor="text1"/>
          <w:u w:color="000000" w:themeColor="text1"/>
        </w:rPr>
        <w:noBreakHyphen/>
      </w:r>
      <w:r w:rsidR="00195BFA">
        <w:rPr>
          <w:color w:val="000000" w:themeColor="text1"/>
          <w:u w:color="000000" w:themeColor="text1"/>
        </w:rPr>
        <w:t>620(B).</w:t>
      </w:r>
    </w:p>
    <w:p w:rsidR="00000ACA" w:rsidRPr="00535238"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5BF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sidR="00195BFA">
        <w:rPr>
          <w:color w:val="000000" w:themeColor="text1"/>
          <w:u w:color="000000" w:themeColor="text1"/>
        </w:rPr>
        <w:t>may</w:t>
      </w:r>
      <w:r w:rsidRPr="00535238">
        <w:rPr>
          <w:color w:val="000000" w:themeColor="text1"/>
          <w:u w:color="000000" w:themeColor="text1"/>
        </w:rPr>
        <w:t xml:space="preserve"> make their ap</w:t>
      </w:r>
      <w:r w:rsidR="00195BFA">
        <w:rPr>
          <w:color w:val="000000" w:themeColor="text1"/>
          <w:u w:color="000000" w:themeColor="text1"/>
        </w:rPr>
        <w:t>pointments to the oversight committee.</w:t>
      </w:r>
    </w:p>
    <w:p w:rsidR="008E64FB" w:rsidRDefault="00E7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CA5" w:rsidRDefault="00276CA5" w:rsidP="00276CA5">
      <w:pPr>
        <w:suppressAutoHyphens/>
      </w:pPr>
    </w:p>
    <w:sectPr w:rsidR="00276CA5" w:rsidSect="00276C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4D4" w:rsidRDefault="001004D4" w:rsidP="009F0C77">
      <w:r>
        <w:separator/>
      </w:r>
    </w:p>
  </w:endnote>
  <w:endnote w:type="continuationSeparator" w:id="0">
    <w:p w:rsidR="001004D4" w:rsidRDefault="00100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061B7B-629B-4E7D-813D-BB918BE23449}"/>
    <w:embedBold r:id="rId2" w:fontKey="{22777554-59F9-4219-8255-31E21A3EAE7F}"/>
  </w:font>
  <w:font w:name="Calibri">
    <w:panose1 w:val="020F0502020204030204"/>
    <w:charset w:val="00"/>
    <w:family w:val="swiss"/>
    <w:pitch w:val="variable"/>
    <w:sig w:usb0="E00002FF" w:usb1="4000ACFF" w:usb2="00000001" w:usb3="00000000" w:csb0="0000019F" w:csb1="00000000"/>
    <w:embedRegular r:id="rId3" w:fontKey="{10543F96-F395-40BE-BCCB-18E2D53B4561}"/>
  </w:font>
  <w:font w:name="Segoe UI">
    <w:panose1 w:val="020B0502040204020203"/>
    <w:charset w:val="00"/>
    <w:family w:val="swiss"/>
    <w:pitch w:val="variable"/>
    <w:sig w:usb0="E10022FF" w:usb1="C000E47F" w:usb2="00000029" w:usb3="00000000" w:csb0="000001DF" w:csb1="00000000"/>
    <w:embedRegular r:id="rId4" w:fontKey="{D60FC641-A6E2-4347-B1C5-46BA161EF80A}"/>
  </w:font>
  <w:font w:name="Cambria">
    <w:panose1 w:val="02040503050406030204"/>
    <w:charset w:val="00"/>
    <w:family w:val="roman"/>
    <w:pitch w:val="variable"/>
    <w:sig w:usb0="E00002FF" w:usb1="400004FF" w:usb2="00000000" w:usb3="00000000" w:csb0="0000019F" w:csb1="00000000"/>
    <w:embedRegular r:id="rId5" w:fontKey="{0CC2D821-1C83-4537-A5B3-5B1EF750E8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FB" w:rsidRPr="00276CA5" w:rsidRDefault="00276CA5"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4D4" w:rsidRDefault="001004D4" w:rsidP="009F0C77">
      <w:r>
        <w:separator/>
      </w:r>
    </w:p>
  </w:footnote>
  <w:footnote w:type="continuationSeparator" w:id="0">
    <w:p w:rsidR="001004D4" w:rsidRDefault="00100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E0100"/>
    <w:rsid w:val="000E1785"/>
    <w:rsid w:val="000F40FA"/>
    <w:rsid w:val="001004D4"/>
    <w:rsid w:val="001035F1"/>
    <w:rsid w:val="0010776B"/>
    <w:rsid w:val="00133E66"/>
    <w:rsid w:val="001435A3"/>
    <w:rsid w:val="00146ED3"/>
    <w:rsid w:val="00151044"/>
    <w:rsid w:val="00195BFA"/>
    <w:rsid w:val="001D08F2"/>
    <w:rsid w:val="001D3A58"/>
    <w:rsid w:val="001D525B"/>
    <w:rsid w:val="001D7F4F"/>
    <w:rsid w:val="00205238"/>
    <w:rsid w:val="002321B6"/>
    <w:rsid w:val="00233DDF"/>
    <w:rsid w:val="00250967"/>
    <w:rsid w:val="002543C8"/>
    <w:rsid w:val="0025541D"/>
    <w:rsid w:val="00276CA5"/>
    <w:rsid w:val="00284AAE"/>
    <w:rsid w:val="002E5912"/>
    <w:rsid w:val="00301B21"/>
    <w:rsid w:val="00325348"/>
    <w:rsid w:val="0032732C"/>
    <w:rsid w:val="00336AD0"/>
    <w:rsid w:val="0037079A"/>
    <w:rsid w:val="003C4DAB"/>
    <w:rsid w:val="003D01E8"/>
    <w:rsid w:val="003E5288"/>
    <w:rsid w:val="003F6D79"/>
    <w:rsid w:val="003F7CF5"/>
    <w:rsid w:val="0041760A"/>
    <w:rsid w:val="00417C01"/>
    <w:rsid w:val="004403BD"/>
    <w:rsid w:val="0045041E"/>
    <w:rsid w:val="00461441"/>
    <w:rsid w:val="004809EE"/>
    <w:rsid w:val="004E7D54"/>
    <w:rsid w:val="005273C6"/>
    <w:rsid w:val="00530A69"/>
    <w:rsid w:val="00545593"/>
    <w:rsid w:val="00556EBF"/>
    <w:rsid w:val="00577C6C"/>
    <w:rsid w:val="005A62FE"/>
    <w:rsid w:val="005C2FE2"/>
    <w:rsid w:val="005E2BC9"/>
    <w:rsid w:val="00605102"/>
    <w:rsid w:val="006215AA"/>
    <w:rsid w:val="006348C3"/>
    <w:rsid w:val="00680D65"/>
    <w:rsid w:val="006913C9"/>
    <w:rsid w:val="0069470D"/>
    <w:rsid w:val="006D58AA"/>
    <w:rsid w:val="00734F00"/>
    <w:rsid w:val="00772A13"/>
    <w:rsid w:val="007A70AE"/>
    <w:rsid w:val="008362E8"/>
    <w:rsid w:val="00847DF8"/>
    <w:rsid w:val="0085786E"/>
    <w:rsid w:val="008A1768"/>
    <w:rsid w:val="008A489F"/>
    <w:rsid w:val="008E64F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F2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A17"/>
    <w:rsid w:val="00E92EEF"/>
    <w:rsid w:val="00EF2368"/>
    <w:rsid w:val="00F03F92"/>
    <w:rsid w:val="00F24442"/>
    <w:rsid w:val="00F40B46"/>
    <w:rsid w:val="00F50AE3"/>
    <w:rsid w:val="00F655B7"/>
    <w:rsid w:val="00F656BA"/>
    <w:rsid w:val="00F67CF1"/>
    <w:rsid w:val="00F728AA"/>
    <w:rsid w:val="00F840F0"/>
    <w:rsid w:val="00FA1B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371B4-66AD-4E80-89FD-CC352C88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4067</Words>
  <Characters>21586</Characters>
  <Application>Microsoft Office Word</Application>
  <DocSecurity>0</DocSecurity>
  <Lines>488</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Text of Previous Version (Nov. 9, 2017) - South Carolina Legislature Online</dc:title>
  <dc:creator>angiemorgan</dc:creator>
  <cp:lastModifiedBy>S Volk</cp:lastModifiedBy>
  <cp:revision>2</cp:revision>
  <cp:lastPrinted>2017-11-09T14:46:00Z</cp:lastPrinted>
  <dcterms:created xsi:type="dcterms:W3CDTF">2017-11-09T18:48:00Z</dcterms:created>
  <dcterms:modified xsi:type="dcterms:W3CDTF">2017-11-09T18:48:00Z</dcterms:modified>
</cp:coreProperties>
</file>