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C11" w:rsidRDefault="00354C11"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2D" w:rsidRDefault="00984F2D" w:rsidP="0098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0A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0A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086534">
        <w:noBreakHyphen/>
      </w:r>
      <w:r>
        <w:t>1</w:t>
      </w:r>
      <w:r w:rsidR="00086534">
        <w:noBreakHyphen/>
      </w:r>
      <w:r>
        <w:t>325 SO AS TO REQUIRE THE DISPLAY OF THE NATIONAL MOTTO OF THE UNITED STATES AND THE MOTTO OF THIS STATE IN ALL PUBLIC SCHOOL CLASSROOMS, AND PROVIDE THE STATE BOARD OF EDUCATION TO DEVELOP A STANDARD, DURABLE POSTER FOR USE IN DISPLAYING THESE MOTTOS.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A1D" w:rsidRDefault="00590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A1D" w:rsidRDefault="00590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DB" w:rsidRDefault="00590A1D"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0ADB">
        <w:t>Article 5, Chapter 1, Title 59 of the 1976 Code is amended by adding:</w:t>
      </w:r>
    </w:p>
    <w:p w:rsidR="00570ADB" w:rsidRDefault="00570ADB"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ADB" w:rsidRDefault="00570ADB"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59</w:t>
      </w:r>
      <w:r w:rsidR="00086534">
        <w:noBreakHyphen/>
      </w:r>
      <w:r>
        <w:t>1</w:t>
      </w:r>
      <w:r w:rsidR="00086534">
        <w:noBreakHyphen/>
      </w:r>
      <w:r>
        <w:t>325.</w:t>
      </w:r>
      <w:r>
        <w:tab/>
        <w:t>(A)</w:t>
      </w:r>
      <w:r>
        <w:tab/>
        <w:t>The State Board of Education shall develop a standard durable poster on which appears the:</w:t>
      </w:r>
    </w:p>
    <w:p w:rsidR="00570ADB" w:rsidRDefault="00570ADB"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086534">
        <w:t>national</w:t>
      </w:r>
      <w:r>
        <w:t xml:space="preserve"> motto of the United States of America, </w:t>
      </w:r>
      <w:r w:rsidR="00086534" w:rsidRPr="00086534">
        <w:t>‘</w:t>
      </w:r>
      <w:r>
        <w:t>In God We Trust</w:t>
      </w:r>
      <w:r w:rsidR="00086534" w:rsidRPr="00086534">
        <w:t>’</w:t>
      </w:r>
      <w:r>
        <w:t>; and</w:t>
      </w:r>
    </w:p>
    <w:p w:rsidR="00570ADB" w:rsidRDefault="00570ADB"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motto of this State, </w:t>
      </w:r>
      <w:r w:rsidR="00086534" w:rsidRPr="00086534">
        <w:t>‘</w:t>
      </w:r>
      <w:r>
        <w:t>Dum Spiro Spero</w:t>
      </w:r>
      <w:r w:rsidR="00086534" w:rsidRPr="00086534">
        <w:t>’</w:t>
      </w:r>
      <w:r>
        <w:t xml:space="preserve"> with its English translation, </w:t>
      </w:r>
      <w:r w:rsidR="00086534" w:rsidRPr="00086534">
        <w:t>‘</w:t>
      </w:r>
      <w:r>
        <w:t>While I breathe, I hope</w:t>
      </w:r>
      <w:r w:rsidR="00086534" w:rsidRPr="00086534">
        <w:t>’</w:t>
      </w:r>
      <w:r>
        <w:t>.</w:t>
      </w:r>
    </w:p>
    <w:p w:rsidR="00590A1D" w:rsidRDefault="00570ADB" w:rsidP="0057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86534">
        <w:t>(B)</w:t>
      </w:r>
      <w:r w:rsidR="00086534">
        <w:tab/>
        <w:t xml:space="preserve">A copy of the poster in subsection (A) must be displayed in all public elementary school, middle school, and high school classrooms in this State. </w:t>
      </w:r>
      <w:r>
        <w:t>The provisions of this subsection also apply to charter schools.”</w:t>
      </w:r>
    </w:p>
    <w:p w:rsidR="00590A1D" w:rsidRDefault="00590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A1D" w:rsidRDefault="00590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0ADB">
        <w:t>2</w:t>
      </w:r>
      <w:r>
        <w:t>.</w:t>
      </w:r>
      <w:r>
        <w:tab/>
        <w:t>This act takes effect upon approval by the Governor.</w:t>
      </w:r>
    </w:p>
    <w:p w:rsidR="00AF5ADA" w:rsidRDefault="000865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4C11" w:rsidRDefault="00354C11" w:rsidP="00354C11">
      <w:pPr>
        <w:suppressAutoHyphens/>
      </w:pPr>
    </w:p>
    <w:sectPr w:rsidR="00354C11" w:rsidSect="00354C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A1D" w:rsidRDefault="00590A1D" w:rsidP="009F0C77">
      <w:r>
        <w:separator/>
      </w:r>
    </w:p>
  </w:endnote>
  <w:endnote w:type="continuationSeparator" w:id="0">
    <w:p w:rsidR="00590A1D" w:rsidRDefault="00590A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006491-ED2F-4146-8AAF-44E262F9657A}"/>
    <w:embedBold r:id="rId2" w:fontKey="{A2B067CC-37EB-42B5-9CCF-45008B5D983F}"/>
  </w:font>
  <w:font w:name="Calibri">
    <w:panose1 w:val="020F0502020204030204"/>
    <w:charset w:val="00"/>
    <w:family w:val="swiss"/>
    <w:pitch w:val="variable"/>
    <w:sig w:usb0="E00002FF" w:usb1="4000ACFF" w:usb2="00000001" w:usb3="00000000" w:csb0="0000019F" w:csb1="00000000"/>
    <w:embedRegular r:id="rId3" w:fontKey="{7F955AC8-8855-406E-B3D6-0DFC3EF8AAE1}"/>
  </w:font>
  <w:font w:name="Segoe UI">
    <w:panose1 w:val="020B0502040204020203"/>
    <w:charset w:val="00"/>
    <w:family w:val="swiss"/>
    <w:pitch w:val="variable"/>
    <w:sig w:usb0="E10022FF" w:usb1="C000E47F" w:usb2="00000029" w:usb3="00000000" w:csb0="000001DF" w:csb1="00000000"/>
    <w:embedRegular r:id="rId4" w:fontKey="{327B2742-16D7-47D7-B3A7-977007962844}"/>
  </w:font>
  <w:font w:name="Cambria">
    <w:panose1 w:val="02040503050406030204"/>
    <w:charset w:val="00"/>
    <w:family w:val="roman"/>
    <w:pitch w:val="variable"/>
    <w:sig w:usb0="E00002FF" w:usb1="400004FF" w:usb2="00000000" w:usb3="00000000" w:csb0="0000019F" w:csb1="00000000"/>
    <w:embedRegular r:id="rId5" w:fontKey="{6F34D33B-4015-4D13-B405-DF89A7DE1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ADA" w:rsidRPr="00354C11" w:rsidRDefault="00354C11" w:rsidP="00354C11">
    <w:pPr>
      <w:pStyle w:val="Footer"/>
      <w:tabs>
        <w:tab w:val="clear" w:pos="4680"/>
        <w:tab w:val="clear" w:pos="9360"/>
        <w:tab w:val="center" w:pos="2995"/>
      </w:tabs>
      <w:spacing w:before="120"/>
    </w:pPr>
    <w:r>
      <w:t>[4385]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A1D" w:rsidRDefault="00590A1D" w:rsidP="009F0C77">
      <w:r>
        <w:separator/>
      </w:r>
    </w:p>
  </w:footnote>
  <w:footnote w:type="continuationSeparator" w:id="0">
    <w:p w:rsidR="00590A1D" w:rsidRDefault="00590A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05WAB18"/>
    <w:docVar w:name="CoverBillType" w:val="b"/>
    <w:docVar w:name="DocPath" w:val="L:\Council\bills\AGM\19205WAB18.DOCX"/>
    <w:docVar w:name="dvBillNumber" w:val="4385"/>
    <w:docVar w:name="dvBillNumberPrefix" w:val="H. "/>
    <w:docVar w:name="dvOriginalBody" w:val="House"/>
    <w:docVar w:name="dvSteno" w:val="AGM"/>
    <w:docVar w:name="NameofBody" w:val="h"/>
    <w:docVar w:name="vGroup2" w:val="Council"/>
  </w:docVars>
  <w:rsids>
    <w:rsidRoot w:val="00590A1D"/>
    <w:rsid w:val="00011869"/>
    <w:rsid w:val="00015CD6"/>
    <w:rsid w:val="0008653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4C1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ADB"/>
    <w:rsid w:val="00577C6C"/>
    <w:rsid w:val="00590A1D"/>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4F2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ADA"/>
    <w:rsid w:val="00B412D4"/>
    <w:rsid w:val="00B6527E"/>
    <w:rsid w:val="00BE3C22"/>
    <w:rsid w:val="00C0345E"/>
    <w:rsid w:val="00C31C95"/>
    <w:rsid w:val="00C3483A"/>
    <w:rsid w:val="00C74E9D"/>
    <w:rsid w:val="00C826DD"/>
    <w:rsid w:val="00C82FD3"/>
    <w:rsid w:val="00C92819"/>
    <w:rsid w:val="00CC6B7B"/>
    <w:rsid w:val="00CD2089"/>
    <w:rsid w:val="00D32A87"/>
    <w:rsid w:val="00D73A67"/>
    <w:rsid w:val="00D970A9"/>
    <w:rsid w:val="00DF3845"/>
    <w:rsid w:val="00E41911"/>
    <w:rsid w:val="00E44B57"/>
    <w:rsid w:val="00E92EEF"/>
    <w:rsid w:val="00EC0B0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4EEC4-4341-4784-BCDC-1A63D0D2A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6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5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B0629-F517-41EB-8F82-84BDD5392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187</Words>
  <Characters>879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4385 Text of Previous Version (Nov. 9, 2017) - South Carolina Legislature Online</dc:title>
  <dc:creator>angiemorgan</dc:creator>
  <cp:lastModifiedBy>S Volk</cp:lastModifiedBy>
  <cp:revision>2</cp:revision>
  <cp:lastPrinted>2017-11-02T16:12:00Z</cp:lastPrinted>
  <dcterms:created xsi:type="dcterms:W3CDTF">2017-11-09T19:00:00Z</dcterms:created>
  <dcterms:modified xsi:type="dcterms:W3CDTF">2017-11-09T19:00:00Z</dcterms:modified>
</cp:coreProperties>
</file>