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123" w:rsidRDefault="00EB5123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5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4DF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187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TO ENACT THE “METAL DETECTORS IN PUBLIC SCHOOLS ACT” BY ADDING SECTION 59</w:t>
      </w:r>
      <w:r w:rsidR="006D4582">
        <w:noBreakHyphen/>
      </w:r>
      <w:r>
        <w:t>66</w:t>
      </w:r>
      <w:r w:rsidR="006D4582">
        <w:noBreakHyphen/>
      </w:r>
      <w:r>
        <w:t>35 SO AS TO PROVIDE THAT BEGINNING WITH THE 2018</w:t>
      </w:r>
      <w:r w:rsidR="006D4582">
        <w:noBreakHyphen/>
      </w:r>
      <w:r>
        <w:t>2019 SCHOOL YEAR</w:t>
      </w:r>
      <w:r w:rsidRPr="003D27D1">
        <w:t xml:space="preserve">, </w:t>
      </w:r>
      <w:r>
        <w:t>WALK</w:t>
      </w:r>
      <w:r w:rsidR="006D4582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 xml:space="preserve">MIDDLE SCHOOL, AND HIGH SCHOOL IN THE STATE; TO DEFINE NECESSARY TERMINOLOGY; TO PROVIDE RELATED TRAINING IN THE USE OF THESE METAL DETECTORS; TO PROVIDE FOR THE PROMULGATION OF RELATED REGULATIONS; AND TO MAKE THESE PROVISIONS CONTINGENT UPON APPROPRIATIONS BY THE GENERAL ASSEMBLY.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4DF1" w:rsidRDefault="00874D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1E90" w:rsidRDefault="00151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1E90" w:rsidRDefault="00151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must be known and may be cited as the “Metal Detectors in Public Schools Act”.</w:t>
      </w:r>
    </w:p>
    <w:p w:rsidR="00874DF1" w:rsidRDefault="00874D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187" w:rsidRDefault="00874DF1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1E90">
        <w:t>2</w:t>
      </w:r>
      <w:r>
        <w:t>.</w:t>
      </w:r>
      <w:r>
        <w:tab/>
      </w:r>
      <w:r w:rsidR="00A63187">
        <w:t>Chapter 66, Title 59 of the 1976 Code is amended by adding:</w:t>
      </w:r>
    </w:p>
    <w:p w:rsidR="00A63187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187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6D4582">
        <w:noBreakHyphen/>
      </w:r>
      <w:r>
        <w:t>66</w:t>
      </w:r>
      <w:r w:rsidR="006D4582">
        <w:noBreakHyphen/>
      </w:r>
      <w:r>
        <w:t>35.</w:t>
      </w:r>
      <w:r>
        <w:tab/>
      </w:r>
      <w:r w:rsidRPr="003D27D1">
        <w:t>(A)</w:t>
      </w:r>
      <w:r>
        <w:tab/>
        <w:t>Beginning with the 2018</w:t>
      </w:r>
      <w:r w:rsidR="006D4582">
        <w:noBreakHyphen/>
      </w:r>
      <w:r>
        <w:t>2019 School Year</w:t>
      </w:r>
      <w:r w:rsidRPr="003D27D1">
        <w:t xml:space="preserve">, </w:t>
      </w:r>
      <w:r>
        <w:t>walk</w:t>
      </w:r>
      <w:r w:rsidR="006D4582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>middle school, and high school in the State</w:t>
      </w:r>
      <w:r w:rsidRPr="003D27D1">
        <w:t>.</w:t>
      </w:r>
      <w:r>
        <w:t xml:space="preserve"> For purposes of this section, </w:t>
      </w:r>
      <w:r w:rsidR="006D4582" w:rsidRPr="006D4582">
        <w:t>‘</w:t>
      </w:r>
      <w:r>
        <w:t>public entrance</w:t>
      </w:r>
      <w:r w:rsidR="006D4582" w:rsidRPr="006D4582">
        <w:t>’</w:t>
      </w:r>
      <w:r>
        <w:t xml:space="preserve"> means the main entrance to each public school building, gymnasium, and football stadium, but does not include service entrances, secondary doors, and school bus loading zone entrances. </w:t>
      </w:r>
    </w:p>
    <w:p w:rsidR="00A63187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lastRenderedPageBreak/>
        <w:tab/>
        <w:t>(B)</w:t>
      </w:r>
      <w:r>
        <w:tab/>
      </w:r>
      <w:r w:rsidRPr="003D27D1">
        <w:t xml:space="preserve">In consultation and cooperation with the Office of the Attorney General and the State Law Enforcement Division, the State Department of Education shall provide training in the use of </w:t>
      </w:r>
      <w:r>
        <w:t>walk</w:t>
      </w:r>
      <w:r w:rsidR="006D4582">
        <w:noBreakHyphen/>
      </w:r>
      <w:r>
        <w:t>through</w:t>
      </w:r>
      <w:r w:rsidRPr="003D27D1">
        <w:t xml:space="preserve"> metal detectors to school offici</w:t>
      </w:r>
      <w:r>
        <w:t xml:space="preserve">als who shall use the equipment, and protocol for responding when contraband is detected. </w:t>
      </w:r>
    </w:p>
    <w:p w:rsidR="00A63187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tab/>
        <w:t>(C)</w:t>
      </w:r>
      <w:r>
        <w:tab/>
      </w:r>
      <w:r w:rsidRPr="003D27D1">
        <w:t>The State Board of Education, through the State Department of Education, shall promulgate regulations to implement this section.</w:t>
      </w:r>
    </w:p>
    <w:p w:rsidR="00874DF1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are contingent upon the appropriation of necessary funding by the General Assembly for the equipment and personnel training.”</w:t>
      </w:r>
    </w:p>
    <w:p w:rsidR="00874DF1" w:rsidRDefault="00874D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DF1" w:rsidRDefault="00874D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1E90">
        <w:t>3</w:t>
      </w:r>
      <w:r>
        <w:t>.</w:t>
      </w:r>
      <w:r>
        <w:tab/>
        <w:t>This act takes effect upon approval by the Governor.</w:t>
      </w:r>
    </w:p>
    <w:p w:rsidR="00090785" w:rsidRDefault="006D45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5123" w:rsidRDefault="00EB5123" w:rsidP="00EB5123">
      <w:pPr>
        <w:suppressAutoHyphens/>
      </w:pPr>
    </w:p>
    <w:sectPr w:rsidR="00EB5123" w:rsidSect="00EB51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DF1" w:rsidRDefault="00874DF1" w:rsidP="009F0C77">
      <w:r>
        <w:separator/>
      </w:r>
    </w:p>
  </w:endnote>
  <w:endnote w:type="continuationSeparator" w:id="0">
    <w:p w:rsidR="00874DF1" w:rsidRDefault="00874D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2118B8-F5DF-4C08-963A-4F995C08BBBD}"/>
    <w:embedBold r:id="rId2" w:fontKey="{E5C9CABC-42C4-4E5B-AE69-C4224017DE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248B84-CB40-4924-9A43-F622204337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3EEFE1-F370-45F3-821F-2605DAB87A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0E9788-50E9-4940-A3F1-289C963395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785" w:rsidRPr="00EB5123" w:rsidRDefault="00EB5123" w:rsidP="00EB51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DF1" w:rsidRDefault="00874DF1" w:rsidP="009F0C77">
      <w:r>
        <w:separator/>
      </w:r>
    </w:p>
  </w:footnote>
  <w:footnote w:type="continuationSeparator" w:id="0">
    <w:p w:rsidR="00874DF1" w:rsidRDefault="00874D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207WAB18"/>
    <w:docVar w:name="CoverBillType" w:val="b"/>
    <w:docVar w:name="DocPath" w:val="L:\Council\bills\AGM\19207WAB18.DOCX"/>
    <w:docVar w:name="dvBillNumber" w:val="438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74DF1"/>
    <w:rsid w:val="00011869"/>
    <w:rsid w:val="00015CD6"/>
    <w:rsid w:val="0009078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E9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663"/>
    <w:rsid w:val="005A62FE"/>
    <w:rsid w:val="005C2FE2"/>
    <w:rsid w:val="005E2BC9"/>
    <w:rsid w:val="00605102"/>
    <w:rsid w:val="006215AA"/>
    <w:rsid w:val="006913C9"/>
    <w:rsid w:val="0069470D"/>
    <w:rsid w:val="006D4582"/>
    <w:rsid w:val="006D58AA"/>
    <w:rsid w:val="00734F00"/>
    <w:rsid w:val="007A70AE"/>
    <w:rsid w:val="008362E8"/>
    <w:rsid w:val="0085786E"/>
    <w:rsid w:val="00874DF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3187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1F17"/>
    <w:rsid w:val="00DF3845"/>
    <w:rsid w:val="00E0308F"/>
    <w:rsid w:val="00E41911"/>
    <w:rsid w:val="00E44B57"/>
    <w:rsid w:val="00E92EEF"/>
    <w:rsid w:val="00EA5A2A"/>
    <w:rsid w:val="00EB512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B49D4C-A542-4178-BA7A-79964BB92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30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0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6EAC4-8274-4222-BEE4-010A6408E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9AA8F18D.dotm</Template>
  <TotalTime>0</TotalTime>
  <Pages>2</Pages>
  <Words>315</Words>
  <Characters>1682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4386 Text of Previous Version (Nov. 9, 2017) - South Carolina Legislature Online</dc:title>
  <dc:creator>angiemorgan</dc:creator>
  <cp:lastModifiedBy>S Volk</cp:lastModifiedBy>
  <cp:revision>2</cp:revision>
  <cp:lastPrinted>2017-11-02T17:26:00Z</cp:lastPrinted>
  <dcterms:created xsi:type="dcterms:W3CDTF">2017-11-09T19:00:00Z</dcterms:created>
  <dcterms:modified xsi:type="dcterms:W3CDTF">2017-11-09T19:00:00Z</dcterms:modified>
</cp:coreProperties>
</file>