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7E34" w:rsidRP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Pr="00DB7E34" w:rsidRDefault="00DB7E34" w:rsidP="00DB7E34">
      <w:pPr>
        <w:tabs>
          <w:tab w:val="right" w:pos="5933"/>
        </w:tabs>
        <w:suppressAutoHyphens/>
      </w:pPr>
      <w:r>
        <w:tab/>
      </w:r>
      <w:r>
        <w:rPr>
          <w:b/>
          <w:sz w:val="36"/>
        </w:rPr>
        <w:t>H. 4438</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B7E34" w:rsidRP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B7E34" w:rsidRP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4438) to amend Section 40</w:t>
      </w:r>
      <w:r>
        <w:noBreakHyphen/>
        <w:t>25</w:t>
      </w:r>
      <w:r>
        <w:noBreakHyphen/>
        <w:t>30, Code of Laws of South Carolina, 1976, relating to the powers and duties of the department of health and Environmental Control concerning, etc., respectfully</w:t>
      </w:r>
    </w:p>
    <w:p w:rsidR="00DB7E34" w:rsidRP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B7E34" w:rsidRP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Pr="00DB7E34" w:rsidRDefault="00DB7E34" w:rsidP="00DB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7E34" w:rsidRPr="00CE569B" w:rsidRDefault="00DB7E34" w:rsidP="00DB7E34">
      <w:pPr>
        <w:rPr>
          <w:b/>
        </w:rPr>
      </w:pPr>
      <w:r w:rsidRPr="00CE569B">
        <w:rPr>
          <w:b/>
        </w:rPr>
        <w:t>Explanation of Fiscal Impact</w:t>
      </w:r>
    </w:p>
    <w:p w:rsidR="00DB7E34" w:rsidRPr="00CE569B" w:rsidRDefault="00DB7E34" w:rsidP="00DB7E34">
      <w:pPr>
        <w:rPr>
          <w:b/>
        </w:rPr>
      </w:pPr>
      <w:r w:rsidRPr="00CE569B">
        <w:rPr>
          <w:b/>
        </w:rPr>
        <w:t>Introduced on January 9, 2018</w:t>
      </w:r>
    </w:p>
    <w:p w:rsidR="00DB7E34" w:rsidRPr="00CE569B" w:rsidRDefault="00DB7E34" w:rsidP="00DB7E34">
      <w:r w:rsidRPr="00CE569B">
        <w:rPr>
          <w:b/>
        </w:rPr>
        <w:t>State Expenditure</w:t>
      </w:r>
    </w:p>
    <w:p w:rsidR="00DB7E34" w:rsidRPr="00CE569B" w:rsidRDefault="00DB7E34" w:rsidP="00DB7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569B">
        <w:rPr>
          <w:sz w:val="22"/>
        </w:rPr>
        <w:t xml:space="preserve">This bill codifies the current practices for the preparation and administration of examinations for licensure of hearing aid specialists. DHEC currently uses examinations prepared by national hearing associations instead of the State Commission for Hearing Aid Specialists. The department currently has the authority to appoint members of the commission and others to administer examinations. The bill clarifies that DHEC may facilitate the administration of examinations by third parties. This section will have no expenditure impact on the </w:t>
      </w:r>
      <w:r>
        <w:rPr>
          <w:sz w:val="22"/>
        </w:rPr>
        <w:t>general fund, federal funds, or other funds</w:t>
      </w:r>
      <w:r w:rsidRPr="00CE569B">
        <w:rPr>
          <w:sz w:val="22"/>
        </w:rPr>
        <w:t>.</w:t>
      </w:r>
    </w:p>
    <w:p w:rsidR="00DB7E34" w:rsidRPr="00CE569B" w:rsidRDefault="00DB7E34" w:rsidP="00DB7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CE569B">
        <w:rPr>
          <w:sz w:val="22"/>
        </w:rPr>
        <w:t xml:space="preserve">The bill transfers the responsibilities related to continuing education from the commission to the department. These responsibilities include approving continuing education programs and verifying proof of continuing education requirements for licensees. The department will manage these duties within existing appropriations. This section will have no expenditure impact on the </w:t>
      </w:r>
      <w:r>
        <w:rPr>
          <w:sz w:val="22"/>
        </w:rPr>
        <w:t>general fund, federal funds, or other funds</w:t>
      </w:r>
      <w:r w:rsidRPr="00CE569B">
        <w:rPr>
          <w:sz w:val="22"/>
        </w:rPr>
        <w:t>.</w:t>
      </w:r>
    </w:p>
    <w:p w:rsidR="00DB7E34" w:rsidRPr="00CE569B" w:rsidRDefault="00DB7E34" w:rsidP="00DB7E34">
      <w:pPr>
        <w:rPr>
          <w:b/>
        </w:rPr>
      </w:pPr>
      <w:r w:rsidRPr="00CE569B">
        <w:rPr>
          <w:b/>
        </w:rPr>
        <w:t>State Reve</w:t>
      </w:r>
      <w:r w:rsidR="00607164">
        <w:rPr>
          <w:b/>
        </w:rPr>
        <w:t>n</w:t>
      </w:r>
      <w:r w:rsidRPr="00CE569B">
        <w:rPr>
          <w:b/>
        </w:rPr>
        <w:t>ue</w:t>
      </w:r>
    </w:p>
    <w:p w:rsidR="00DB7E34" w:rsidRPr="00CE569B" w:rsidRDefault="00DB7E34" w:rsidP="00DB7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569B">
        <w:rPr>
          <w:sz w:val="22"/>
        </w:rPr>
        <w:t xml:space="preserve">This bill gives DHEC flexibility regarding the collection of examination fees for licensure of hearing aid specialists. DHEC currently uses the written examination prepared by the International Hearing Society (IHS) for licensure requirements. The cost for each written examination is $225. DHEC collects a fee of $50 from the applicant and submits the fee in its entirety to IHS. The department subsidizes the remaining $175 for each examination. Licensure also requires the successful completion of a practical examination. Practical examinations are currently administered by a third party and the fee collected by DHEC is submitted in its entirety to the third party administrator. This bill gives DHEC the option of directly administering the examination or facilitating the administration of the examination by a third party. If DHEC directly administers the examination, it may charge a fee to defray associated costs. If DHEC facilitates the examination, the applicant will pay all testing fees directly to the third party. This bill could have the effect of shifting the total cost of testing to the applicant, in which case the department would experience a savings of $175 per examination administered. Over the last seven years, DHEC has averaged nineteen written examinations per year. Based on this average, the department could save up to $3,325 in </w:t>
      </w:r>
      <w:r>
        <w:rPr>
          <w:sz w:val="22"/>
        </w:rPr>
        <w:t>g</w:t>
      </w:r>
      <w:r w:rsidRPr="00CE569B">
        <w:rPr>
          <w:sz w:val="22"/>
        </w:rPr>
        <w:t xml:space="preserve">eneral </w:t>
      </w:r>
      <w:r>
        <w:rPr>
          <w:sz w:val="22"/>
        </w:rPr>
        <w:t>f</w:t>
      </w:r>
      <w:r w:rsidRPr="00CE569B">
        <w:rPr>
          <w:sz w:val="22"/>
        </w:rPr>
        <w:t xml:space="preserve">unds in FY 2018-19 and each year thereafter. </w:t>
      </w:r>
    </w:p>
    <w:p w:rsidR="00DB7E34" w:rsidRPr="00CE569B" w:rsidRDefault="00DB7E34" w:rsidP="00DB7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569B">
        <w:rPr>
          <w:sz w:val="22"/>
        </w:rPr>
        <w:t xml:space="preserve">The bill grants DHEC the ability to impose monetary penalties for violations. DHEC currently has the authority to suspend and revoke licenses. Based on the history of licensure compliance, the department anticipates no impact to the </w:t>
      </w:r>
      <w:r>
        <w:rPr>
          <w:sz w:val="22"/>
        </w:rPr>
        <w:t>g</w:t>
      </w:r>
      <w:r w:rsidRPr="00CE569B">
        <w:rPr>
          <w:sz w:val="22"/>
        </w:rPr>
        <w:t xml:space="preserve">eneral </w:t>
      </w:r>
      <w:r>
        <w:rPr>
          <w:sz w:val="22"/>
        </w:rPr>
        <w:t>f</w:t>
      </w:r>
      <w:r w:rsidRPr="00CE569B">
        <w:rPr>
          <w:sz w:val="22"/>
        </w:rPr>
        <w:t xml:space="preserve">und. This bill will have no impact to </w:t>
      </w:r>
      <w:r>
        <w:rPr>
          <w:sz w:val="22"/>
        </w:rPr>
        <w:t>f</w:t>
      </w:r>
      <w:r w:rsidRPr="00CE569B">
        <w:rPr>
          <w:sz w:val="22"/>
        </w:rPr>
        <w:t xml:space="preserve">ederal </w:t>
      </w:r>
      <w:r>
        <w:rPr>
          <w:sz w:val="22"/>
        </w:rPr>
        <w:t>f</w:t>
      </w:r>
      <w:r w:rsidRPr="00CE569B">
        <w:rPr>
          <w:sz w:val="22"/>
        </w:rPr>
        <w:t xml:space="preserve">unds or </w:t>
      </w:r>
      <w:r>
        <w:rPr>
          <w:sz w:val="22"/>
        </w:rPr>
        <w:t>o</w:t>
      </w:r>
      <w:r w:rsidRPr="00CE569B">
        <w:rPr>
          <w:sz w:val="22"/>
        </w:rPr>
        <w:t xml:space="preserve">ther </w:t>
      </w:r>
      <w:r>
        <w:rPr>
          <w:sz w:val="22"/>
        </w:rPr>
        <w:t>f</w:t>
      </w:r>
      <w:r w:rsidRPr="00CE569B">
        <w:rPr>
          <w:sz w:val="22"/>
        </w:rPr>
        <w:t xml:space="preserve">unds. </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7E34" w:rsidRP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E34" w:rsidRDefault="00DB7E3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E34" w:rsidSect="00DB7E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7AE4" w:rsidRDefault="00807AE4"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350" w:rsidRDefault="00227350"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56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17B08">
        <w:noBreakHyphen/>
      </w:r>
      <w:r>
        <w:t>25</w:t>
      </w:r>
      <w:r w:rsidR="00E17B08">
        <w:noBreakHyphen/>
      </w:r>
      <w:r>
        <w:t xml:space="preserve">30, CODE OF LAWS OF SOUTH CAROLINA, 1976, RELATING TO </w:t>
      </w:r>
      <w:r w:rsidR="00585747">
        <w:t xml:space="preserve">THE </w:t>
      </w:r>
      <w:r>
        <w:t>POWERS AND DUTIES OF THE DEPARTMENT OF HEALTH AND ENVIRONMENTAL CONTROL CONCERNING THE LICENSURE OF HEARING AID SPECIALISTS</w:t>
      </w:r>
      <w:r w:rsidRPr="00BD0808">
        <w:t xml:space="preserve">, </w:t>
      </w:r>
      <w:r>
        <w:t>SO AS TO ALLOW THE DEPARTMENT TO FACILITATE THIRD</w:t>
      </w:r>
      <w:r w:rsidR="00E17B08">
        <w:noBreakHyphen/>
      </w:r>
      <w:r>
        <w:t>PARTY ADMINISTRATION OF QUALIFYING EXAMINATIONS OF APPLICANTS FOR LICENSURE, AND TO IMPOSE MONETARY PENALTIES FOR VIOLATIONS OF THE CHAPTER; TO AMEND SECTION 40</w:t>
      </w:r>
      <w:r w:rsidR="00E17B08">
        <w:noBreakHyphen/>
      </w:r>
      <w:r>
        <w:t>25</w:t>
      </w:r>
      <w:r w:rsidR="00E17B08">
        <w:noBreakHyphen/>
      </w:r>
      <w:r>
        <w:t xml:space="preserve">50, RELATING TO </w:t>
      </w:r>
      <w:r w:rsidR="00585747">
        <w:t xml:space="preserve">THE </w:t>
      </w:r>
      <w:r>
        <w:t>DUTIES OF THE COMMISSION FOR HEARING AID SPECIALISTS, SO AS TO REMOVE THE PREPARATION OF QUALIFYING EXAMINATIONS BY THE COMMISSION; TO AMEND SECTION 40</w:t>
      </w:r>
      <w:r w:rsidR="00E17B08">
        <w:noBreakHyphen/>
      </w:r>
      <w:r>
        <w:t>25</w:t>
      </w:r>
      <w:r w:rsidR="00E17B08">
        <w:noBreakHyphen/>
      </w:r>
      <w:r>
        <w:t xml:space="preserve">110, RELATING TO APPLICATIONS FOR LICENSURE, SO AS TO ALLOW THE DEPARTMENT TO CHARGE </w:t>
      </w:r>
      <w:r w:rsidR="00E17B08">
        <w:t xml:space="preserve">CERTAIN </w:t>
      </w:r>
      <w:r>
        <w:t>RELATED FEES</w:t>
      </w:r>
      <w:r w:rsidR="00E17B08">
        <w:t xml:space="preserve">, AND TO PROVIDE FOR THE USE AND ADMINISTRATION OF THESE </w:t>
      </w:r>
      <w:r w:rsidR="00AD7F8D">
        <w:t>FEES</w:t>
      </w:r>
      <w:r>
        <w:t>; AND TO AMEND SECTION 40</w:t>
      </w:r>
      <w:r w:rsidR="00E17B08">
        <w:noBreakHyphen/>
      </w:r>
      <w:r>
        <w:t>25</w:t>
      </w:r>
      <w:r w:rsidR="00E17B08">
        <w:noBreakHyphen/>
      </w:r>
      <w:r>
        <w:t>150, RELATING TO CONTINUING EDUCATION REQUIREMENTS, SO AS IMPOSE RELATED DUTIES ON THE DEPARTMENT INSTEAD OF THE COMMISSION.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36565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0808">
        <w:t>Section 40</w:t>
      </w:r>
      <w:r w:rsidR="00E17B08">
        <w:noBreakHyphen/>
      </w:r>
      <w:r w:rsidR="00BD0808">
        <w:t>25</w:t>
      </w:r>
      <w:r w:rsidR="00E17B08">
        <w:noBreakHyphen/>
      </w:r>
      <w:r w:rsidR="00BD0808">
        <w:t xml:space="preserve">30(2) and (6) of the 1976 Code </w:t>
      </w:r>
      <w:r w:rsidR="00585747">
        <w:t xml:space="preserve">is </w:t>
      </w:r>
      <w:r w:rsidR="00BD0808">
        <w:t>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85747">
        <w:t xml:space="preserve">supervise issuance of licenses </w:t>
      </w:r>
      <w:r w:rsidR="00E17B08" w:rsidRPr="00E17B08">
        <w:t>‘</w:t>
      </w:r>
      <w:r w:rsidRPr="00E464AD">
        <w:t>by experience</w:t>
      </w:r>
      <w:r w:rsidR="00E17B08" w:rsidRPr="00E17B08">
        <w:t>’</w:t>
      </w:r>
      <w:r w:rsidRPr="00E464AD">
        <w:t xml:space="preserve"> and administer qualifying examinations to test the knowledge and proficiency of applicants licensed by examination</w:t>
      </w:r>
      <w:r>
        <w:t xml:space="preserve"> </w:t>
      </w:r>
      <w:r>
        <w:rPr>
          <w:u w:val="single"/>
        </w:rPr>
        <w:t>or facilitate the administration of these examinations by third parties</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64AD">
        <w:t xml:space="preserve">suspend or revoke licenses </w:t>
      </w:r>
      <w:r w:rsidRPr="00BD0808">
        <w:rPr>
          <w:strike/>
        </w:rPr>
        <w:t>or</w:t>
      </w:r>
      <w:r>
        <w:rPr>
          <w:u w:val="single"/>
        </w:rPr>
        <w:t>,</w:t>
      </w:r>
      <w:r w:rsidRPr="00E464AD">
        <w:t xml:space="preserve"> require that refunds be made</w:t>
      </w:r>
      <w:r>
        <w:rPr>
          <w:u w:val="single"/>
        </w:rPr>
        <w:t>, or impose monetary penalties for violations</w:t>
      </w:r>
      <w:r w:rsidRPr="00E464AD">
        <w:t>;</w:t>
      </w:r>
      <w:r>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17B08">
        <w:noBreakHyphen/>
      </w:r>
      <w:r>
        <w:t>25</w:t>
      </w:r>
      <w:r w:rsidR="00E17B08">
        <w:noBreakHyphen/>
      </w:r>
      <w:r>
        <w:t>50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17B08">
        <w:noBreakHyphen/>
      </w:r>
      <w:r>
        <w:t>25</w:t>
      </w:r>
      <w:r w:rsidR="00E17B08">
        <w:noBreakHyphen/>
      </w:r>
      <w:r>
        <w:t>50.</w:t>
      </w:r>
      <w:r>
        <w:tab/>
      </w:r>
      <w:r w:rsidRPr="00E464AD">
        <w:t>The commission shall:</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BD0808" w:rsidRDefault="00971EAE"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00BD0808" w:rsidRPr="00BD0808">
        <w:rPr>
          <w:strike/>
        </w:rPr>
        <w:t>(3)</w:t>
      </w:r>
      <w:r w:rsidR="00BD0808">
        <w:tab/>
      </w:r>
      <w:r w:rsidR="00BD0808" w:rsidRPr="00E464AD">
        <w:t>assist the department in carrying out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BD0808" w:rsidRP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17B08">
        <w:noBreakHyphen/>
      </w:r>
      <w:r>
        <w:t>25</w:t>
      </w:r>
      <w:r w:rsidR="00E17B08">
        <w:noBreakHyphen/>
      </w:r>
      <w:r>
        <w:t>110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08" w:rsidRDefault="00BD08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5747">
        <w:t>“</w:t>
      </w:r>
      <w:r w:rsidR="00E17B08">
        <w:t>(A)</w:t>
      </w:r>
      <w:r w:rsidR="00E17B08">
        <w:tab/>
      </w:r>
      <w:r w:rsidR="00E17B08" w:rsidRPr="00C06A5F">
        <w:t>An applicant may obtain a license by successfully passing a qualifying examination if he: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BD0808">
        <w:t>(B)</w:t>
      </w:r>
      <w:r w:rsidR="00BD0808">
        <w:tab/>
      </w:r>
      <w:r w:rsidR="00BD0808" w:rsidRPr="00BD0808">
        <w:rPr>
          <w:strike/>
        </w:rPr>
        <w:t>[Reserved]</w:t>
      </w:r>
      <w:r>
        <w:t xml:space="preserve"> </w:t>
      </w:r>
      <w:r>
        <w:rPr>
          <w:u w:val="single"/>
        </w:rPr>
        <w:t>If t</w:t>
      </w:r>
      <w:r w:rsidR="00BD0808" w:rsidRPr="00BD0808">
        <w:rPr>
          <w:u w:val="single"/>
        </w:rPr>
        <w:t>he department</w:t>
      </w:r>
      <w:r>
        <w:rPr>
          <w:u w:val="single"/>
        </w:rPr>
        <w:t xml:space="preserve"> directly administers qualifying</w:t>
      </w:r>
      <w:r w:rsidR="00BD0808" w:rsidRPr="00BD0808">
        <w:rPr>
          <w:u w:val="single"/>
        </w:rPr>
        <w:t xml:space="preserve"> examination</w:t>
      </w:r>
      <w:r>
        <w:rPr>
          <w:u w:val="single"/>
        </w:rPr>
        <w:t>s</w:t>
      </w:r>
      <w:r w:rsidR="00BD0808" w:rsidRPr="00BD0808">
        <w:rPr>
          <w:u w:val="single"/>
        </w:rPr>
        <w:t xml:space="preserve"> for licensure under the provisions of this chapter</w:t>
      </w:r>
      <w:r>
        <w:rPr>
          <w:u w:val="single"/>
        </w:rPr>
        <w:t>, the department may charge applicants an examination fee</w:t>
      </w:r>
      <w:r w:rsidR="00BD0808" w:rsidRPr="00BD0808">
        <w:rPr>
          <w:u w:val="single"/>
        </w:rPr>
        <w:t>. Fees received must be used to defray costs incident to the administration of this examination. The department must establish this fee by promulgation of a regulation.</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E17B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 xml:space="preserve">An applicant for license by examination shall appear at a time, place, and before persons the department may designate to be examined by means of written and practical tests in order to demonstrate that he is qualified to engage in the practice of specializing in hearing aids. The examination administered as </w:t>
      </w:r>
      <w:r w:rsidRPr="00C06A5F">
        <w:lastRenderedPageBreak/>
        <w:t>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BD0808" w:rsidRDefault="00E17B08"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rsidR="00BD0808">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17B08">
        <w:noBreakHyphen/>
      </w:r>
      <w:r>
        <w:t>25</w:t>
      </w:r>
      <w:r w:rsidR="00E17B08">
        <w:noBreakHyphen/>
      </w:r>
      <w:r w:rsidR="00585747">
        <w:t>150(C),</w:t>
      </w:r>
      <w:r>
        <w:t xml:space="preserve"> (D)</w:t>
      </w:r>
      <w:r w:rsidR="00585747">
        <w:t>, and (E)</w:t>
      </w:r>
      <w:r>
        <w:t xml:space="preserve"> of the 1976 Code is amended to read:</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BD0808" w:rsidRDefault="00BD0808"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rsidR="00E17B08">
        <w:noBreakHyphen/>
      </w:r>
      <w:r w:rsidRPr="00E464AD">
        <w:t>up allowance does not waive the full annual requirements for continued education.</w:t>
      </w:r>
      <w:r>
        <w:t>”</w:t>
      </w: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5E" w:rsidRDefault="0036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0808">
        <w:t>5</w:t>
      </w:r>
      <w:r>
        <w:t>.</w:t>
      </w:r>
      <w:r>
        <w:tab/>
        <w:t>This act takes effect upon approval by the Governor.</w:t>
      </w:r>
    </w:p>
    <w:p w:rsidR="00044832" w:rsidRDefault="00E17B08" w:rsidP="0093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020" w:rsidRDefault="004A2020" w:rsidP="004A2020">
      <w:pPr>
        <w:suppressAutoHyphens/>
      </w:pPr>
    </w:p>
    <w:sectPr w:rsidR="004A2020" w:rsidSect="00DB7E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5E" w:rsidRDefault="0036565E" w:rsidP="009F0C77">
      <w:r>
        <w:separator/>
      </w:r>
    </w:p>
  </w:endnote>
  <w:endnote w:type="continuationSeparator" w:id="0">
    <w:p w:rsidR="0036565E" w:rsidRDefault="00365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F42D90-2579-4C8C-ADC5-DC7C0A3F954A}"/>
    <w:embedBold r:id="rId2" w:fontKey="{FC4D11CE-26BF-45DF-AEB3-C0F503ED6BDB}"/>
  </w:font>
  <w:font w:name="Calibri">
    <w:panose1 w:val="020F0502020204030204"/>
    <w:charset w:val="00"/>
    <w:family w:val="swiss"/>
    <w:pitch w:val="variable"/>
    <w:sig w:usb0="E00002FF" w:usb1="4000ACFF" w:usb2="00000001" w:usb3="00000000" w:csb0="0000019F" w:csb1="00000000"/>
    <w:embedRegular r:id="rId3" w:fontKey="{C2BCF78A-C1F1-4BCF-982D-4E6A00E11533}"/>
  </w:font>
  <w:font w:name="Cambria">
    <w:panose1 w:val="02040503050406030204"/>
    <w:charset w:val="00"/>
    <w:family w:val="roman"/>
    <w:pitch w:val="variable"/>
    <w:sig w:usb0="E00002FF" w:usb1="400004FF" w:usb2="00000000" w:usb3="00000000" w:csb0="0000019F" w:csb1="00000000"/>
    <w:embedRegular r:id="rId4" w:fontKey="{CC169622-E28B-4FBF-8F37-37FFA1E2D778}"/>
  </w:font>
  <w:font w:name="Segoe UI">
    <w:panose1 w:val="020B0502040204020203"/>
    <w:charset w:val="00"/>
    <w:family w:val="swiss"/>
    <w:pitch w:val="variable"/>
    <w:sig w:usb0="E10022FF" w:usb1="C000E47F" w:usb2="00000029" w:usb3="00000000" w:csb0="000001DF" w:csb1="00000000"/>
    <w:embedRegular r:id="rId5" w:fontKey="{C4C0235A-2F80-4C50-9D9D-32DDE5BB5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32" w:rsidRPr="00807AE4" w:rsidRDefault="00807AE4" w:rsidP="00807AE4">
    <w:pPr>
      <w:pStyle w:val="Footer"/>
      <w:tabs>
        <w:tab w:val="clear" w:pos="4680"/>
        <w:tab w:val="clear" w:pos="9360"/>
        <w:tab w:val="center" w:pos="2995"/>
      </w:tabs>
      <w:spacing w:before="120"/>
    </w:pPr>
    <w:r>
      <w:t>[4438</w:t>
    </w:r>
    <w:r w:rsidR="00DB7E34">
      <w:t>-</w:t>
    </w:r>
    <w:r w:rsidR="00DB7E34">
      <w:fldChar w:fldCharType="begin"/>
    </w:r>
    <w:r w:rsidR="00DB7E34">
      <w:instrText xml:space="preserve"> PAGE  \* MERGEFORMAT </w:instrText>
    </w:r>
    <w:r w:rsidR="00DB7E34">
      <w:fldChar w:fldCharType="separate"/>
    </w:r>
    <w:r w:rsidR="004A2020">
      <w:rPr>
        <w:noProof/>
      </w:rPr>
      <w:t>2</w:t>
    </w:r>
    <w:r w:rsidR="00DB7E34">
      <w:fldChar w:fldCharType="end"/>
    </w:r>
    <w:r w:rsidR="00DB7E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4" w:rsidRPr="00807AE4" w:rsidRDefault="00DB7E34" w:rsidP="00807AE4">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sidR="004A20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5E" w:rsidRDefault="0036565E" w:rsidP="009F0C77">
      <w:r>
        <w:separator/>
      </w:r>
    </w:p>
  </w:footnote>
  <w:footnote w:type="continuationSeparator" w:id="0">
    <w:p w:rsidR="0036565E" w:rsidRDefault="00365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4WAB18"/>
    <w:docVar w:name="CoverBillType" w:val="b"/>
    <w:docVar w:name="DocPath" w:val="L:\Council\bills\AGM\19214WAB18.DOCX"/>
    <w:docVar w:name="dvBillNumber" w:val="4438"/>
    <w:docVar w:name="dvBillNumberPrefix" w:val="H. "/>
    <w:docVar w:name="dvOriginalBody" w:val="House"/>
    <w:docVar w:name="dvSteno" w:val="AGM"/>
    <w:docVar w:name="NameofBody" w:val="h"/>
    <w:docVar w:name="vGroup2" w:val="Council"/>
  </w:docVars>
  <w:rsids>
    <w:rsidRoot w:val="0036565E"/>
    <w:rsid w:val="00011869"/>
    <w:rsid w:val="00015CD6"/>
    <w:rsid w:val="00044832"/>
    <w:rsid w:val="000452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50"/>
    <w:rsid w:val="002321B6"/>
    <w:rsid w:val="00250967"/>
    <w:rsid w:val="002543C8"/>
    <w:rsid w:val="0025541D"/>
    <w:rsid w:val="00284AAE"/>
    <w:rsid w:val="002B0913"/>
    <w:rsid w:val="002E5912"/>
    <w:rsid w:val="00301B21"/>
    <w:rsid w:val="00325348"/>
    <w:rsid w:val="0032732C"/>
    <w:rsid w:val="00336AD0"/>
    <w:rsid w:val="0036565E"/>
    <w:rsid w:val="0037079A"/>
    <w:rsid w:val="003C4DAB"/>
    <w:rsid w:val="003D01E8"/>
    <w:rsid w:val="003E5288"/>
    <w:rsid w:val="003F6D79"/>
    <w:rsid w:val="0041760A"/>
    <w:rsid w:val="00417C01"/>
    <w:rsid w:val="004403BD"/>
    <w:rsid w:val="0045091D"/>
    <w:rsid w:val="00461441"/>
    <w:rsid w:val="004809EE"/>
    <w:rsid w:val="004A2020"/>
    <w:rsid w:val="004E7D54"/>
    <w:rsid w:val="005273C6"/>
    <w:rsid w:val="00530A69"/>
    <w:rsid w:val="00545593"/>
    <w:rsid w:val="00556EBF"/>
    <w:rsid w:val="00577C6C"/>
    <w:rsid w:val="00585747"/>
    <w:rsid w:val="005A62FE"/>
    <w:rsid w:val="005C2FE2"/>
    <w:rsid w:val="005E2BC9"/>
    <w:rsid w:val="00605102"/>
    <w:rsid w:val="00607164"/>
    <w:rsid w:val="006215AA"/>
    <w:rsid w:val="006913C9"/>
    <w:rsid w:val="0069470D"/>
    <w:rsid w:val="006D58AA"/>
    <w:rsid w:val="00734F00"/>
    <w:rsid w:val="0077136E"/>
    <w:rsid w:val="007A70AE"/>
    <w:rsid w:val="00807AE4"/>
    <w:rsid w:val="008362E8"/>
    <w:rsid w:val="00841506"/>
    <w:rsid w:val="0085786E"/>
    <w:rsid w:val="008A1768"/>
    <w:rsid w:val="008A489F"/>
    <w:rsid w:val="008F0F33"/>
    <w:rsid w:val="008F4429"/>
    <w:rsid w:val="00931EA4"/>
    <w:rsid w:val="0094021A"/>
    <w:rsid w:val="00971EA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8D"/>
    <w:rsid w:val="00B412D4"/>
    <w:rsid w:val="00B702D7"/>
    <w:rsid w:val="00BD0808"/>
    <w:rsid w:val="00BE3C22"/>
    <w:rsid w:val="00C0345E"/>
    <w:rsid w:val="00C31C95"/>
    <w:rsid w:val="00C3483A"/>
    <w:rsid w:val="00C74E9D"/>
    <w:rsid w:val="00C826DD"/>
    <w:rsid w:val="00C82FD3"/>
    <w:rsid w:val="00C92819"/>
    <w:rsid w:val="00CC6B7B"/>
    <w:rsid w:val="00CD2089"/>
    <w:rsid w:val="00D73A67"/>
    <w:rsid w:val="00D970A9"/>
    <w:rsid w:val="00DB7E34"/>
    <w:rsid w:val="00DF3845"/>
    <w:rsid w:val="00E021D7"/>
    <w:rsid w:val="00E17B0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E3942-1B7F-4ED7-BC08-10F5D62A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B7E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D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B7E3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B7E3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C9A48-C92F-456B-ADA2-94D77371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1301</Words>
  <Characters>7182</Characters>
  <Application>Microsoft Office Word</Application>
  <DocSecurity>0</DocSecurity>
  <Lines>199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4438 Text of Previous Version (Mar. 8, 2018) - South Carolina Legislature Online</dc:title>
  <dc:creator>angiemorgan</dc:creator>
  <cp:lastModifiedBy>Warren Wilson</cp:lastModifiedBy>
  <cp:revision>2</cp:revision>
  <cp:lastPrinted>2017-11-27T15:49:00Z</cp:lastPrinted>
  <dcterms:created xsi:type="dcterms:W3CDTF">2018-03-08T22:36:00Z</dcterms:created>
  <dcterms:modified xsi:type="dcterms:W3CDTF">2018-03-08T22:36:00Z</dcterms:modified>
</cp:coreProperties>
</file>