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2FF" w:rsidRDefault="00A352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5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325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5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17 IN CHARLESTON COUNTY FROM A POINT 1.25 MILES EAST OF OLD JACKSONBORO ROAD TO ITS INTERSECTION WITH SOUTH CAROLINA HIGHWAY 7 “CURTIS B. INABINETT, SR. HIGHWAY” AND ERECT APPROPRIATE MARKERS OR SIGNS ALONG THIS PORTION OF HIGHWAY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510C" w:rsidRDefault="005832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F5932">
        <w:t xml:space="preserve">the Honorable Curtis B. Inabinett, Sr., </w:t>
      </w:r>
      <w:r w:rsidR="00CB510C">
        <w:t xml:space="preserve">was born on July 11, 1931, the oldest of nine children of Cornelious Benjamin and Eula Lee </w:t>
      </w:r>
      <w:r w:rsidR="00A739D8">
        <w:t>Inabinett. His fa</w:t>
      </w:r>
      <w:r w:rsidR="0031486F">
        <w:t>ther died when young Curtis was eleven years old, leaving him to help his mother with the younger children and tend the farm where they raised pigs, harvested cotton, planted corn</w:t>
      </w:r>
      <w:r w:rsidR="00AE3532">
        <w:t xml:space="preserve">, and </w:t>
      </w:r>
      <w:r w:rsidR="006B0639">
        <w:t>perform</w:t>
      </w:r>
      <w:r w:rsidR="00A739D8">
        <w:t>ed</w:t>
      </w:r>
      <w:r w:rsidR="0031486F">
        <w:t xml:space="preserve"> sharecrop work in the community; and </w:t>
      </w:r>
    </w:p>
    <w:p w:rsidR="0031486F" w:rsidRDefault="00314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86F" w:rsidRDefault="00314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Inabinett attended Deep Creek Elementary School and Colleton High School, riding his bicycle some fifteen miles each way to school while doing odd jobs to help support his mother and siblings; and</w:t>
      </w:r>
    </w:p>
    <w:p w:rsidR="00CB510C" w:rsidRDefault="00CB51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5932" w:rsidRDefault="003148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w:t>
      </w:r>
      <w:r w:rsidR="007F5932">
        <w:t>has been married to the former Ethel M. Joy for more than sixty years, and together they are the proud parents of a son, Curtis, Jr.; and</w:t>
      </w:r>
    </w:p>
    <w:p w:rsidR="007F5932" w:rsidRDefault="007F5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10C" w:rsidRDefault="00CB51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74392">
        <w:t xml:space="preserve"> Mr. Inabinett earned</w:t>
      </w:r>
      <w:r>
        <w:t xml:space="preserve"> a Bachelor of </w:t>
      </w:r>
      <w:r w:rsidR="0031486F">
        <w:t>Science</w:t>
      </w:r>
      <w:r>
        <w:t xml:space="preserve"> degree </w:t>
      </w:r>
      <w:r w:rsidR="0031486F">
        <w:t xml:space="preserve">in </w:t>
      </w:r>
      <w:r w:rsidR="005A1C41">
        <w:t xml:space="preserve">agriculture </w:t>
      </w:r>
      <w:r>
        <w:t>from South Carolina State University in 1954</w:t>
      </w:r>
      <w:r w:rsidR="00574392">
        <w:t>,</w:t>
      </w:r>
      <w:r w:rsidR="005A1C41">
        <w:t xml:space="preserve"> </w:t>
      </w:r>
      <w:r w:rsidR="00574392">
        <w:t xml:space="preserve">he </w:t>
      </w:r>
      <w:r w:rsidR="005A1C41">
        <w:t xml:space="preserve">served his country with distinction as a member of the United States Army, serving </w:t>
      </w:r>
      <w:r w:rsidR="00940AA3">
        <w:t xml:space="preserve">two years </w:t>
      </w:r>
      <w:r w:rsidR="005A1C41">
        <w:t xml:space="preserve">in the Korean War, </w:t>
      </w:r>
      <w:r w:rsidR="00940AA3">
        <w:t xml:space="preserve">and spent </w:t>
      </w:r>
      <w:r w:rsidR="005A1C41">
        <w:t>six years as an active reservist</w:t>
      </w:r>
      <w:r>
        <w:t>; and</w:t>
      </w:r>
    </w:p>
    <w:p w:rsidR="005A1C41" w:rsidRDefault="005A1C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10C" w:rsidRDefault="00CB51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Mr. Inabinett distinguished himself in the field of public education as a teacher and a principal; and</w:t>
      </w:r>
    </w:p>
    <w:p w:rsidR="00CB510C" w:rsidRDefault="00CB51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10C" w:rsidRDefault="00CB51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Inabinett also had a successful career as a public official, </w:t>
      </w:r>
      <w:r w:rsidR="007F50B0">
        <w:t>becoming the first African American appointed to the Charleston County Election Commission. He also s</w:t>
      </w:r>
      <w:r>
        <w:t xml:space="preserve">erved as </w:t>
      </w:r>
      <w:r w:rsidR="000A0551">
        <w:t>m</w:t>
      </w:r>
      <w:r>
        <w:t xml:space="preserve">ayor of the Town of Ravenel for eleven years, </w:t>
      </w:r>
      <w:r w:rsidR="007F50B0">
        <w:t>w</w:t>
      </w:r>
      <w:r>
        <w:t>as a member of the South Carolina House of Representatives for ten years, and a member of the Charleston County Council for six years; and</w:t>
      </w:r>
    </w:p>
    <w:p w:rsidR="00CB510C" w:rsidRDefault="00CB51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25C" w:rsidRDefault="007F50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Inabinett has received numerous honors and awards, </w:t>
      </w:r>
      <w:r w:rsidR="00343784">
        <w:t xml:space="preserve">among them </w:t>
      </w:r>
      <w:r>
        <w:t xml:space="preserve">“Citizen of the Year” presented by Mu Alpha Chapter of Omega Psi Phi Fraternity of Charleston, </w:t>
      </w:r>
      <w:r w:rsidR="00343784">
        <w:t>and</w:t>
      </w:r>
      <w:r>
        <w:t xml:space="preserve"> the Order of the Palmetto, the </w:t>
      </w:r>
      <w:r w:rsidR="00A739D8">
        <w:t>s</w:t>
      </w:r>
      <w:r>
        <w:t>tate</w:t>
      </w:r>
      <w:r w:rsidR="00A739D8" w:rsidRPr="00A739D8">
        <w:t>’</w:t>
      </w:r>
      <w:r>
        <w:t>s h</w:t>
      </w:r>
      <w:r w:rsidR="00A739D8">
        <w:t>ighest civilian honor, from Governor</w:t>
      </w:r>
      <w:r>
        <w:t xml:space="preserve"> Jim Hodges</w:t>
      </w:r>
      <w:r w:rsidR="00343784">
        <w:t>. He also is a life member of the NAACP.</w:t>
      </w:r>
      <w:r w:rsidR="0058325C">
        <w:t xml:space="preserve">  Now, therefore, </w:t>
      </w:r>
    </w:p>
    <w:p w:rsidR="0058325C" w:rsidRDefault="005832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25C" w:rsidRDefault="005832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8325C" w:rsidRDefault="005832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25C" w:rsidRDefault="005832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43784">
        <w:t xml:space="preserve"> the Department of Transportation name the portion of United States Highway 17 in Charleston County from a point 1.25 miles east of Old Jacksonboro Road to its intersection with South Carolina </w:t>
      </w:r>
      <w:r w:rsidR="00A739D8">
        <w:t xml:space="preserve">Highway </w:t>
      </w:r>
      <w:r w:rsidR="00343784">
        <w:t>7 “Curtis B. Inabinett, Sr. Highway” and erect appropriate markers or signs along this portion of highway containing this designation.</w:t>
      </w:r>
    </w:p>
    <w:p w:rsidR="0058325C" w:rsidRDefault="005832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25C" w:rsidRDefault="005832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43784">
        <w:t xml:space="preserve"> the Department of Transportation.</w:t>
      </w:r>
    </w:p>
    <w:p w:rsidR="005C0D1A" w:rsidRDefault="00A739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52FF" w:rsidRDefault="00A352FF" w:rsidP="00A352FF">
      <w:pPr>
        <w:suppressAutoHyphens/>
      </w:pPr>
    </w:p>
    <w:sectPr w:rsidR="00A352FF" w:rsidSect="00A352F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50B0" w:rsidRDefault="007F50B0" w:rsidP="009F0C77">
      <w:r>
        <w:separator/>
      </w:r>
    </w:p>
  </w:endnote>
  <w:endnote w:type="continuationSeparator" w:id="0">
    <w:p w:rsidR="007F50B0" w:rsidRDefault="007F50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A08512-B8D8-450B-9CA0-92FABC0BFAA1}"/>
    <w:embedBold r:id="rId2" w:fontKey="{05D2992A-9F6C-47D2-AA0A-09D3563CF284}"/>
  </w:font>
  <w:font w:name="Calibri">
    <w:panose1 w:val="020F0502020204030204"/>
    <w:charset w:val="00"/>
    <w:family w:val="swiss"/>
    <w:pitch w:val="variable"/>
    <w:sig w:usb0="E00002FF" w:usb1="4000ACFF" w:usb2="00000001" w:usb3="00000000" w:csb0="0000019F" w:csb1="00000000"/>
    <w:embedRegular r:id="rId3" w:fontKey="{CD9806E9-A1FE-4DE2-BE74-DAD76A7556E1}"/>
  </w:font>
  <w:font w:name="Segoe UI">
    <w:panose1 w:val="020B0502040204020203"/>
    <w:charset w:val="00"/>
    <w:family w:val="swiss"/>
    <w:pitch w:val="variable"/>
    <w:sig w:usb0="E10022FF" w:usb1="C000E47F" w:usb2="00000029" w:usb3="00000000" w:csb0="000001DF" w:csb1="00000000"/>
    <w:embedRegular r:id="rId4" w:fontKey="{01697B9F-DAB9-41A7-A0BA-7BE2C6459C28}"/>
  </w:font>
  <w:font w:name="Cambria">
    <w:panose1 w:val="02040503050406030204"/>
    <w:charset w:val="00"/>
    <w:family w:val="roman"/>
    <w:pitch w:val="variable"/>
    <w:sig w:usb0="E00002FF" w:usb1="400004FF" w:usb2="00000000" w:usb3="00000000" w:csb0="0000019F" w:csb1="00000000"/>
    <w:embedRegular r:id="rId5" w:fontKey="{DD67DE1B-2DFF-4981-83C3-EF93BD77AF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D1A" w:rsidRPr="00A352FF" w:rsidRDefault="00A352FF" w:rsidP="00A352FF">
    <w:pPr>
      <w:pStyle w:val="Footer"/>
      <w:tabs>
        <w:tab w:val="clear" w:pos="4680"/>
        <w:tab w:val="clear" w:pos="9360"/>
        <w:tab w:val="center" w:pos="2995"/>
      </w:tabs>
      <w:spacing w:before="120"/>
    </w:pPr>
    <w:r>
      <w:t>[4467]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50B0" w:rsidRDefault="007F50B0" w:rsidP="009F0C77">
      <w:r>
        <w:separator/>
      </w:r>
    </w:p>
  </w:footnote>
  <w:footnote w:type="continuationSeparator" w:id="0">
    <w:p w:rsidR="007F50B0" w:rsidRDefault="007F50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78CM18"/>
    <w:docVar w:name="CoverBillType" w:val="c"/>
    <w:docVar w:name="DocPath" w:val="L:\Council\bills\GT\5378CM18.DOCX"/>
    <w:docVar w:name="dvBillNumber" w:val="4467"/>
    <w:docVar w:name="dvBillNumberPrefix" w:val="H. "/>
    <w:docVar w:name="dvOriginalBody" w:val="House"/>
    <w:docVar w:name="dvSteno" w:val="GT"/>
    <w:docVar w:name="NameofBody" w:val="h"/>
    <w:docVar w:name="vGroup2" w:val="Council"/>
  </w:docVars>
  <w:rsids>
    <w:rsidRoot w:val="0058325C"/>
    <w:rsid w:val="00011869"/>
    <w:rsid w:val="00015CD6"/>
    <w:rsid w:val="000A055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1486F"/>
    <w:rsid w:val="00325348"/>
    <w:rsid w:val="0032732C"/>
    <w:rsid w:val="00336AD0"/>
    <w:rsid w:val="00343784"/>
    <w:rsid w:val="0037079A"/>
    <w:rsid w:val="003C4DAB"/>
    <w:rsid w:val="003D01E8"/>
    <w:rsid w:val="003E5288"/>
    <w:rsid w:val="003F6D79"/>
    <w:rsid w:val="0041760A"/>
    <w:rsid w:val="00417C01"/>
    <w:rsid w:val="004403BD"/>
    <w:rsid w:val="00461441"/>
    <w:rsid w:val="004809EE"/>
    <w:rsid w:val="00482F45"/>
    <w:rsid w:val="004E7D54"/>
    <w:rsid w:val="005273C6"/>
    <w:rsid w:val="00530A69"/>
    <w:rsid w:val="00545593"/>
    <w:rsid w:val="00556EBF"/>
    <w:rsid w:val="00574392"/>
    <w:rsid w:val="00577C6C"/>
    <w:rsid w:val="0058325C"/>
    <w:rsid w:val="005A1C41"/>
    <w:rsid w:val="005A62FE"/>
    <w:rsid w:val="005C0D1A"/>
    <w:rsid w:val="005C2FE2"/>
    <w:rsid w:val="005E2BC9"/>
    <w:rsid w:val="00605102"/>
    <w:rsid w:val="006215AA"/>
    <w:rsid w:val="006913C9"/>
    <w:rsid w:val="0069470D"/>
    <w:rsid w:val="006B0639"/>
    <w:rsid w:val="006D58AA"/>
    <w:rsid w:val="00734F00"/>
    <w:rsid w:val="007A70AE"/>
    <w:rsid w:val="007F50B0"/>
    <w:rsid w:val="007F5932"/>
    <w:rsid w:val="008362E8"/>
    <w:rsid w:val="0085786E"/>
    <w:rsid w:val="00887C78"/>
    <w:rsid w:val="008A1768"/>
    <w:rsid w:val="008A489F"/>
    <w:rsid w:val="008F0F33"/>
    <w:rsid w:val="008F4429"/>
    <w:rsid w:val="0094021A"/>
    <w:rsid w:val="00940AA3"/>
    <w:rsid w:val="009B44AF"/>
    <w:rsid w:val="009C6A0B"/>
    <w:rsid w:val="009F0C77"/>
    <w:rsid w:val="009F4DD1"/>
    <w:rsid w:val="00A02543"/>
    <w:rsid w:val="00A352FF"/>
    <w:rsid w:val="00A41684"/>
    <w:rsid w:val="00A64E80"/>
    <w:rsid w:val="00A72BCD"/>
    <w:rsid w:val="00A739D8"/>
    <w:rsid w:val="00A741D9"/>
    <w:rsid w:val="00A833AB"/>
    <w:rsid w:val="00A9741D"/>
    <w:rsid w:val="00AC34A2"/>
    <w:rsid w:val="00AD1C9A"/>
    <w:rsid w:val="00AD4B17"/>
    <w:rsid w:val="00AE3532"/>
    <w:rsid w:val="00B412D4"/>
    <w:rsid w:val="00BE3C22"/>
    <w:rsid w:val="00C0345E"/>
    <w:rsid w:val="00C31C95"/>
    <w:rsid w:val="00C3483A"/>
    <w:rsid w:val="00C74E9D"/>
    <w:rsid w:val="00C826DD"/>
    <w:rsid w:val="00C82FD3"/>
    <w:rsid w:val="00C92819"/>
    <w:rsid w:val="00CB510C"/>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92B3AF-3E50-4828-A3EB-BB58B5D95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06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06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54938-6F37-460D-A5FD-B4A178867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449</Words>
  <Characters>2281</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4467 Text of Previous Version (Dec. 13, 2017) - South Carolina Legislature Online</dc:title>
  <dc:creator>Gwen Thurmond</dc:creator>
  <cp:lastModifiedBy>S Volk</cp:lastModifiedBy>
  <cp:revision>2</cp:revision>
  <cp:lastPrinted>2017-12-05T19:21:00Z</cp:lastPrinted>
  <dcterms:created xsi:type="dcterms:W3CDTF">2017-12-13T20:21:00Z</dcterms:created>
  <dcterms:modified xsi:type="dcterms:W3CDTF">2017-12-13T20:21:00Z</dcterms:modified>
</cp:coreProperties>
</file>