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B3A" w:rsidRDefault="00880B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72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0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56</w:t>
      </w:r>
      <w:r w:rsidR="009D1152">
        <w:noBreakHyphen/>
      </w:r>
      <w:r>
        <w:t>5</w:t>
      </w:r>
      <w:r w:rsidR="009D1152">
        <w:noBreakHyphen/>
      </w:r>
      <w:r>
        <w:t xml:space="preserve">3890, CODE OF LAWS OF SOUTH CAROLINA, 1976, RELATING TO THE UNLAWFUL USE OF A WIRELESS COMMUNICATIONS DEVICE WHILE OPERATING A MOTOR VEHICLE, SO AS TO REVISE THE DEFINITION OF CERTAIN TERMS, TO REVISE THE CIRCUMSTANCES WHEN IT IS UNLAWFUL TO USE A WIRELESS DEVICE, TO REVISE THE PENALTIES, TO CREATE THE OFFENSE OF DRIVING UNDER THE INFLUENCE OF AN ELECTRONIC DEVICE, TO DELETE THE PROVISION THAT PROHIBITS A LAW ENFORCEMENT OFFICER FROM STOPPING </w:t>
      </w:r>
      <w:r w:rsidR="000B1D72">
        <w:t>A PE</w:t>
      </w:r>
      <w:r w:rsidR="00CA7F63">
        <w:t xml:space="preserve">RSON </w:t>
      </w:r>
      <w:r>
        <w:t xml:space="preserve">FOR A VIOLATION OF THIS SECTION UNDER CERTAIN CIRCUMSTANCES, AND TO PROVIDE THAT THE DEPARTMENT OF MOTOR VEHICLES SHALL MAINTAIN STATISTICAL INFORMATION REGARDING CITATIONS ISSUED  PURSUANT TO THIS SECTION;  </w:t>
      </w:r>
      <w:r w:rsidR="009D1152">
        <w:t xml:space="preserve">AND </w:t>
      </w:r>
      <w:r>
        <w:t>TO AMEND SECTION 56</w:t>
      </w:r>
      <w:r w:rsidR="009D1152">
        <w:noBreakHyphen/>
      </w:r>
      <w:r>
        <w:t>1</w:t>
      </w:r>
      <w:r w:rsidR="009D1152">
        <w:noBreakHyphen/>
      </w:r>
      <w:r>
        <w:t xml:space="preserve">720, </w:t>
      </w:r>
      <w:r w:rsidR="00C05C16">
        <w:t xml:space="preserve">AS AMENDED, </w:t>
      </w:r>
      <w:r>
        <w:t>RELATING TO THE POINT SYSTEM ESTABLISHED FOR THE EVAL</w:t>
      </w:r>
      <w:r w:rsidR="00586A88">
        <w:t>UATION OF THE DRIVING RECORD OF</w:t>
      </w:r>
      <w:r>
        <w:t xml:space="preserve"> PERSONS OPERATING MOTOR VEHICLES, SO AS TO PROVIDE THAT DRIVING UNDER THE INFLUENCE OF AN ELECTRONIC DEVICE </w:t>
      </w:r>
      <w:r w:rsidR="00586A88">
        <w:t xml:space="preserve">SECOND OR SUBSEQUENT </w:t>
      </w:r>
      <w:r w:rsidR="00CA7F63">
        <w:t xml:space="preserve">OFFENSE </w:t>
      </w:r>
      <w:r w:rsidR="007A6752">
        <w:t>IS A TWO-</w:t>
      </w:r>
      <w:bookmarkStart w:id="3" w:name="_GoBack"/>
      <w:bookmarkEnd w:id="3"/>
      <w:r w:rsidR="00586A88">
        <w:t>POINT VIOLATION</w:t>
      </w:r>
      <w:r w:rsidR="009D1152">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2ED" w:rsidRDefault="00A172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2ED" w:rsidRDefault="00A172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2ED" w:rsidRDefault="00A172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6A88">
        <w:t>Section 56</w:t>
      </w:r>
      <w:r w:rsidR="009D1152">
        <w:noBreakHyphen/>
      </w:r>
      <w:r w:rsidR="00586A88">
        <w:t>5</w:t>
      </w:r>
      <w:r w:rsidR="009D1152">
        <w:noBreakHyphen/>
      </w:r>
      <w:r w:rsidR="00586A88">
        <w:t>3890 of the 1976 Code is amended to read:</w:t>
      </w:r>
    </w:p>
    <w:p w:rsidR="00586A88" w:rsidRDefault="00586A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73A" w:rsidRDefault="00586A88"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D2882">
        <w:t>“</w:t>
      </w:r>
      <w:r>
        <w:t>Section 56</w:t>
      </w:r>
      <w:r w:rsidR="009D1152">
        <w:noBreakHyphen/>
      </w:r>
      <w:r>
        <w:t>5</w:t>
      </w:r>
      <w:r w:rsidR="009D1152">
        <w:noBreakHyphen/>
      </w:r>
      <w:r>
        <w:t>3890.</w:t>
      </w:r>
      <w:r>
        <w:tab/>
      </w:r>
      <w:r w:rsidR="008C673A" w:rsidRPr="00BE6659">
        <w:t>(A) For purposes of this section:</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009D1152" w:rsidRPr="009D1152">
        <w:rPr>
          <w:strike/>
        </w:rPr>
        <w:t>‘</w:t>
      </w:r>
      <w:r w:rsidRPr="008C673A">
        <w:rPr>
          <w:strike/>
        </w:rPr>
        <w:t>Hands</w:t>
      </w:r>
      <w:r w:rsidR="009D1152">
        <w:rPr>
          <w:strike/>
        </w:rPr>
        <w:noBreakHyphen/>
      </w:r>
      <w:r w:rsidRPr="008C673A">
        <w:rPr>
          <w:strike/>
        </w:rPr>
        <w:t>free wireless electronic communication device</w:t>
      </w:r>
      <w:r w:rsidR="009D1152" w:rsidRPr="009D1152">
        <w:rPr>
          <w:strike/>
        </w:rPr>
        <w:t>’</w:t>
      </w:r>
      <w:r w:rsidRPr="008C673A">
        <w:rPr>
          <w:strike/>
        </w:rPr>
        <w:t xml:space="preserve"> means an electronic device, including, but not limited to, a </w:t>
      </w:r>
      <w:r w:rsidRPr="008C673A">
        <w:rPr>
          <w:strike/>
        </w:rPr>
        <w:lastRenderedPageBreak/>
        <w:t>telephone, a personal digital assistant, a text</w:t>
      </w:r>
      <w:r w:rsidR="009D1152">
        <w:rPr>
          <w:strike/>
        </w:rPr>
        <w:noBreakHyphen/>
      </w:r>
      <w:r w:rsidRPr="008C673A">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9D1152">
        <w:rPr>
          <w:strike/>
        </w:rPr>
        <w:noBreakHyphen/>
      </w:r>
      <w:r w:rsidRPr="008C673A">
        <w:rPr>
          <w:strike/>
        </w:rPr>
        <w:t>free wireless electronic communication device may require the use of either hand to activate or deactivate an internal feature or function of the device.</w:t>
      </w:r>
      <w:r>
        <w:rPr>
          <w:strike/>
        </w:rPr>
        <w:t xml:space="preserve"> </w:t>
      </w:r>
      <w:r w:rsidR="009D1152" w:rsidRPr="009D1152">
        <w:rPr>
          <w:color w:val="000000"/>
          <w:szCs w:val="22"/>
          <w:u w:val="single"/>
          <w:lang w:val="en"/>
        </w:rPr>
        <w:t>‘</w:t>
      </w:r>
      <w:r w:rsidRPr="008C673A">
        <w:rPr>
          <w:color w:val="000000"/>
          <w:szCs w:val="22"/>
          <w:u w:val="single"/>
          <w:lang w:val="en"/>
        </w:rPr>
        <w:t>Hands</w:t>
      </w:r>
      <w:r w:rsidR="009D1152">
        <w:rPr>
          <w:color w:val="000000"/>
          <w:szCs w:val="22"/>
          <w:u w:val="single"/>
          <w:lang w:val="en"/>
        </w:rPr>
        <w:noBreakHyphen/>
      </w:r>
      <w:r w:rsidRPr="008C673A">
        <w:rPr>
          <w:color w:val="000000"/>
          <w:szCs w:val="22"/>
          <w:u w:val="single"/>
          <w:lang w:val="en"/>
        </w:rPr>
        <w:t>free device</w:t>
      </w:r>
      <w:r w:rsidR="009D1152" w:rsidRPr="009D1152">
        <w:rPr>
          <w:color w:val="000000"/>
          <w:szCs w:val="22"/>
          <w:u w:val="single"/>
          <w:lang w:val="en"/>
        </w:rPr>
        <w:t>’</w:t>
      </w:r>
      <w:r w:rsidRPr="008C673A">
        <w:rPr>
          <w:color w:val="000000"/>
          <w:szCs w:val="22"/>
          <w:u w:val="single"/>
          <w:lang w:val="en"/>
        </w:rPr>
        <w:t xml:space="preserve"> means speakerphone capability, a telephone attachment, or another function or other piece of equipment, regardless of whether permanently installed in or on a wireless communication device or in a motor vehicle, that allows use of the wireless communication device without use of either of the operator</w:t>
      </w:r>
      <w:r w:rsidR="009D1152" w:rsidRPr="009D1152">
        <w:rPr>
          <w:color w:val="000000"/>
          <w:szCs w:val="22"/>
          <w:u w:val="single"/>
          <w:lang w:val="en"/>
        </w:rPr>
        <w:t>’</w:t>
      </w:r>
      <w:r w:rsidRPr="008C673A">
        <w:rPr>
          <w:color w:val="000000"/>
          <w:szCs w:val="22"/>
          <w:u w:val="single"/>
          <w:lang w:val="en"/>
        </w:rPr>
        <w:t>s hands, except to activate or deactivate a function of the wireless communication device or hands</w:t>
      </w:r>
      <w:r w:rsidR="009D1152">
        <w:rPr>
          <w:color w:val="000000"/>
          <w:szCs w:val="22"/>
          <w:u w:val="single"/>
          <w:lang w:val="en"/>
        </w:rPr>
        <w:noBreakHyphen/>
      </w:r>
      <w:r w:rsidRPr="008C673A">
        <w:rPr>
          <w:color w:val="000000"/>
          <w:szCs w:val="22"/>
          <w:u w:val="single"/>
          <w:lang w:val="en"/>
        </w:rPr>
        <w:t>free device. The term includes voice</w:t>
      </w:r>
      <w:r w:rsidR="009D1152">
        <w:rPr>
          <w:color w:val="000000"/>
          <w:szCs w:val="22"/>
          <w:u w:val="single"/>
          <w:lang w:val="en"/>
        </w:rPr>
        <w:noBreakHyphen/>
      </w:r>
      <w:r w:rsidRPr="008C673A">
        <w:rPr>
          <w:color w:val="000000"/>
          <w:szCs w:val="22"/>
          <w:u w:val="single"/>
          <w:lang w:val="en"/>
        </w:rPr>
        <w:t>operated technology and push</w:t>
      </w:r>
      <w:r w:rsidR="009D1152">
        <w:rPr>
          <w:color w:val="000000"/>
          <w:szCs w:val="22"/>
          <w:u w:val="single"/>
          <w:lang w:val="en"/>
        </w:rPr>
        <w:noBreakHyphen/>
      </w:r>
      <w:r w:rsidRPr="008C673A">
        <w:rPr>
          <w:color w:val="000000"/>
          <w:szCs w:val="22"/>
          <w:u w:val="single"/>
          <w:lang w:val="en"/>
        </w:rPr>
        <w:t>to</w:t>
      </w:r>
      <w:r w:rsidR="009D1152">
        <w:rPr>
          <w:color w:val="000000"/>
          <w:szCs w:val="22"/>
          <w:u w:val="single"/>
          <w:lang w:val="en"/>
        </w:rPr>
        <w:noBreakHyphen/>
      </w:r>
      <w:r w:rsidRPr="008C673A">
        <w:rPr>
          <w:color w:val="000000"/>
          <w:szCs w:val="22"/>
          <w:u w:val="single"/>
          <w:lang w:val="en"/>
        </w:rPr>
        <w:t>talk function.</w:t>
      </w:r>
    </w:p>
    <w:p w:rsidR="008C673A" w:rsidRPr="0067789F"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D1152" w:rsidRPr="009D1152">
        <w:t>‘</w:t>
      </w:r>
      <w:r w:rsidRPr="0067789F">
        <w:t>Text</w:t>
      </w:r>
      <w:r w:rsidR="009D1152">
        <w:noBreakHyphen/>
      </w:r>
      <w:r w:rsidRPr="0067789F">
        <w:t>based communication</w:t>
      </w:r>
      <w:r w:rsidR="009D1152" w:rsidRPr="009D1152">
        <w:t>’</w:t>
      </w:r>
      <w:r w:rsidRPr="0067789F">
        <w:t xml:space="preserve"> means a communication using text</w:t>
      </w:r>
      <w:r w:rsidR="009D1152">
        <w:noBreakHyphen/>
      </w:r>
      <w:r w:rsidRPr="0067789F">
        <w:t>based information, including, but not limited to, a text message, an SMS message, an instant message, or an electronic mail message.</w:t>
      </w:r>
      <w:r w:rsidR="0067789F">
        <w:t xml:space="preserve"> </w:t>
      </w:r>
    </w:p>
    <w:p w:rsidR="008C673A" w:rsidRDefault="0067789F"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D1152" w:rsidRPr="009D1152">
        <w:t>‘</w:t>
      </w:r>
      <w:r w:rsidR="008C673A" w:rsidRPr="00BE6659">
        <w:t xml:space="preserve">Wireless </w:t>
      </w:r>
      <w:r w:rsidR="008C673A" w:rsidRPr="0067789F">
        <w:rPr>
          <w:strike/>
        </w:rPr>
        <w:t>electronic</w:t>
      </w:r>
      <w:r w:rsidR="008C673A" w:rsidRPr="00BE6659">
        <w:t xml:space="preserve"> communication device</w:t>
      </w:r>
      <w:r w:rsidR="009D1152" w:rsidRPr="009D1152">
        <w:t>’</w:t>
      </w:r>
      <w:r w:rsidR="008C673A" w:rsidRPr="00BE6659">
        <w:t xml:space="preserve"> means an electronic device, including, but not limited to, a telephone, </w:t>
      </w:r>
      <w:r w:rsidR="008C673A" w:rsidRPr="0067789F">
        <w:rPr>
          <w:strike/>
        </w:rPr>
        <w:t>a</w:t>
      </w:r>
      <w:r w:rsidR="008C673A" w:rsidRPr="00BE6659">
        <w:t xml:space="preserve"> </w:t>
      </w:r>
      <w:r w:rsidRPr="0067789F">
        <w:rPr>
          <w:u w:val="single"/>
        </w:rPr>
        <w:t>cell phone, tablet,</w:t>
      </w:r>
      <w:r w:rsidRPr="0067789F">
        <w:t xml:space="preserve"> </w:t>
      </w:r>
      <w:r w:rsidR="008C673A" w:rsidRPr="00BE6659">
        <w:t>personal digital assistant,</w:t>
      </w:r>
      <w:r>
        <w:t xml:space="preserve"> </w:t>
      </w:r>
      <w:r>
        <w:rPr>
          <w:u w:val="single"/>
        </w:rPr>
        <w:t>laptop,</w:t>
      </w:r>
      <w:r w:rsidR="008C673A" w:rsidRPr="00BE6659">
        <w:t xml:space="preserve"> a text</w:t>
      </w:r>
      <w:r w:rsidR="009D1152">
        <w:noBreakHyphen/>
      </w:r>
      <w:r w:rsidR="008C673A" w:rsidRPr="00BE6659">
        <w:t>messaging device, or a computer, which allows a person to wirelessly communicate with another person.</w:t>
      </w:r>
    </w:p>
    <w:p w:rsidR="0067789F" w:rsidRDefault="0067789F"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C673A" w:rsidRPr="00BE6659">
        <w:t>It is unlawful for a person to</w:t>
      </w:r>
      <w:r w:rsidRPr="0067789F">
        <w:rPr>
          <w:u w:val="single"/>
        </w:rPr>
        <w:t>:</w:t>
      </w:r>
    </w:p>
    <w:p w:rsidR="0067789F" w:rsidRPr="0067789F" w:rsidRDefault="0067789F"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0266A">
        <w:rPr>
          <w:u w:val="single"/>
        </w:rPr>
        <w:t>(1)</w:t>
      </w:r>
      <w:r>
        <w:tab/>
      </w:r>
      <w:proofErr w:type="gramStart"/>
      <w:r>
        <w:rPr>
          <w:u w:val="single"/>
        </w:rPr>
        <w:t>hold</w:t>
      </w:r>
      <w:proofErr w:type="gramEnd"/>
      <w:r>
        <w:rPr>
          <w:u w:val="single"/>
        </w:rPr>
        <w:t xml:space="preserve"> a wireless communication device in either hand while operating a motor vehicle on the public streets and highways of this State;</w:t>
      </w:r>
      <w:r w:rsidR="00D11EDF">
        <w:rPr>
          <w:u w:val="single"/>
        </w:rPr>
        <w:t xml:space="preserve"> or</w:t>
      </w:r>
    </w:p>
    <w:p w:rsidR="00870C6C" w:rsidRDefault="0067789F"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7789F">
        <w:rPr>
          <w:u w:val="single"/>
        </w:rPr>
        <w:t>(2)</w:t>
      </w:r>
      <w:r>
        <w:tab/>
      </w:r>
      <w:proofErr w:type="gramStart"/>
      <w:r w:rsidR="008C673A" w:rsidRPr="00BE6659">
        <w:t>use</w:t>
      </w:r>
      <w:proofErr w:type="gramEnd"/>
      <w:r w:rsidR="008C673A" w:rsidRPr="00BE6659">
        <w:t xml:space="preserve"> a wireless </w:t>
      </w:r>
      <w:r w:rsidR="008C673A" w:rsidRPr="0067789F">
        <w:rPr>
          <w:strike/>
        </w:rPr>
        <w:t>electronic</w:t>
      </w:r>
      <w:r w:rsidR="008C673A" w:rsidRPr="00BE6659">
        <w:t xml:space="preserve"> communication device </w:t>
      </w:r>
      <w:r w:rsidR="008C673A" w:rsidRPr="00870C6C">
        <w:rPr>
          <w:strike/>
        </w:rPr>
        <w:t>to compose, send,</w:t>
      </w:r>
      <w:r w:rsidR="008C673A" w:rsidRPr="001B785F">
        <w:rPr>
          <w:strike/>
        </w:rPr>
        <w:t xml:space="preserve"> or r</w:t>
      </w:r>
      <w:r w:rsidR="008C673A" w:rsidRPr="00870C6C">
        <w:rPr>
          <w:strike/>
        </w:rPr>
        <w:t>ead a text</w:t>
      </w:r>
      <w:r w:rsidR="009D1152">
        <w:rPr>
          <w:strike/>
        </w:rPr>
        <w:noBreakHyphen/>
      </w:r>
      <w:r w:rsidR="008C673A" w:rsidRPr="00870C6C">
        <w:rPr>
          <w:strike/>
        </w:rPr>
        <w:t>based communication while operating a motor vehicle on the public streets and highways of this State</w:t>
      </w:r>
      <w:r w:rsidR="00870C6C">
        <w:t xml:space="preserve"> </w:t>
      </w:r>
      <w:r w:rsidR="00870C6C">
        <w:rPr>
          <w:u w:val="single"/>
        </w:rPr>
        <w:t>while operating a motor vehicle on the public streets and highways of this State to:</w:t>
      </w:r>
    </w:p>
    <w:p w:rsidR="00870C6C"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70C6C">
        <w:tab/>
      </w:r>
      <w:r w:rsidRPr="00870C6C">
        <w:tab/>
      </w:r>
      <w:r w:rsidRPr="00870C6C">
        <w:tab/>
      </w:r>
      <w:r>
        <w:rPr>
          <w:u w:val="single"/>
        </w:rPr>
        <w:t>(a)</w:t>
      </w:r>
      <w:r w:rsidR="00BD766F" w:rsidRPr="00BD766F">
        <w:tab/>
      </w:r>
      <w:proofErr w:type="gramStart"/>
      <w:r>
        <w:rPr>
          <w:u w:val="single"/>
        </w:rPr>
        <w:t>type</w:t>
      </w:r>
      <w:proofErr w:type="gramEnd"/>
      <w:r>
        <w:rPr>
          <w:u w:val="single"/>
        </w:rPr>
        <w:t xml:space="preserve"> or send a text</w:t>
      </w:r>
      <w:r w:rsidR="009D1152">
        <w:rPr>
          <w:u w:val="single"/>
        </w:rPr>
        <w:noBreakHyphen/>
      </w:r>
      <w:r>
        <w:rPr>
          <w:u w:val="single"/>
        </w:rPr>
        <w:t>based communication</w:t>
      </w:r>
      <w:r w:rsidR="00CA7F63">
        <w:rPr>
          <w:u w:val="single"/>
        </w:rPr>
        <w:t>, or both</w:t>
      </w:r>
      <w:r>
        <w:rPr>
          <w:u w:val="single"/>
        </w:rPr>
        <w:t xml:space="preserve"> with your hand or finger; or</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C6C">
        <w:tab/>
      </w:r>
      <w:r w:rsidRPr="00870C6C">
        <w:tab/>
      </w:r>
      <w:r w:rsidRPr="00870C6C">
        <w:tab/>
      </w:r>
      <w:r>
        <w:rPr>
          <w:u w:val="single"/>
        </w:rPr>
        <w:t>(b)</w:t>
      </w:r>
      <w:r w:rsidRPr="00870C6C">
        <w:tab/>
      </w:r>
      <w:proofErr w:type="gramStart"/>
      <w:r>
        <w:rPr>
          <w:u w:val="single"/>
        </w:rPr>
        <w:t>visually</w:t>
      </w:r>
      <w:proofErr w:type="gramEnd"/>
      <w:r>
        <w:rPr>
          <w:u w:val="single"/>
        </w:rPr>
        <w:t xml:space="preserve"> read a text</w:t>
      </w:r>
      <w:r w:rsidR="009D1152">
        <w:rPr>
          <w:u w:val="single"/>
        </w:rPr>
        <w:noBreakHyphen/>
      </w:r>
      <w:r>
        <w:rPr>
          <w:u w:val="single"/>
        </w:rPr>
        <w:t>based communication</w:t>
      </w:r>
      <w:r w:rsidR="008C673A" w:rsidRPr="00BE6659">
        <w:t>.</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8C673A" w:rsidRPr="00BE6659">
        <w:t>This section does not apply to a person who is:</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proofErr w:type="gramStart"/>
      <w:r w:rsidR="008C673A" w:rsidRPr="00BE6659">
        <w:t>lawfully</w:t>
      </w:r>
      <w:proofErr w:type="gramEnd"/>
      <w:r w:rsidR="008C673A" w:rsidRPr="00BE6659">
        <w:t xml:space="preserve"> parked </w:t>
      </w:r>
      <w:r w:rsidR="008C673A" w:rsidRPr="00870C6C">
        <w:rPr>
          <w:strike/>
        </w:rPr>
        <w:t>or stopped</w:t>
      </w:r>
      <w:r w:rsidR="008C673A" w:rsidRPr="00BE6659">
        <w:t>;</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t xml:space="preserve">(2) </w:t>
      </w:r>
      <w:proofErr w:type="gramStart"/>
      <w:r w:rsidRPr="00BE6659">
        <w:t>using</w:t>
      </w:r>
      <w:proofErr w:type="gramEnd"/>
      <w:r w:rsidRPr="00BE6659">
        <w:t xml:space="preserve"> a hands</w:t>
      </w:r>
      <w:r w:rsidR="009D1152">
        <w:noBreakHyphen/>
      </w:r>
      <w:r w:rsidRPr="00BE6659">
        <w:t xml:space="preserve">free </w:t>
      </w:r>
      <w:r w:rsidRPr="00870C6C">
        <w:rPr>
          <w:strike/>
        </w:rPr>
        <w:t>wireless electronic communication</w:t>
      </w:r>
      <w:r w:rsidRPr="00BE6659">
        <w:t xml:space="preserve"> device</w:t>
      </w:r>
      <w:r w:rsidR="00870C6C">
        <w:t xml:space="preserve"> </w:t>
      </w:r>
      <w:r w:rsidR="00870C6C">
        <w:rPr>
          <w:u w:val="single"/>
        </w:rPr>
        <w:t>as defined in this section</w:t>
      </w:r>
      <w:r w:rsidRPr="00BE6659">
        <w:t>;</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proofErr w:type="gramStart"/>
      <w:r w:rsidR="008C673A" w:rsidRPr="00BE6659">
        <w:t>summoning</w:t>
      </w:r>
      <w:proofErr w:type="gramEnd"/>
      <w:r w:rsidR="008C673A" w:rsidRPr="00BE6659">
        <w:t xml:space="preserve"> emergency assistance;</w:t>
      </w:r>
    </w:p>
    <w:p w:rsidR="00870C6C"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t>(4)</w:t>
      </w:r>
      <w:r>
        <w:tab/>
      </w:r>
      <w:r w:rsidR="008C673A" w:rsidRPr="00BE6659">
        <w:t xml:space="preserve">transmitting or receiving </w:t>
      </w:r>
      <w:r w:rsidR="008C673A" w:rsidRPr="00870C6C">
        <w:rPr>
          <w:strike/>
        </w:rPr>
        <w:t>data</w:t>
      </w:r>
      <w:r w:rsidR="008C673A" w:rsidRPr="00BE6659">
        <w:t xml:space="preserve"> </w:t>
      </w:r>
      <w:r>
        <w:rPr>
          <w:u w:val="single"/>
        </w:rPr>
        <w:t>information</w:t>
      </w:r>
      <w:r>
        <w:t xml:space="preserve"> </w:t>
      </w:r>
      <w:r w:rsidR="008C673A" w:rsidRPr="00BE6659">
        <w:t>as part of a digital dispatch system</w:t>
      </w:r>
      <w:r>
        <w:t xml:space="preserve"> </w:t>
      </w:r>
      <w:r>
        <w:rPr>
          <w:u w:val="single"/>
        </w:rPr>
        <w:t>for relaying information in the course of the  operator</w:t>
      </w:r>
      <w:r w:rsidR="009D1152" w:rsidRPr="009D1152">
        <w:rPr>
          <w:u w:val="single"/>
        </w:rPr>
        <w:t>’</w:t>
      </w:r>
      <w:r>
        <w:rPr>
          <w:u w:val="single"/>
        </w:rPr>
        <w:t>s occupational duties between the operator and a:</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70C6C">
        <w:tab/>
      </w:r>
      <w:r w:rsidRPr="00870C6C">
        <w:tab/>
      </w:r>
      <w:r w:rsidRPr="00870C6C">
        <w:tab/>
      </w:r>
      <w:r w:rsidRPr="00870C6C">
        <w:tab/>
      </w:r>
      <w:r>
        <w:rPr>
          <w:u w:val="single"/>
        </w:rPr>
        <w:t>(a)</w:t>
      </w:r>
      <w:r w:rsidRPr="00870C6C">
        <w:tab/>
      </w:r>
      <w:proofErr w:type="gramStart"/>
      <w:r>
        <w:rPr>
          <w:u w:val="single"/>
        </w:rPr>
        <w:t>dispatcher</w:t>
      </w:r>
      <w:proofErr w:type="gramEnd"/>
      <w:r w:rsidR="008C673A" w:rsidRPr="00F26A27">
        <w:rPr>
          <w:u w:val="single"/>
        </w:rPr>
        <w:t>;</w:t>
      </w:r>
      <w:r w:rsidRPr="00F26A27">
        <w:rPr>
          <w:u w:val="single"/>
        </w:rPr>
        <w:t xml:space="preserve"> </w:t>
      </w:r>
      <w:r w:rsidRPr="00870C6C">
        <w:rPr>
          <w:u w:val="single"/>
        </w:rPr>
        <w:t>or</w:t>
      </w:r>
    </w:p>
    <w:p w:rsidR="00870C6C" w:rsidRPr="00870C6C"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70C6C">
        <w:tab/>
      </w:r>
      <w:r w:rsidRPr="00870C6C">
        <w:tab/>
      </w:r>
      <w:r w:rsidRPr="00870C6C">
        <w:tab/>
      </w:r>
      <w:r w:rsidRPr="00870C6C">
        <w:tab/>
      </w:r>
      <w:r>
        <w:rPr>
          <w:u w:val="single"/>
        </w:rPr>
        <w:t>(b)</w:t>
      </w:r>
      <w:r w:rsidRPr="00870C6C">
        <w:tab/>
      </w:r>
      <w:proofErr w:type="gramStart"/>
      <w:r>
        <w:rPr>
          <w:u w:val="single"/>
        </w:rPr>
        <w:t>digital</w:t>
      </w:r>
      <w:proofErr w:type="gramEnd"/>
      <w:r>
        <w:rPr>
          <w:u w:val="single"/>
        </w:rPr>
        <w:t xml:space="preserve"> network or software application</w:t>
      </w:r>
      <w:r w:rsidR="00F26A27" w:rsidRPr="00F26A27">
        <w:t>;</w:t>
      </w:r>
    </w:p>
    <w:p w:rsidR="008C673A" w:rsidRPr="00F26A27" w:rsidRDefault="00F26A27"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proofErr w:type="gramStart"/>
      <w:r w:rsidR="008C673A" w:rsidRPr="00F26A27">
        <w:rPr>
          <w:strike/>
        </w:rPr>
        <w:t>a</w:t>
      </w:r>
      <w:proofErr w:type="gramEnd"/>
      <w:r w:rsidR="008C673A" w:rsidRPr="00F26A27">
        <w:rPr>
          <w:strike/>
        </w:rPr>
        <w:t xml:space="preserve"> public safety official while in the performance of the person</w:t>
      </w:r>
      <w:r w:rsidR="009D1152" w:rsidRPr="009D1152">
        <w:rPr>
          <w:strike/>
        </w:rPr>
        <w:t>’</w:t>
      </w:r>
      <w:r w:rsidR="008C673A" w:rsidRPr="00F26A27">
        <w:rPr>
          <w:strike/>
        </w:rPr>
        <w:t>s official duties; or</w:t>
      </w:r>
      <w:r w:rsidRPr="00F26A27">
        <w:t xml:space="preserve"> </w:t>
      </w:r>
      <w:r w:rsidRPr="00F26A27">
        <w:rPr>
          <w:u w:val="single"/>
        </w:rPr>
        <w:t>an operator of an authorized emergency or law enforcement vehicle while acting in an official capacity;</w:t>
      </w:r>
    </w:p>
    <w:p w:rsidR="00F26A27" w:rsidRDefault="00F26A27"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8C673A" w:rsidRPr="00F26A27">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sidRPr="00F26A27">
        <w:rPr>
          <w:u w:val="single"/>
        </w:rPr>
        <w:t>an</w:t>
      </w:r>
      <w:r>
        <w:rPr>
          <w:u w:val="single"/>
        </w:rPr>
        <w:t xml:space="preserve"> operator who is licensed by the Federal Communications Commission while operating a radio frequency device; or</w:t>
      </w:r>
      <w:r>
        <w:t xml:space="preserve"> </w:t>
      </w:r>
    </w:p>
    <w:p w:rsidR="008C673A" w:rsidRDefault="00F26A27"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26A27">
        <w:rPr>
          <w:u w:val="single"/>
        </w:rPr>
        <w:t>(7)</w:t>
      </w:r>
      <w:r>
        <w:tab/>
      </w:r>
      <w:proofErr w:type="gramStart"/>
      <w:r w:rsidRPr="000D1CFB">
        <w:rPr>
          <w:u w:val="single"/>
        </w:rPr>
        <w:t>an</w:t>
      </w:r>
      <w:proofErr w:type="gramEnd"/>
      <w:r w:rsidRPr="000D1CFB">
        <w:rPr>
          <w:u w:val="single"/>
        </w:rPr>
        <w:t xml:space="preserve"> operator of a commercial motor vehicle </w:t>
      </w:r>
      <w:r w:rsidR="000D1CFB" w:rsidRPr="000D1CFB">
        <w:rPr>
          <w:u w:val="single"/>
        </w:rPr>
        <w:t>that is otherwise regulated by federal law</w:t>
      </w:r>
      <w:r w:rsidR="008C673A" w:rsidRPr="00BE6659">
        <w:t>.</w:t>
      </w:r>
    </w:p>
    <w:p w:rsidR="008C673A" w:rsidRDefault="000D1CFB"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0D1CFB">
        <w:rPr>
          <w:strike/>
        </w:rPr>
        <w:t>(1)</w:t>
      </w:r>
      <w:r>
        <w:tab/>
      </w:r>
      <w:r w:rsidR="008C673A" w:rsidRPr="00BE6659">
        <w:t xml:space="preserve">A person who is adjudicated to be in violation of the provisions of this section </w:t>
      </w:r>
      <w:r>
        <w:rPr>
          <w:u w:val="single"/>
        </w:rPr>
        <w:t>is guilty of Driving Under the Influence of an Electronic Device (DUI</w:t>
      </w:r>
      <w:r w:rsidR="009D1152">
        <w:rPr>
          <w:u w:val="single"/>
        </w:rPr>
        <w:noBreakHyphen/>
      </w:r>
      <w:r>
        <w:rPr>
          <w:u w:val="single"/>
        </w:rPr>
        <w:t>E) and</w:t>
      </w:r>
      <w:r>
        <w:t xml:space="preserve"> </w:t>
      </w:r>
      <w:r w:rsidR="008C673A" w:rsidRPr="00BE6659">
        <w:t xml:space="preserve">must be fined not more than </w:t>
      </w:r>
      <w:r w:rsidR="008C673A" w:rsidRPr="000D1CFB">
        <w:rPr>
          <w:strike/>
        </w:rPr>
        <w:t>twenty</w:t>
      </w:r>
      <w:r w:rsidR="009D1152">
        <w:rPr>
          <w:strike/>
        </w:rPr>
        <w:noBreakHyphen/>
      </w:r>
      <w:r w:rsidR="008C673A" w:rsidRPr="000D1CFB">
        <w:rPr>
          <w:strike/>
        </w:rPr>
        <w:t>five</w:t>
      </w:r>
      <w:r w:rsidR="008C673A" w:rsidRPr="00BE6659">
        <w:t xml:space="preserve"> </w:t>
      </w:r>
      <w:r>
        <w:rPr>
          <w:u w:val="single"/>
        </w:rPr>
        <w:t>one hundred</w:t>
      </w:r>
      <w:r>
        <w:t xml:space="preserve"> </w:t>
      </w:r>
      <w:r w:rsidR="008C673A" w:rsidRPr="00BE6659">
        <w:t xml:space="preserve">dollars, no part of which may be suspended. </w:t>
      </w:r>
      <w:r w:rsidR="008C673A" w:rsidRPr="000D1CFB">
        <w:rPr>
          <w:strike/>
        </w:rPr>
        <w:t>No court costs, assessments, or surcharges may be assessed against a person who violates a provision of this section. A person must not be fined more than fifty dollars for any one incident of one or more violations of the provisions of this section.</w:t>
      </w:r>
      <w:r w:rsidR="008C673A" w:rsidRPr="00BE6659">
        <w:t xml:space="preserve"> </w:t>
      </w:r>
      <w:r w:rsidR="003D3D41">
        <w:rPr>
          <w:u w:val="single"/>
        </w:rPr>
        <w:t>For a second or subsequent violation of the provision</w:t>
      </w:r>
      <w:r w:rsidR="001B785F">
        <w:rPr>
          <w:u w:val="single"/>
        </w:rPr>
        <w:t>s</w:t>
      </w:r>
      <w:r w:rsidR="003D3D41">
        <w:rPr>
          <w:u w:val="single"/>
        </w:rPr>
        <w:t xml:space="preserve"> of this section, a person must be fined three hundred dollars and must have two points assessed against his motor vehicle operating record.</w:t>
      </w:r>
      <w:r w:rsidR="003D3D41">
        <w:t xml:space="preserve"> </w:t>
      </w:r>
      <w:r w:rsidR="008C673A" w:rsidRPr="00BE6659">
        <w:t xml:space="preserve">A custodial arrest for a violation of this section must not be made, except upon a warrant issued for failure to appear in court when summoned or for failure to pay an imposed fine. </w:t>
      </w:r>
      <w:r w:rsidR="008C673A" w:rsidRPr="003D3D41">
        <w:rPr>
          <w:strike/>
        </w:rPr>
        <w:t>A violation of this section does not constitute a criminal offense. Notwithstanding Section 56</w:t>
      </w:r>
      <w:r w:rsidR="009D1152">
        <w:rPr>
          <w:strike/>
        </w:rPr>
        <w:noBreakHyphen/>
      </w:r>
      <w:r w:rsidR="008C673A" w:rsidRPr="003D3D41">
        <w:rPr>
          <w:strike/>
        </w:rPr>
        <w:t>1</w:t>
      </w:r>
      <w:r w:rsidR="009D1152">
        <w:rPr>
          <w:strike/>
        </w:rPr>
        <w:noBreakHyphen/>
      </w:r>
      <w:r w:rsidR="008C673A" w:rsidRPr="003D3D41">
        <w:rPr>
          <w:strike/>
        </w:rPr>
        <w:t>640, a violation of this section must not be:</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BE6659">
        <w:tab/>
      </w:r>
      <w:r w:rsidR="003D3D41" w:rsidRPr="003D3D41">
        <w:rPr>
          <w:strike/>
        </w:rPr>
        <w:t>(a)</w:t>
      </w:r>
      <w:r w:rsidR="003D3D41">
        <w:tab/>
      </w:r>
      <w:r w:rsidRPr="003D3D41">
        <w:rPr>
          <w:strike/>
        </w:rPr>
        <w:t>included in the offender</w:t>
      </w:r>
      <w:r w:rsidR="009D1152" w:rsidRPr="009D1152">
        <w:rPr>
          <w:strike/>
        </w:rPr>
        <w:t>’</w:t>
      </w:r>
      <w:r w:rsidRPr="003D3D41">
        <w:rPr>
          <w:strike/>
        </w:rPr>
        <w:t>s motor vehicle records maintained by the Department of Motor Vehicles or in the criminal records maintained by SLED; or</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BE6659">
        <w:tab/>
      </w:r>
      <w:r w:rsidR="003D3D41" w:rsidRPr="003D3D41">
        <w:rPr>
          <w:strike/>
        </w:rPr>
        <w:t>(b)</w:t>
      </w:r>
      <w:r w:rsidR="003D3D41">
        <w:tab/>
      </w:r>
      <w:proofErr w:type="gramStart"/>
      <w:r w:rsidRPr="003D3D41">
        <w:rPr>
          <w:strike/>
        </w:rPr>
        <w:t>reported</w:t>
      </w:r>
      <w:proofErr w:type="gramEnd"/>
      <w:r w:rsidRPr="003D3D41">
        <w:rPr>
          <w:strike/>
        </w:rPr>
        <w:t xml:space="preserve"> to the offender</w:t>
      </w:r>
      <w:r w:rsidR="009D1152" w:rsidRPr="009D1152">
        <w:rPr>
          <w:strike/>
        </w:rPr>
        <w:t>’</w:t>
      </w:r>
      <w:r w:rsidRPr="003D3D41">
        <w:rPr>
          <w:strike/>
        </w:rPr>
        <w:t>s motor vehicle insurer.</w:t>
      </w:r>
    </w:p>
    <w:p w:rsidR="008C673A" w:rsidRDefault="003D3D41"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D3D41">
        <w:rPr>
          <w:strike/>
        </w:rPr>
        <w:t>(2)</w:t>
      </w:r>
      <w:r>
        <w:tab/>
      </w:r>
      <w:r w:rsidR="008C673A" w:rsidRPr="003D3D41">
        <w:rPr>
          <w:strike/>
        </w:rPr>
        <w:t>During the first one hundred eighty days after this section</w:t>
      </w:r>
      <w:r w:rsidR="009D1152" w:rsidRPr="009D1152">
        <w:rPr>
          <w:strike/>
        </w:rPr>
        <w:t>’</w:t>
      </w:r>
      <w:r w:rsidR="008C673A" w:rsidRPr="003D3D41">
        <w:rPr>
          <w:strike/>
        </w:rPr>
        <w:t>s effective date, law enforcement officers shall issue only warnings for violations of this section.</w:t>
      </w:r>
    </w:p>
    <w:p w:rsidR="008C673A" w:rsidRDefault="003D3D41"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8C673A" w:rsidRPr="00BE6659">
        <w:t>A law enforcement officer shall not:</w:t>
      </w:r>
    </w:p>
    <w:p w:rsidR="008C673A" w:rsidRDefault="003D3D41"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C673A" w:rsidRPr="003D3D41">
        <w:rPr>
          <w:strike/>
        </w:rPr>
        <w:t>stop a person for a violation of this section except when the officer has probable cause that a violation has occurred based on the officer</w:t>
      </w:r>
      <w:r w:rsidR="009D1152" w:rsidRPr="009D1152">
        <w:rPr>
          <w:strike/>
        </w:rPr>
        <w:t>’</w:t>
      </w:r>
      <w:r w:rsidR="008C673A" w:rsidRPr="003D3D41">
        <w:rPr>
          <w:strike/>
        </w:rPr>
        <w:t xml:space="preserve">s clear and unobstructed view of a person who is using a </w:t>
      </w:r>
      <w:r w:rsidR="008C673A" w:rsidRPr="003D3D41">
        <w:rPr>
          <w:strike/>
        </w:rPr>
        <w:lastRenderedPageBreak/>
        <w:t>wireless electronic communication device to compose, send, or read a text</w:t>
      </w:r>
      <w:r w:rsidR="009D1152">
        <w:rPr>
          <w:strike/>
        </w:rPr>
        <w:noBreakHyphen/>
      </w:r>
      <w:r w:rsidR="008C673A" w:rsidRPr="003D3D41">
        <w:rPr>
          <w:strike/>
        </w:rPr>
        <w:t>based communication while operating a motor vehicle on the public streets and highways of this State;</w:t>
      </w:r>
    </w:p>
    <w:p w:rsidR="008C673A" w:rsidRDefault="003D3D41"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D3D41">
        <w:rPr>
          <w:strike/>
        </w:rPr>
        <w:t>(2)</w:t>
      </w:r>
      <w:r>
        <w:tab/>
      </w:r>
      <w:proofErr w:type="gramStart"/>
      <w:r w:rsidR="008C673A" w:rsidRPr="00BE6659">
        <w:t>seize</w:t>
      </w:r>
      <w:proofErr w:type="gramEnd"/>
      <w:r w:rsidR="008C673A" w:rsidRPr="00BE6659">
        <w:t>, search, view, or require the forfeiture of a wireless electronic communication device because of a violation of this section;</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3D3D41">
        <w:rPr>
          <w:strike/>
        </w:rPr>
        <w:t>(3)</w:t>
      </w:r>
      <w:r w:rsidR="003D3D41" w:rsidRPr="003D3D41">
        <w:rPr>
          <w:u w:val="single"/>
        </w:rPr>
        <w:t>(2)</w:t>
      </w:r>
      <w:r w:rsidR="003D3D41">
        <w:tab/>
      </w:r>
      <w:proofErr w:type="gramStart"/>
      <w:r w:rsidRPr="00BE6659">
        <w:t>search</w:t>
      </w:r>
      <w:proofErr w:type="gramEnd"/>
      <w:r w:rsidRPr="00BE6659">
        <w:t xml:space="preserve"> or request to search a motor vehicle, driver, or passenger in a motor vehicle, solely because of a violation of this section; or</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3D3D41">
        <w:rPr>
          <w:strike/>
        </w:rPr>
        <w:t>(4)</w:t>
      </w:r>
      <w:r w:rsidR="003D3D41" w:rsidRPr="003D3D41">
        <w:rPr>
          <w:u w:val="single"/>
        </w:rPr>
        <w:t>(3)</w:t>
      </w:r>
      <w:r w:rsidR="003D3D41">
        <w:tab/>
      </w:r>
      <w:proofErr w:type="gramStart"/>
      <w:r w:rsidRPr="00BE6659">
        <w:t>make</w:t>
      </w:r>
      <w:proofErr w:type="gramEnd"/>
      <w:r w:rsidRPr="00BE6659">
        <w:t xml:space="preserve"> a custodial arrest for a violation of this section, except upon a warrant issued for failure to appear in court when summoned or for failure to pay an imposed fine.</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 xml:space="preserve">(F) The Department of Public Safety </w:t>
      </w:r>
      <w:r w:rsidR="003D3D41">
        <w:rPr>
          <w:u w:val="single"/>
        </w:rPr>
        <w:t>and the Department of Motor Vehicles</w:t>
      </w:r>
      <w:r w:rsidR="003D3D41">
        <w:t xml:space="preserve"> </w:t>
      </w:r>
      <w:r w:rsidRPr="00BE6659">
        <w:t>shall maintain statistical information regarding citations issued pursuant to this section.</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(G) This section preempts local ordinances, regulations, and resolutions adopted by municipalities, counties, and other local governmental entities regarding persons using wireless electronic communication devices while operating motor vehicles on the public streets and highways of this State.</w:t>
      </w:r>
      <w:r w:rsidR="00254665">
        <w:t>”</w:t>
      </w:r>
    </w:p>
    <w:p w:rsidR="00254665" w:rsidRDefault="00254665"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65" w:rsidRDefault="00254665"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9D1152">
        <w:noBreakHyphen/>
      </w:r>
      <w:r>
        <w:t>1</w:t>
      </w:r>
      <w:r w:rsidR="009D1152">
        <w:noBreakHyphen/>
      </w:r>
      <w:r>
        <w:t>720 of the 1976 Code</w:t>
      </w:r>
      <w:r w:rsidR="008D2882">
        <w:t>, as amended last amended by Act 81 of 2017,</w:t>
      </w:r>
      <w:r>
        <w:t xml:space="preserve"> is </w:t>
      </w:r>
      <w:r w:rsidR="008D2882">
        <w:t xml:space="preserve">further </w:t>
      </w:r>
      <w:r>
        <w:t>amended to read:</w:t>
      </w:r>
    </w:p>
    <w:p w:rsidR="00254665" w:rsidRDefault="00254665"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65" w:rsidRPr="00D676AF"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D1152">
        <w:noBreakHyphen/>
      </w:r>
      <w:r>
        <w:t>1</w:t>
      </w:r>
      <w:r w:rsidR="009D1152">
        <w:noBreakHyphen/>
      </w:r>
      <w:r>
        <w:t>720.</w:t>
      </w:r>
      <w:r>
        <w:tab/>
      </w:r>
      <w:r w:rsidRPr="00D676AF">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254665" w:rsidRDefault="00254665"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VIOLATION</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 xml:space="preserve"> POINTS</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Reckless driving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stopped school bus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Hit</w:t>
      </w:r>
      <w:r w:rsidR="009D1152">
        <w:noBreakHyphen/>
      </w:r>
      <w:r w:rsidRPr="00511A61">
        <w:t>and</w:t>
      </w:r>
      <w:r w:rsidR="009D1152">
        <w:noBreakHyphen/>
      </w:r>
      <w:r w:rsidRPr="00511A61">
        <w:t>run, property damages only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too fast for conditions, or speeding:</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(1)</w:t>
      </w:r>
      <w:r w:rsidRPr="00511A61">
        <w:tab/>
        <w:t xml:space="preserve">No more than 10 </w:t>
      </w:r>
      <w:proofErr w:type="gramStart"/>
      <w:r w:rsidRPr="00511A61">
        <w:t>m.p.h</w:t>
      </w:r>
      <w:proofErr w:type="gramEnd"/>
      <w:r w:rsidRPr="00511A61">
        <w:t xml:space="preserve">. above the posted limits </w:t>
      </w:r>
      <w:r w:rsidRPr="00511A61">
        <w:tab/>
      </w:r>
      <w:r w:rsidRPr="00511A61">
        <w:tab/>
      </w:r>
      <w:r w:rsidRPr="00511A61">
        <w:tab/>
      </w:r>
      <w:r w:rsidRPr="00511A61">
        <w:tab/>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(2)</w:t>
      </w:r>
      <w:r w:rsidRPr="00511A61">
        <w:tab/>
        <w:t xml:space="preserve">More than 10 </w:t>
      </w:r>
      <w:proofErr w:type="gramStart"/>
      <w:r w:rsidRPr="00511A61">
        <w:t>m.p.h</w:t>
      </w:r>
      <w:proofErr w:type="gramEnd"/>
      <w:r w:rsidRPr="00511A61">
        <w:t xml:space="preserve">. but less than 25 </w:t>
      </w:r>
      <w:r w:rsidRPr="00511A61">
        <w:tab/>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r>
      <w:r w:rsidRPr="00511A61">
        <w:tab/>
      </w:r>
      <w:r w:rsidRPr="00511A61">
        <w:tab/>
      </w:r>
      <w:proofErr w:type="gramStart"/>
      <w:r w:rsidRPr="00511A61">
        <w:t>m.p.h</w:t>
      </w:r>
      <w:proofErr w:type="gramEnd"/>
      <w:r w:rsidRPr="00511A61">
        <w:t xml:space="preserve">. above the posted limits </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(3)</w:t>
      </w:r>
      <w:r w:rsidRPr="00511A61">
        <w:tab/>
        <w:t xml:space="preserve">25 </w:t>
      </w:r>
      <w:proofErr w:type="gramStart"/>
      <w:r w:rsidRPr="00511A61">
        <w:t>m.p.h</w:t>
      </w:r>
      <w:proofErr w:type="gramEnd"/>
      <w:r w:rsidRPr="00511A61">
        <w:t>. or above the posted limits</w:t>
      </w:r>
      <w:r w:rsidRPr="00511A61">
        <w:tab/>
      </w:r>
      <w:r w:rsidRPr="00511A61">
        <w:tab/>
      </w:r>
      <w:r w:rsidRPr="00511A61">
        <w:tab/>
      </w:r>
      <w:r w:rsidRPr="00511A61">
        <w:tab/>
      </w:r>
      <w:r w:rsidRPr="00511A61">
        <w:tab/>
      </w:r>
      <w:r w:rsidRPr="00511A61">
        <w:tab/>
      </w:r>
      <w:r w:rsidRPr="00511A61">
        <w:tab/>
      </w:r>
      <w:r w:rsidRPr="00511A61">
        <w:tab/>
      </w:r>
      <w:r w:rsidRPr="00511A61">
        <w:tab/>
        <w:t>6</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Disobedience of any official traffic control device </w:t>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lastRenderedPageBreak/>
        <w:tab/>
        <w:t>Disobedience to officer directing traffic</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yield right</w:t>
      </w:r>
      <w:r w:rsidR="009D1152">
        <w:noBreakHyphen/>
      </w:r>
      <w:r w:rsidRPr="00511A61">
        <w:t>of</w:t>
      </w:r>
      <w:r w:rsidR="009D1152">
        <w:noBreakHyphen/>
      </w:r>
      <w:r w:rsidRPr="00511A61">
        <w:t>way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on wrong side of road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Turning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through or within safety zone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Failing to give signal or giving improper </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r>
      <w:proofErr w:type="gramStart"/>
      <w:r w:rsidRPr="00511A61">
        <w:t>signal</w:t>
      </w:r>
      <w:proofErr w:type="gramEnd"/>
      <w:r w:rsidRPr="00511A61">
        <w:t xml:space="preserve"> for stopping, turning, or </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r>
      <w:proofErr w:type="gramStart"/>
      <w:r w:rsidRPr="00511A61">
        <w:t>suddenly</w:t>
      </w:r>
      <w:proofErr w:type="gramEnd"/>
      <w:r w:rsidRPr="00511A61">
        <w:t xml:space="preserve"> decreased speed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Shifting lanes without safety precaution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dangerous parking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Following too closely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dim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brakes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a vehicle in unsafe condition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CA7F63"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A61">
        <w:tab/>
      </w:r>
      <w:r>
        <w:rPr>
          <w:u w:val="single"/>
        </w:rPr>
        <w:t xml:space="preserve">Driving </w:t>
      </w:r>
      <w:r w:rsidR="00CA7F63">
        <w:rPr>
          <w:u w:val="single"/>
        </w:rPr>
        <w:t>Under the Influence of an Electronic Device</w:t>
      </w:r>
      <w:r w:rsidR="00EE6279">
        <w:rPr>
          <w:u w:val="single"/>
        </w:rPr>
        <w:t xml:space="preserve"> </w:t>
      </w:r>
      <w:r w:rsidR="009D1152">
        <w:rPr>
          <w:u w:val="single"/>
        </w:rPr>
        <w:noBreakHyphen/>
      </w:r>
      <w:r w:rsidR="00CA7F63">
        <w:rPr>
          <w:u w:val="single"/>
        </w:rPr>
        <w:t xml:space="preserve"> </w:t>
      </w:r>
    </w:p>
    <w:p w:rsidR="00254665" w:rsidRPr="00254665" w:rsidRDefault="00CA7F6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7F63">
        <w:tab/>
      </w:r>
      <w:r w:rsidRPr="00CA7F63">
        <w:tab/>
      </w:r>
      <w:r>
        <w:rPr>
          <w:u w:val="single"/>
        </w:rPr>
        <w:t>DUI</w:t>
      </w:r>
      <w:r w:rsidR="009D1152">
        <w:rPr>
          <w:u w:val="single"/>
        </w:rPr>
        <w:noBreakHyphen/>
      </w:r>
      <w:r>
        <w:rPr>
          <w:u w:val="single"/>
        </w:rPr>
        <w:t xml:space="preserve">E </w:t>
      </w:r>
      <w:r w:rsidR="00254665">
        <w:rPr>
          <w:u w:val="single"/>
        </w:rPr>
        <w:t>(second or subsequent offense)</w:t>
      </w:r>
      <w:r w:rsidR="00254665" w:rsidRPr="00254665">
        <w:tab/>
      </w:r>
      <w:r w:rsidR="00254665" w:rsidRPr="00254665">
        <w:tab/>
      </w:r>
      <w:r w:rsidR="00254665" w:rsidRPr="00254665">
        <w:tab/>
      </w:r>
      <w:r w:rsidR="00254665" w:rsidRPr="00254665">
        <w:tab/>
      </w:r>
      <w:r w:rsidR="00254665" w:rsidRPr="00254665">
        <w:tab/>
      </w:r>
      <w:r w:rsidR="00254665" w:rsidRPr="00254665">
        <w:tab/>
      </w:r>
      <w:r w:rsidR="00254665" w:rsidRPr="00254665">
        <w:tab/>
      </w:r>
      <w:r>
        <w:tab/>
      </w:r>
      <w:r>
        <w:tab/>
      </w:r>
      <w:r>
        <w:tab/>
      </w:r>
      <w:r w:rsidR="00254665">
        <w:rPr>
          <w:u w:val="single"/>
        </w:rPr>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1A61">
        <w:t>Driving in improper lane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backing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A61">
        <w:tab/>
      </w:r>
      <w:r w:rsidRPr="00511A61">
        <w:rPr>
          <w:u w:color="000000" w:themeColor="text1"/>
        </w:rPr>
        <w:t>Endangerment of a highway worker, no injury</w:t>
      </w:r>
      <w:r w:rsidRPr="00511A61">
        <w:tab/>
      </w:r>
      <w:r w:rsidRPr="00511A61">
        <w:tab/>
      </w:r>
      <w:r w:rsidRPr="00511A61">
        <w:tab/>
      </w:r>
      <w:r w:rsidRPr="00511A61">
        <w:tab/>
      </w:r>
      <w:r w:rsidRPr="00511A61">
        <w:tab/>
      </w:r>
      <w:r w:rsidRPr="00511A61">
        <w:tab/>
      </w:r>
      <w:r w:rsidRPr="00511A61">
        <w:tab/>
      </w:r>
      <w:r>
        <w:tab/>
      </w:r>
      <w:r w:rsidRPr="00511A61">
        <w:rPr>
          <w:u w:color="000000" w:themeColor="text1"/>
        </w:rPr>
        <w:t>2</w:t>
      </w:r>
    </w:p>
    <w:p w:rsidR="00254665" w:rsidRDefault="00254665"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rsidRPr="00511A61">
        <w:tab/>
      </w:r>
      <w:r w:rsidRPr="00511A61">
        <w:rPr>
          <w:u w:color="000000" w:themeColor="text1"/>
        </w:rPr>
        <w:t>Endangerment of a highway worker, injury results</w:t>
      </w:r>
      <w:r w:rsidRPr="00511A61">
        <w:tab/>
      </w:r>
      <w:r w:rsidRPr="00511A61">
        <w:tab/>
      </w:r>
      <w:r w:rsidRPr="00511A61">
        <w:tab/>
      </w:r>
      <w:r>
        <w:tab/>
      </w:r>
      <w:r>
        <w:tab/>
      </w:r>
      <w:r w:rsidR="00EC5B2E">
        <w:tab/>
      </w:r>
      <w:r>
        <w:t>4</w:t>
      </w:r>
      <w:r w:rsidR="00EC5B2E">
        <w:t>”</w:t>
      </w:r>
    </w:p>
    <w:p w:rsidR="00EC5B2E" w:rsidRDefault="00EC5B2E"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BD766F" w:rsidRDefault="00BD766F"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t>SECTION</w:t>
      </w:r>
      <w:r>
        <w:tab/>
      </w:r>
      <w:r w:rsidR="009D1152">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D766F" w:rsidRDefault="00BD766F"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A172ED" w:rsidRDefault="00A172ED"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D1152">
        <w:t>4</w:t>
      </w:r>
      <w:r>
        <w:t>.</w:t>
      </w:r>
      <w:r>
        <w:tab/>
        <w:t>This act takes effect upon approval by the Governor.</w:t>
      </w:r>
    </w:p>
    <w:p w:rsidR="007053AF" w:rsidRDefault="009D11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0B3A" w:rsidRDefault="00880B3A" w:rsidP="00880B3A">
      <w:pPr>
        <w:suppressAutoHyphens/>
      </w:pPr>
    </w:p>
    <w:sectPr w:rsidR="00880B3A" w:rsidSect="00880B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66A" w:rsidRDefault="00A0266A" w:rsidP="009F0C77">
      <w:r>
        <w:separator/>
      </w:r>
    </w:p>
  </w:endnote>
  <w:endnote w:type="continuationSeparator" w:id="0">
    <w:p w:rsidR="00A0266A" w:rsidRDefault="00A026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EE4ED5-26F1-4B3E-9799-89249B2ECDCA}"/>
    <w:embedBold r:id="rId2" w:fontKey="{D53E4448-B3ED-4BB1-AB1E-00AECB766DE9}"/>
  </w:font>
  <w:font w:name="Calibri">
    <w:panose1 w:val="020F0502020204030204"/>
    <w:charset w:val="00"/>
    <w:family w:val="swiss"/>
    <w:pitch w:val="variable"/>
    <w:sig w:usb0="E00002FF" w:usb1="4000ACFF" w:usb2="00000001" w:usb3="00000000" w:csb0="0000019F" w:csb1="00000000"/>
    <w:embedRegular r:id="rId3" w:fontKey="{C6AE46A8-A104-4C51-928D-5BE9F014D58B}"/>
  </w:font>
  <w:font w:name="Segoe UI">
    <w:panose1 w:val="020B0502040204020203"/>
    <w:charset w:val="00"/>
    <w:family w:val="swiss"/>
    <w:pitch w:val="variable"/>
    <w:sig w:usb0="E10022FF" w:usb1="C000E47F" w:usb2="00000029" w:usb3="00000000" w:csb0="000001DF" w:csb1="00000000"/>
    <w:embedRegular r:id="rId4" w:fontKey="{035275FF-7582-45B4-9DA1-1472B8D34916}"/>
  </w:font>
  <w:font w:name="Cambria">
    <w:panose1 w:val="02040503050406030204"/>
    <w:charset w:val="00"/>
    <w:family w:val="roman"/>
    <w:pitch w:val="variable"/>
    <w:sig w:usb0="E00002FF" w:usb1="400004FF" w:usb2="00000000" w:usb3="00000000" w:csb0="0000019F" w:csb1="00000000"/>
    <w:embedRegular r:id="rId5" w:fontKey="{BD6DC8B3-14D9-476D-955F-5301A445BF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3AF" w:rsidRPr="00880B3A" w:rsidRDefault="00880B3A" w:rsidP="00880B3A">
    <w:pPr>
      <w:pStyle w:val="Footer"/>
      <w:tabs>
        <w:tab w:val="clear" w:pos="4680"/>
        <w:tab w:val="clear" w:pos="9360"/>
        <w:tab w:val="center" w:pos="2995"/>
      </w:tabs>
      <w:spacing w:before="120"/>
    </w:pPr>
    <w:r>
      <w:t>[4480]</w:t>
    </w:r>
    <w:r>
      <w:tab/>
    </w:r>
    <w:r>
      <w:fldChar w:fldCharType="begin"/>
    </w:r>
    <w:r>
      <w:instrText xml:space="preserve"> PAGE  \* MERGEFORMAT </w:instrText>
    </w:r>
    <w:r>
      <w:fldChar w:fldCharType="separate"/>
    </w:r>
    <w:r w:rsidR="007A6752">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66A" w:rsidRDefault="00A0266A" w:rsidP="009F0C77">
      <w:r>
        <w:separator/>
      </w:r>
    </w:p>
  </w:footnote>
  <w:footnote w:type="continuationSeparator" w:id="0">
    <w:p w:rsidR="00A0266A" w:rsidRDefault="00A026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9CM18"/>
    <w:docVar w:name="CoverBillType" w:val="b"/>
    <w:docVar w:name="DocPath" w:val="L:\Council\bills\GT\5399CM18.DOCX"/>
    <w:docVar w:name="dvBillNumber" w:val="4480"/>
    <w:docVar w:name="dvBillNumberPrefix" w:val="H. "/>
    <w:docVar w:name="dvOriginalBody" w:val="House"/>
    <w:docVar w:name="dvSteno" w:val="GT"/>
    <w:docVar w:name="NameofBody" w:val="h"/>
    <w:docVar w:name="vGroup2" w:val="Council"/>
  </w:docVars>
  <w:rsids>
    <w:rsidRoot w:val="00A172ED"/>
    <w:rsid w:val="00011869"/>
    <w:rsid w:val="00015CD6"/>
    <w:rsid w:val="000B1D72"/>
    <w:rsid w:val="000D1CFB"/>
    <w:rsid w:val="000E0100"/>
    <w:rsid w:val="000E1785"/>
    <w:rsid w:val="000F40FA"/>
    <w:rsid w:val="001035F1"/>
    <w:rsid w:val="0010776B"/>
    <w:rsid w:val="00133E66"/>
    <w:rsid w:val="001435A3"/>
    <w:rsid w:val="00146ED3"/>
    <w:rsid w:val="00151044"/>
    <w:rsid w:val="001B785F"/>
    <w:rsid w:val="001D08F2"/>
    <w:rsid w:val="001D3A58"/>
    <w:rsid w:val="001D525B"/>
    <w:rsid w:val="001D7F4F"/>
    <w:rsid w:val="00205238"/>
    <w:rsid w:val="00220A56"/>
    <w:rsid w:val="00221DB6"/>
    <w:rsid w:val="002321B6"/>
    <w:rsid w:val="00250967"/>
    <w:rsid w:val="002543C8"/>
    <w:rsid w:val="00254665"/>
    <w:rsid w:val="0025541D"/>
    <w:rsid w:val="00284AAE"/>
    <w:rsid w:val="002E5912"/>
    <w:rsid w:val="00301B21"/>
    <w:rsid w:val="00311CCC"/>
    <w:rsid w:val="00325348"/>
    <w:rsid w:val="0032732C"/>
    <w:rsid w:val="00336AD0"/>
    <w:rsid w:val="003539BE"/>
    <w:rsid w:val="0037079A"/>
    <w:rsid w:val="003C4DAB"/>
    <w:rsid w:val="003D01E8"/>
    <w:rsid w:val="003D3D41"/>
    <w:rsid w:val="003E5288"/>
    <w:rsid w:val="003F6D79"/>
    <w:rsid w:val="0041760A"/>
    <w:rsid w:val="00417C01"/>
    <w:rsid w:val="004403BD"/>
    <w:rsid w:val="00461441"/>
    <w:rsid w:val="004809EE"/>
    <w:rsid w:val="004E7D54"/>
    <w:rsid w:val="0050410D"/>
    <w:rsid w:val="005273C6"/>
    <w:rsid w:val="00530A69"/>
    <w:rsid w:val="00545593"/>
    <w:rsid w:val="00556EBF"/>
    <w:rsid w:val="00577C6C"/>
    <w:rsid w:val="00586A88"/>
    <w:rsid w:val="005A62FE"/>
    <w:rsid w:val="005C2FE2"/>
    <w:rsid w:val="005E2BC9"/>
    <w:rsid w:val="00605102"/>
    <w:rsid w:val="006215AA"/>
    <w:rsid w:val="0067789F"/>
    <w:rsid w:val="006913C9"/>
    <w:rsid w:val="0069470D"/>
    <w:rsid w:val="006D58AA"/>
    <w:rsid w:val="007053AF"/>
    <w:rsid w:val="00734F00"/>
    <w:rsid w:val="007A6752"/>
    <w:rsid w:val="007A70AE"/>
    <w:rsid w:val="008362E8"/>
    <w:rsid w:val="0085786E"/>
    <w:rsid w:val="00870C6C"/>
    <w:rsid w:val="00880B3A"/>
    <w:rsid w:val="008A1768"/>
    <w:rsid w:val="008A489F"/>
    <w:rsid w:val="008C673A"/>
    <w:rsid w:val="008D2882"/>
    <w:rsid w:val="008F0F33"/>
    <w:rsid w:val="008F4429"/>
    <w:rsid w:val="0094021A"/>
    <w:rsid w:val="0095108D"/>
    <w:rsid w:val="009B44AF"/>
    <w:rsid w:val="009C6A0B"/>
    <w:rsid w:val="009D1152"/>
    <w:rsid w:val="009F0C77"/>
    <w:rsid w:val="009F4DD1"/>
    <w:rsid w:val="00A02543"/>
    <w:rsid w:val="00A0266A"/>
    <w:rsid w:val="00A172ED"/>
    <w:rsid w:val="00A41684"/>
    <w:rsid w:val="00A64E80"/>
    <w:rsid w:val="00A72BCD"/>
    <w:rsid w:val="00A741D9"/>
    <w:rsid w:val="00A833AB"/>
    <w:rsid w:val="00A9741D"/>
    <w:rsid w:val="00AC34A2"/>
    <w:rsid w:val="00AD1C9A"/>
    <w:rsid w:val="00AD4B17"/>
    <w:rsid w:val="00B412D4"/>
    <w:rsid w:val="00BD766F"/>
    <w:rsid w:val="00BE3C22"/>
    <w:rsid w:val="00C0345E"/>
    <w:rsid w:val="00C05C16"/>
    <w:rsid w:val="00C31C95"/>
    <w:rsid w:val="00C3483A"/>
    <w:rsid w:val="00C74E9D"/>
    <w:rsid w:val="00C826DD"/>
    <w:rsid w:val="00C82FD3"/>
    <w:rsid w:val="00C92819"/>
    <w:rsid w:val="00CA7F63"/>
    <w:rsid w:val="00CC6B7B"/>
    <w:rsid w:val="00CD2089"/>
    <w:rsid w:val="00D11EDF"/>
    <w:rsid w:val="00D73A67"/>
    <w:rsid w:val="00D970A9"/>
    <w:rsid w:val="00DF3845"/>
    <w:rsid w:val="00E41911"/>
    <w:rsid w:val="00E44B57"/>
    <w:rsid w:val="00E92EEF"/>
    <w:rsid w:val="00EC5B2E"/>
    <w:rsid w:val="00EE6279"/>
    <w:rsid w:val="00EF2368"/>
    <w:rsid w:val="00F24442"/>
    <w:rsid w:val="00F26A2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252E5-D678-40AF-B96F-7C15797E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632255">
      <w:bodyDiv w:val="1"/>
      <w:marLeft w:val="0"/>
      <w:marRight w:val="0"/>
      <w:marTop w:val="0"/>
      <w:marBottom w:val="0"/>
      <w:divBdr>
        <w:top w:val="none" w:sz="0" w:space="0" w:color="auto"/>
        <w:left w:val="none" w:sz="0" w:space="0" w:color="auto"/>
        <w:bottom w:val="none" w:sz="0" w:space="0" w:color="auto"/>
        <w:right w:val="none" w:sz="0" w:space="0" w:color="auto"/>
      </w:divBdr>
    </w:div>
    <w:div w:id="118817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27839-4070-4F36-8AB7-0EC061F86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474EBDDE.dotm</Template>
  <TotalTime>0</TotalTime>
  <Pages>5</Pages>
  <Words>1529</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4480 Text of Previous Version (Dec. 13, 2017) - South Carolina Legislature Online</dc:title>
  <dc:creator>Gwen Thurmond</dc:creator>
  <cp:lastModifiedBy>Derrick Williamson</cp:lastModifiedBy>
  <cp:revision>3</cp:revision>
  <cp:lastPrinted>2017-12-12T15:56:00Z</cp:lastPrinted>
  <dcterms:created xsi:type="dcterms:W3CDTF">2017-12-13T20:42:00Z</dcterms:created>
  <dcterms:modified xsi:type="dcterms:W3CDTF">2018-01-22T17:42:00Z</dcterms:modified>
</cp:coreProperties>
</file>