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ACA" w:rsidRDefault="00B26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8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7AC" w:rsidRDefault="00045565" w:rsidP="0015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67930">
        <w:t xml:space="preserve">EXTEND </w:t>
      </w:r>
      <w:r w:rsidR="001537AC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1537AC">
        <w:rPr>
          <w:color w:val="000000" w:themeColor="text1"/>
          <w:u w:color="000000" w:themeColor="text1"/>
        </w:rPr>
        <w:t xml:space="preserve"> </w:t>
      </w:r>
      <w:r w:rsidR="001537AC" w:rsidRPr="00B462B6">
        <w:rPr>
          <w:color w:val="000000" w:themeColor="text1"/>
          <w:u w:color="000000" w:themeColor="text1"/>
        </w:rPr>
        <w:t>SCHOOL FOR THE DEAF</w:t>
      </w:r>
      <w:r w:rsidR="001537AC">
        <w:rPr>
          <w:color w:val="000000" w:themeColor="text1"/>
          <w:u w:color="000000" w:themeColor="text1"/>
        </w:rPr>
        <w:t xml:space="preserve"> </w:t>
      </w:r>
      <w:r w:rsidR="001537AC" w:rsidRPr="00B462B6">
        <w:rPr>
          <w:color w:val="000000" w:themeColor="text1"/>
          <w:u w:color="000000" w:themeColor="text1"/>
        </w:rPr>
        <w:t>AND THE</w:t>
      </w:r>
      <w:r w:rsidR="001537AC">
        <w:rPr>
          <w:color w:val="000000" w:themeColor="text1"/>
          <w:u w:color="000000" w:themeColor="text1"/>
        </w:rPr>
        <w:t xml:space="preserve"> BLIND</w:t>
      </w:r>
      <w:r w:rsidR="001537AC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1537AC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86C" w:rsidRDefault="00B478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86C" w:rsidRDefault="00B478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B4E" w:rsidRPr="00B462B6" w:rsidRDefault="00B4786C" w:rsidP="00F3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7B4E">
        <w:t xml:space="preserve"> </w:t>
      </w:r>
      <w:r w:rsidR="00F37B4E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School for the Deaf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and the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F37B4E">
        <w:rPr>
          <w:color w:val="000000" w:themeColor="text1"/>
          <w:u w:color="000000" w:themeColor="text1"/>
        </w:rPr>
        <w:t>f their unique accomplishments.</w:t>
      </w:r>
    </w:p>
    <w:p w:rsidR="00F10E9E" w:rsidRDefault="00C10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ACA" w:rsidRDefault="00B26ACA" w:rsidP="00B26ACA">
      <w:pPr>
        <w:suppressAutoHyphens/>
      </w:pPr>
    </w:p>
    <w:sectPr w:rsidR="00B26ACA" w:rsidSect="00B26A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6C" w:rsidRDefault="00B4786C" w:rsidP="009F0C77">
      <w:r>
        <w:separator/>
      </w:r>
    </w:p>
  </w:endnote>
  <w:endnote w:type="continuationSeparator" w:id="0">
    <w:p w:rsidR="00B4786C" w:rsidRDefault="00B478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199B60-0EF1-4296-9553-030B3DCBD3B6}"/>
    <w:embedBold r:id="rId2" w:fontKey="{EB109FF1-D170-4CD3-A6FD-4EBF3F28F8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F4C067-DAB9-4720-98D9-7F583B2C27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925AEBE-B0F0-436E-9A4D-3F2252FDF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BF6AA4-ED50-47BD-9CFF-91DFD34D66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0E9E" w:rsidRPr="00B26ACA" w:rsidRDefault="00B26ACA" w:rsidP="00B2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6C" w:rsidRDefault="00B4786C" w:rsidP="009F0C77">
      <w:r>
        <w:separator/>
      </w:r>
    </w:p>
  </w:footnote>
  <w:footnote w:type="continuationSeparator" w:id="0">
    <w:p w:rsidR="00B4786C" w:rsidRDefault="00B478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CZ18"/>
    <w:docVar w:name="CoverBillType" w:val="r"/>
    <w:docVar w:name="DocPath" w:val="L:\Council\bills\RM\1261CZ18.DOCX"/>
    <w:docVar w:name="dvBillNumber" w:val="46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786C"/>
    <w:rsid w:val="00011869"/>
    <w:rsid w:val="00015CD6"/>
    <w:rsid w:val="00045565"/>
    <w:rsid w:val="00076E2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7A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B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ACA"/>
    <w:rsid w:val="00B412D4"/>
    <w:rsid w:val="00B4786C"/>
    <w:rsid w:val="00BE3C22"/>
    <w:rsid w:val="00C0345E"/>
    <w:rsid w:val="00C1041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E9E"/>
    <w:rsid w:val="00F24442"/>
    <w:rsid w:val="00F37B4E"/>
    <w:rsid w:val="00F50AE3"/>
    <w:rsid w:val="00F655B7"/>
    <w:rsid w:val="00F656BA"/>
    <w:rsid w:val="00F67930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BF134-9BAE-42ED-A2A2-C0E0B85C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9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76B7A-6071-40D9-B658-EE537DFE1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4909335D.dotm</Template>
  <TotalTime>0</TotalTime>
  <Pages>1</Pages>
  <Words>122</Words>
  <Characters>594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4605 Text of Previous Version (Jan. 11, 2018) - South Carolina Legislature Online</dc:title>
  <dc:creator>Rosanne McDowell</dc:creator>
  <cp:lastModifiedBy>S Volk</cp:lastModifiedBy>
  <cp:revision>2</cp:revision>
  <cp:lastPrinted>2017-12-05T16:22:00Z</cp:lastPrinted>
  <dcterms:created xsi:type="dcterms:W3CDTF">2018-01-11T15:07:00Z</dcterms:created>
  <dcterms:modified xsi:type="dcterms:W3CDTF">2018-01-11T15:07:00Z</dcterms:modified>
</cp:coreProperties>
</file>