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17A" w:rsidRDefault="00DD71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7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3C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D9A" w:rsidRDefault="00C26D9A" w:rsidP="00C26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THE STAFF SERVING THE MEMBERS OF THE HOUSE OF REPRESENTATIVES IS NOT REQUIRED TO WORK ON GOOD FRIDAY, MARCH 30, 2018.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3C96" w:rsidRDefault="003E3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3C96" w:rsidRDefault="003E3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C96" w:rsidRDefault="00C26D9A" w:rsidP="00C26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March 30, 2018.</w:t>
      </w:r>
    </w:p>
    <w:p w:rsidR="00EA71C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D717A" w:rsidRDefault="00DD717A" w:rsidP="00DD717A">
      <w:pPr>
        <w:suppressAutoHyphens/>
      </w:pPr>
    </w:p>
    <w:sectPr w:rsidR="00DD717A" w:rsidSect="00DD71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C96" w:rsidRDefault="003E3C96" w:rsidP="009F0C77">
      <w:r>
        <w:separator/>
      </w:r>
    </w:p>
  </w:endnote>
  <w:endnote w:type="continuationSeparator" w:id="0">
    <w:p w:rsidR="003E3C96" w:rsidRDefault="003E3C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3579AF-D5C5-42AA-81EF-E4ACAB729315}"/>
    <w:embedBold r:id="rId2" w:fontKey="{A74BD452-442B-4194-96C7-14AA5EE426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6DFE6D-A7B3-4442-B1F4-DE7A936A62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C5456C-0D1C-4565-9D5F-4F3015C98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1C1" w:rsidRPr="00DD717A" w:rsidRDefault="00DD717A" w:rsidP="00DD7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C96" w:rsidRDefault="003E3C96" w:rsidP="009F0C77">
      <w:r>
        <w:separator/>
      </w:r>
    </w:p>
  </w:footnote>
  <w:footnote w:type="continuationSeparator" w:id="0">
    <w:p w:rsidR="003E3C96" w:rsidRDefault="003E3C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6AHB18"/>
    <w:docVar w:name="CoverBillType" w:val="r"/>
    <w:docVar w:name="DocPath" w:val="L:\Council\bills\DKA\3126AHB18.DOCX"/>
    <w:docVar w:name="dvBillNumber" w:val="462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E3C9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C9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62B6"/>
    <w:rsid w:val="0094021A"/>
    <w:rsid w:val="009A5CC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6D9A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17A"/>
    <w:rsid w:val="00DF3845"/>
    <w:rsid w:val="00E41911"/>
    <w:rsid w:val="00E44B57"/>
    <w:rsid w:val="00E92EEF"/>
    <w:rsid w:val="00EA71C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3BDB86-B441-44DB-BE9B-CF238022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64356-40D0-4747-B8CF-7C52B95BF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CF6D7400.dotm</Template>
  <TotalTime>0</TotalTime>
  <Pages>1</Pages>
  <Words>59</Words>
  <Characters>277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4626 Text of Previous Version (Jan. 16, 2018) - South Carolina Legislature Online</dc:title>
  <dc:creator>sharonpair</dc:creator>
  <cp:lastModifiedBy>S Volk</cp:lastModifiedBy>
  <cp:revision>2</cp:revision>
  <dcterms:created xsi:type="dcterms:W3CDTF">2018-01-16T18:21:00Z</dcterms:created>
  <dcterms:modified xsi:type="dcterms:W3CDTF">2018-01-16T18:21:00Z</dcterms:modified>
</cp:coreProperties>
</file>