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C60" w:rsidRDefault="00E64C60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44EE9" w:rsidRDefault="00A44EE9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EE9" w:rsidRDefault="00A44EE9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EE9" w:rsidRDefault="00A44EE9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EE9" w:rsidRDefault="00A44EE9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EE9" w:rsidRDefault="00A44EE9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EE9" w:rsidRDefault="00A44EE9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4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02B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B2496" w:rsidRDefault="006B2496" w:rsidP="006B2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3382D">
        <w:rPr>
          <w:color w:val="000000" w:themeColor="text1"/>
          <w:u w:color="000000" w:themeColor="text1"/>
        </w:rPr>
        <w:t>TO AMEND SECTION 40</w:t>
      </w:r>
      <w:r>
        <w:rPr>
          <w:color w:val="000000" w:themeColor="text1"/>
          <w:u w:color="000000" w:themeColor="text1"/>
        </w:rPr>
        <w:noBreakHyphen/>
      </w:r>
      <w:r w:rsidRPr="0043382D">
        <w:rPr>
          <w:color w:val="000000" w:themeColor="text1"/>
          <w:u w:color="000000" w:themeColor="text1"/>
        </w:rPr>
        <w:t>47</w:t>
      </w:r>
      <w:r>
        <w:rPr>
          <w:color w:val="000000" w:themeColor="text1"/>
          <w:u w:color="000000" w:themeColor="text1"/>
        </w:rPr>
        <w:noBreakHyphen/>
      </w:r>
      <w:r w:rsidRPr="0043382D">
        <w:rPr>
          <w:color w:val="000000" w:themeColor="text1"/>
          <w:u w:color="000000" w:themeColor="text1"/>
        </w:rPr>
        <w:t>32, CODE OF LAWS OF SOUTH CAROLINA, 1976, RELATING TO EXAMINATION REQUIREMENTS TO OBTAIN A LICENSE TO PRACTICE MEDICINE IN THE STATE, SO AS TO WAIVE CERTAIN ADDITIONAL EXAMINATION REQUIREMENTS FOR APPLICANTS WHO ARE TO PRACTICE IN A POSITION WITHIN THE DISABILITY DETERMINATION SERVICES UNIT OF THE STATE AGENCY OF VOCATIONAL REHABILITATION.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02BB" w:rsidRDefault="00B60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02BB" w:rsidRDefault="00B60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02BB" w:rsidRDefault="00B60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B2496">
        <w:t>Section 40</w:t>
      </w:r>
      <w:r w:rsidR="006B2496">
        <w:noBreakHyphen/>
        <w:t>47</w:t>
      </w:r>
      <w:r w:rsidR="006B2496">
        <w:noBreakHyphen/>
        <w:t>32(E) of the 1976 Code is amended to read:</w:t>
      </w:r>
    </w:p>
    <w:p w:rsidR="006B2496" w:rsidRDefault="006B24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496" w:rsidRDefault="006B24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“(E)</w:t>
      </w:r>
      <w:r>
        <w:tab/>
      </w:r>
      <w:r w:rsidRPr="00E13BF9">
        <w:t xml:space="preserve">The additional examination required pursuant to subsection (D) must be waived if the applicant is to practice in a position within the South Carolina Department of Corrections, South Carolina Department of Health and Environmental Control, South Carolina Department of Mental Health, </w:t>
      </w:r>
      <w:r w:rsidRPr="006B2496">
        <w:rPr>
          <w:strike/>
        </w:rPr>
        <w:t>or</w:t>
      </w:r>
      <w:r w:rsidRPr="00E13BF9">
        <w:t xml:space="preserve"> the South Carolina Department of Disabilities and Special Needs</w:t>
      </w:r>
      <w:r>
        <w:rPr>
          <w:u w:val="single"/>
        </w:rPr>
        <w:t>, or the Disability Determination Services Unit of the State Agency of Vocational Rehabilitation</w:t>
      </w:r>
      <w:r w:rsidRPr="00E13BF9">
        <w:t xml:space="preserve">. A license issued pursuant to this waiver is immediately invalid if the individual leaves that position or acts outside the scope of employment within the department. A change in agency may be approved upon presentation to the board of a copy of a contract in which the individual has been offered a position within the South Carolina Department of Corrections, the South Carolina Department of Health and Environmental Control, the South Carolina Department of Mental Health, </w:t>
      </w:r>
      <w:r w:rsidRPr="006B2496">
        <w:rPr>
          <w:strike/>
        </w:rPr>
        <w:t>or</w:t>
      </w:r>
      <w:r w:rsidRPr="00E13BF9">
        <w:t xml:space="preserve"> the South Carolina Department of </w:t>
      </w:r>
      <w:r w:rsidRPr="00E13BF9">
        <w:lastRenderedPageBreak/>
        <w:t>Disabilities and Special Needs</w:t>
      </w:r>
      <w:r>
        <w:rPr>
          <w:u w:val="single"/>
        </w:rPr>
        <w:t>, or the Disability Determination Services Unit of the State Agency of Vocational Rehabilitation</w:t>
      </w:r>
      <w:r w:rsidRPr="00E13BF9">
        <w:t>.</w:t>
      </w:r>
      <w:r>
        <w:t>”</w:t>
      </w:r>
    </w:p>
    <w:p w:rsidR="00B602BB" w:rsidRDefault="00B60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02BB" w:rsidRDefault="00B60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B2496">
        <w:t>2</w:t>
      </w:r>
      <w:r>
        <w:t>.</w:t>
      </w:r>
      <w:r>
        <w:tab/>
        <w:t>This act takes effect upon approval by the Governor.</w:t>
      </w:r>
    </w:p>
    <w:p w:rsidR="00674832" w:rsidRDefault="006B24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4C60" w:rsidRDefault="00E64C60" w:rsidP="00E64C60">
      <w:pPr>
        <w:suppressAutoHyphens/>
      </w:pPr>
    </w:p>
    <w:sectPr w:rsidR="00E64C60" w:rsidSect="00E64C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2BB" w:rsidRDefault="00B602BB" w:rsidP="009F0C77">
      <w:r>
        <w:separator/>
      </w:r>
    </w:p>
  </w:endnote>
  <w:endnote w:type="continuationSeparator" w:id="0">
    <w:p w:rsidR="00B602BB" w:rsidRDefault="00B602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6E7A6C0-A390-4316-8743-A14A93297CDF}"/>
    <w:embedBold r:id="rId2" w:fontKey="{B0929CD8-DC90-4956-913E-E240C0B4F9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CB766A-D4BA-4D4F-B748-99A09A414D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94977D4-4974-455E-BC64-39506EE7DE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832" w:rsidRPr="00E64C60" w:rsidRDefault="00E64C60" w:rsidP="00E64C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2BB" w:rsidRDefault="00B602BB" w:rsidP="009F0C77">
      <w:r>
        <w:separator/>
      </w:r>
    </w:p>
  </w:footnote>
  <w:footnote w:type="continuationSeparator" w:id="0">
    <w:p w:rsidR="00B602BB" w:rsidRDefault="00B602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06VR18"/>
    <w:docVar w:name="CoverBillType" w:val="b"/>
    <w:docVar w:name="DocPath" w:val="L:\Council\bills\NBD\11206VR18.DOCX"/>
    <w:docVar w:name="dvBillNumber" w:val="469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602B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477F9"/>
    <w:rsid w:val="00151044"/>
    <w:rsid w:val="001C7EF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832"/>
    <w:rsid w:val="006913C9"/>
    <w:rsid w:val="0069470D"/>
    <w:rsid w:val="006B2496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9206F"/>
    <w:rsid w:val="009B44AF"/>
    <w:rsid w:val="009C6A0B"/>
    <w:rsid w:val="009F0C77"/>
    <w:rsid w:val="009F4DD1"/>
    <w:rsid w:val="00A02543"/>
    <w:rsid w:val="00A41684"/>
    <w:rsid w:val="00A44EE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02B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4C6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363D26-6A7E-427C-B697-9A414F08F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4B194-E9BE-4989-8E06-002F6D955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1</Pages>
  <Words>259</Words>
  <Characters>1421</Characters>
  <Application>Microsoft Office Word</Application>
  <DocSecurity>0</DocSecurity>
  <Lines>46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4698 Text of Previous Version (Jan. 24, 2018) - South Carolina Legislature Online</dc:title>
  <dc:creator>%USERNAME%</dc:creator>
  <cp:lastModifiedBy>S Volk</cp:lastModifiedBy>
  <cp:revision>2</cp:revision>
  <cp:lastPrinted>2018-01-24T18:41:00Z</cp:lastPrinted>
  <dcterms:created xsi:type="dcterms:W3CDTF">2018-01-24T21:46:00Z</dcterms:created>
  <dcterms:modified xsi:type="dcterms:W3CDTF">2018-01-24T21:46:00Z</dcterms:modified>
</cp:coreProperties>
</file>