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1536" w:rsidRDefault="0006153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615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37747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B10A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23</w:t>
      </w:r>
      <w:r w:rsidR="00852A47">
        <w:noBreakHyphen/>
      </w:r>
      <w:r>
        <w:t>31</w:t>
      </w:r>
      <w:r w:rsidR="00852A47">
        <w:noBreakHyphen/>
      </w:r>
      <w:r>
        <w:t>510, AS AMENDED, CODE OF LAWS OF SOUTH CAROLINA, 1976, RELATING TO ACTIVITIES TO DO WITH FIREARMS THAT MAY NOT BE REGULATED BY A POLITICAL SUBDIVISION OF THE STATE, SO AS TO PROVIDE THAT A POLITICAL SUBDIVISION MAY NOT REGULATE FIREARM ACCESSORIES.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37747" w:rsidRDefault="00D3774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37747" w:rsidRDefault="00D3774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7AA8" w:rsidRDefault="00D3774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E47AA8">
        <w:t>Section 23</w:t>
      </w:r>
      <w:r w:rsidR="00852A47">
        <w:noBreakHyphen/>
      </w:r>
      <w:r w:rsidR="00E47AA8">
        <w:t>31</w:t>
      </w:r>
      <w:r w:rsidR="00852A47">
        <w:noBreakHyphen/>
      </w:r>
      <w:r w:rsidR="00E47AA8">
        <w:t xml:space="preserve">510 of the 1976 Code, as last amended by Act </w:t>
      </w:r>
      <w:r w:rsidR="00852A47">
        <w:t>220</w:t>
      </w:r>
      <w:r w:rsidR="00E47AA8">
        <w:t xml:space="preserve"> of </w:t>
      </w:r>
      <w:r w:rsidR="00852A47">
        <w:t>2008</w:t>
      </w:r>
      <w:r w:rsidR="00E47AA8">
        <w:t>, is further amended to read:</w:t>
      </w:r>
    </w:p>
    <w:p w:rsidR="00E47AA8" w:rsidRDefault="00E47AA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7AA8" w:rsidRDefault="00E47AA8" w:rsidP="00E47A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“Section 23</w:t>
      </w:r>
      <w:r w:rsidR="00852A47">
        <w:noBreakHyphen/>
      </w:r>
      <w:r>
        <w:t>31</w:t>
      </w:r>
      <w:r w:rsidR="00852A47">
        <w:noBreakHyphen/>
      </w:r>
      <w:r>
        <w:t>510.</w:t>
      </w:r>
      <w:r>
        <w:tab/>
      </w:r>
      <w:r w:rsidRPr="00F27B56">
        <w:t xml:space="preserve">No governing body of </w:t>
      </w:r>
      <w:r w:rsidRPr="00E47AA8">
        <w:rPr>
          <w:strike/>
        </w:rPr>
        <w:t>any</w:t>
      </w:r>
      <w:r>
        <w:t xml:space="preserve"> </w:t>
      </w:r>
      <w:r>
        <w:rPr>
          <w:u w:val="single"/>
        </w:rPr>
        <w:t>a</w:t>
      </w:r>
      <w:r w:rsidRPr="00F27B56">
        <w:t xml:space="preserve"> county, municipality, or other political subdivision in the State may enact or promulgate </w:t>
      </w:r>
      <w:r w:rsidRPr="00E47AA8">
        <w:rPr>
          <w:strike/>
        </w:rPr>
        <w:t>any</w:t>
      </w:r>
      <w:r>
        <w:t xml:space="preserve"> </w:t>
      </w:r>
      <w:r>
        <w:rPr>
          <w:u w:val="single"/>
        </w:rPr>
        <w:t>a</w:t>
      </w:r>
      <w:r w:rsidRPr="00F27B56">
        <w:t xml:space="preserve"> regulation or ordinance that regulates or attempts to regulate:</w:t>
      </w:r>
    </w:p>
    <w:p w:rsidR="00E47AA8" w:rsidRDefault="00E47AA8" w:rsidP="00E47A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27B56">
        <w:tab/>
        <w:t>(1)</w:t>
      </w:r>
      <w:r>
        <w:tab/>
      </w:r>
      <w:r w:rsidRPr="00F27B56">
        <w:t xml:space="preserve">the transfer, ownership, possession, carrying, or transportation of firearms, </w:t>
      </w:r>
      <w:r w:rsidR="00954DDE">
        <w:rPr>
          <w:u w:val="single"/>
        </w:rPr>
        <w:t>firearm accessories,</w:t>
      </w:r>
      <w:r w:rsidR="00954DDE">
        <w:t xml:space="preserve"> </w:t>
      </w:r>
      <w:r w:rsidRPr="00F27B56">
        <w:t xml:space="preserve">ammunition, components of firearms, or </w:t>
      </w:r>
      <w:r w:rsidRPr="00E47AA8">
        <w:rPr>
          <w:strike/>
        </w:rPr>
        <w:t>any</w:t>
      </w:r>
      <w:r>
        <w:t xml:space="preserve"> </w:t>
      </w:r>
      <w:r>
        <w:rPr>
          <w:u w:val="single"/>
        </w:rPr>
        <w:t>a</w:t>
      </w:r>
      <w:r w:rsidRPr="00F27B56">
        <w:t xml:space="preserve"> combination of these things; </w:t>
      </w:r>
      <w:r w:rsidRPr="00AD2F25">
        <w:t>or</w:t>
      </w:r>
    </w:p>
    <w:p w:rsidR="00E47AA8" w:rsidRDefault="00E47AA8" w:rsidP="00E47A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 w:rsidRPr="00F27B56">
        <w:tab/>
        <w:t>(2)</w:t>
      </w:r>
      <w:r>
        <w:tab/>
      </w:r>
      <w:r w:rsidRPr="00F27B56">
        <w:t>a landowner discharging a firearm on the landowner</w:t>
      </w:r>
      <w:r w:rsidR="00852A47" w:rsidRPr="00852A47">
        <w:t>’</w:t>
      </w:r>
      <w:r w:rsidRPr="00F27B56">
        <w:t>s property to protect the landowner</w:t>
      </w:r>
      <w:r w:rsidR="00852A47" w:rsidRPr="00852A47">
        <w:t>’</w:t>
      </w:r>
      <w:r w:rsidRPr="00F27B56">
        <w:t>s family, employees, the general public, or the landowner</w:t>
      </w:r>
      <w:r w:rsidR="00852A47" w:rsidRPr="00852A47">
        <w:t>’</w:t>
      </w:r>
      <w:r w:rsidRPr="00F27B56">
        <w:t>s property from animals that the landowner reasonably believes pose a direct threat or danger to the landowner</w:t>
      </w:r>
      <w:r w:rsidR="00852A47" w:rsidRPr="00852A47">
        <w:t>’</w:t>
      </w:r>
      <w:r w:rsidRPr="00F27B56">
        <w:t>s property, people on the landowner</w:t>
      </w:r>
      <w:r w:rsidR="00852A47" w:rsidRPr="00852A47">
        <w:t>’</w:t>
      </w:r>
      <w:r w:rsidRPr="00F27B56">
        <w:t>s property, or the general public. For purposes of this item, the landowner</w:t>
      </w:r>
      <w:r w:rsidR="00852A47" w:rsidRPr="00852A47">
        <w:t>’</w:t>
      </w:r>
      <w:r w:rsidRPr="00F27B56">
        <w:t>s property must be a parcel of land comprised of at least twenty</w:t>
      </w:r>
      <w:r w:rsidR="00852A47">
        <w:noBreakHyphen/>
      </w:r>
      <w:r w:rsidRPr="00F27B56">
        <w:t xml:space="preserve">five contiguous acres. </w:t>
      </w:r>
      <w:r w:rsidRPr="00E47AA8">
        <w:rPr>
          <w:strike/>
        </w:rPr>
        <w:t>Any</w:t>
      </w:r>
      <w:r>
        <w:t xml:space="preserve"> </w:t>
      </w:r>
      <w:r>
        <w:rPr>
          <w:u w:val="single"/>
        </w:rPr>
        <w:t>An</w:t>
      </w:r>
      <w:r w:rsidRPr="00F27B56">
        <w:t xml:space="preserve"> ordinance regulating the discharge of firearms that does not specifically provide for an exclusion pursuant to this item is unenforceable as it pertains to an incident described in this item; otherwise, the ordinance is enforceable</w:t>
      </w:r>
      <w:r w:rsidR="00281245">
        <w:t>.</w:t>
      </w:r>
      <w:r w:rsidR="00852A47">
        <w:t>”</w:t>
      </w:r>
    </w:p>
    <w:p w:rsidR="00D37747" w:rsidRDefault="00D3774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37747" w:rsidRDefault="00D3774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E47AA8">
        <w:t>2</w:t>
      </w:r>
      <w:r>
        <w:t>.</w:t>
      </w:r>
      <w:r>
        <w:tab/>
        <w:t>This act takes effect upon approval by the Governor.</w:t>
      </w:r>
    </w:p>
    <w:p w:rsidR="00093333" w:rsidRDefault="00852A4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61536" w:rsidRDefault="00061536" w:rsidP="00061536">
      <w:pPr>
        <w:suppressAutoHyphens/>
      </w:pPr>
    </w:p>
    <w:sectPr w:rsidR="00061536" w:rsidSect="0006153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47AA8" w:rsidRDefault="00E47AA8" w:rsidP="009F0C77">
      <w:r>
        <w:separator/>
      </w:r>
    </w:p>
  </w:endnote>
  <w:endnote w:type="continuationSeparator" w:id="0">
    <w:p w:rsidR="00E47AA8" w:rsidRDefault="00E47AA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E010AC3-724A-4FBE-A36A-51176748DAF2}"/>
    <w:embedBold r:id="rId2" w:fontKey="{526D0EBE-A487-4CC9-99E4-A6915BCD1C4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23E6185-56F6-4861-A159-432EDFB0A98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1B024ACC-894C-40E5-B0C7-9423E8D3DD8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DEACE97-C0F1-44B9-9A24-801B9DBAFB7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3333" w:rsidRPr="00061536" w:rsidRDefault="00061536" w:rsidP="0006153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[4707]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47AA8" w:rsidRDefault="00E47AA8" w:rsidP="009F0C77">
      <w:r>
        <w:separator/>
      </w:r>
    </w:p>
  </w:footnote>
  <w:footnote w:type="continuationSeparator" w:id="0">
    <w:p w:rsidR="00E47AA8" w:rsidRDefault="00E47AA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2047CM18"/>
    <w:docVar w:name="CoverBillType" w:val="b"/>
    <w:docVar w:name="DocPath" w:val="L:\Council\bills\GGS\22047CM18.DOCX"/>
    <w:docVar w:name="dvBillNumber" w:val="4707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D37747"/>
    <w:rsid w:val="00011869"/>
    <w:rsid w:val="00015CD6"/>
    <w:rsid w:val="00061536"/>
    <w:rsid w:val="00093333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B10A8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1245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6636B"/>
    <w:rsid w:val="006913C9"/>
    <w:rsid w:val="0069470D"/>
    <w:rsid w:val="006D58AA"/>
    <w:rsid w:val="00734F00"/>
    <w:rsid w:val="007A70AE"/>
    <w:rsid w:val="008362E8"/>
    <w:rsid w:val="00837992"/>
    <w:rsid w:val="00850A76"/>
    <w:rsid w:val="00852A47"/>
    <w:rsid w:val="0085786E"/>
    <w:rsid w:val="008A1768"/>
    <w:rsid w:val="008A489F"/>
    <w:rsid w:val="008F0F33"/>
    <w:rsid w:val="008F4429"/>
    <w:rsid w:val="0094021A"/>
    <w:rsid w:val="00954DDE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2F25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37747"/>
    <w:rsid w:val="00D73A67"/>
    <w:rsid w:val="00D970A9"/>
    <w:rsid w:val="00DF3845"/>
    <w:rsid w:val="00E41911"/>
    <w:rsid w:val="00E44B57"/>
    <w:rsid w:val="00E47AA8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B46173C-9179-49B1-9F6C-AF01FBAB2F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6636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636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2BA68F-F633-4D3A-A395-A8B4E48DE5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1F2672D5.dotm</Template>
  <TotalTime>0</TotalTime>
  <Pages>1</Pages>
  <Words>257</Words>
  <Characters>1367</Characters>
  <Application>Microsoft Office Word</Application>
  <DocSecurity>0</DocSecurity>
  <Lines>45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1617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4707 Text of Previous Version (Jan. 24, 2018) - South Carolina Legislature Online</dc:title>
  <dc:creator>GloriaShackelford</dc:creator>
  <cp:lastModifiedBy>S Volk</cp:lastModifiedBy>
  <cp:revision>2</cp:revision>
  <cp:lastPrinted>2018-01-11T20:27:00Z</cp:lastPrinted>
  <dcterms:created xsi:type="dcterms:W3CDTF">2018-01-24T21:56:00Z</dcterms:created>
  <dcterms:modified xsi:type="dcterms:W3CDTF">2018-01-24T21:56:00Z</dcterms:modified>
</cp:coreProperties>
</file>