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BD5" w:rsidRDefault="00300BD5" w:rsidP="00A96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23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862" w:rsidRPr="007A46AB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Pr="00AD586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Pr="00AD58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Pr="00AD586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39238C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0BD5" w:rsidRDefault="00300BD5" w:rsidP="00300BD5">
      <w:pPr>
        <w:suppressAutoHyphens/>
      </w:pPr>
    </w:p>
    <w:sectPr w:rsidR="00300BD5" w:rsidSect="00300B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23C" w:rsidRDefault="00A8623C" w:rsidP="009F0C77">
      <w:r>
        <w:separator/>
      </w:r>
    </w:p>
  </w:endnote>
  <w:endnote w:type="continuationSeparator" w:id="0">
    <w:p w:rsidR="00A8623C" w:rsidRDefault="00A862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3BDDCE-3706-42A2-9B0F-C0FE23789A90}"/>
    <w:embedBold r:id="rId2" w:fontKey="{E373069D-1128-40BC-8298-1AAE792995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A266A3-BE14-4D2A-8B5D-93073A3B24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1F8CBB-E5EC-4DB3-9608-D8296AE365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D599CC-8D35-47F9-A2F9-60A0B480CF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38C" w:rsidRPr="00300BD5" w:rsidRDefault="00300BD5" w:rsidP="00300B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23C" w:rsidRDefault="00A8623C" w:rsidP="009F0C77">
      <w:r>
        <w:separator/>
      </w:r>
    </w:p>
  </w:footnote>
  <w:footnote w:type="continuationSeparator" w:id="0">
    <w:p w:rsidR="00A8623C" w:rsidRDefault="00A862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92CM18"/>
    <w:docVar w:name="CoverBillType" w:val="c"/>
    <w:docVar w:name="DocPath" w:val="L:\Council\bills\RT\17292CM18.DOCX"/>
    <w:docVar w:name="dvBillNumber" w:val="484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8623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BD5"/>
    <w:rsid w:val="00301B21"/>
    <w:rsid w:val="00325348"/>
    <w:rsid w:val="0032732C"/>
    <w:rsid w:val="00334022"/>
    <w:rsid w:val="00336AD0"/>
    <w:rsid w:val="0037079A"/>
    <w:rsid w:val="0039238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23C"/>
    <w:rsid w:val="00A965C7"/>
    <w:rsid w:val="00A9741D"/>
    <w:rsid w:val="00AC34A2"/>
    <w:rsid w:val="00AD1C9A"/>
    <w:rsid w:val="00AD4B17"/>
    <w:rsid w:val="00AD586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071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8636D-90A1-4307-ABE4-9D1EA084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5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C71BB-E5B4-4A4E-A99C-22238A5A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266</Words>
  <Characters>1462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4845 Text of Previous Version (Feb. 6, 2018) - South Carolina Legislature Online</dc:title>
  <dc:creator>Rebecca Turner</dc:creator>
  <cp:lastModifiedBy>S Volk</cp:lastModifiedBy>
  <cp:revision>2</cp:revision>
  <cp:lastPrinted>2018-02-05T16:51:00Z</cp:lastPrinted>
  <dcterms:created xsi:type="dcterms:W3CDTF">2018-02-06T18:28:00Z</dcterms:created>
  <dcterms:modified xsi:type="dcterms:W3CDTF">2018-02-06T18:28:00Z</dcterms:modified>
</cp:coreProperties>
</file>