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8FD" w:rsidRDefault="00EB78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4B1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70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FREE TUITION FOR RESIDENTS SIXTY YEARS OF AGE, DESIGNATED AS REGULATION DOCUMENT NUMBER 4728, PURSUANT TO THE PROVISIONS OF ARTICLE 1, CHAPTER 23, TITLE 1 OF THE 1976 CODE.</w:t>
      </w:r>
    </w:p>
    <w:p w:rsidR="00DC4B1F" w:rsidRDefault="00DC4B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B1F" w:rsidRDefault="00DC4B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4B1F" w:rsidRDefault="00DC4B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B1F" w:rsidRDefault="00DC4B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Free Tuition for Residents Sixty Years of Age, designated as Regulation Document Number 4728, and submitted to the General Assembly pursuant to the provisions of Article 1, Chapter 23, Title 1 of the 1976 Code, are approved.</w:t>
      </w:r>
    </w:p>
    <w:p w:rsidR="00DC4B1F" w:rsidRDefault="00DC4B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B1F" w:rsidRDefault="00DC4B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70AB">
        <w:t>2</w:t>
      </w:r>
      <w:r>
        <w:t>.</w:t>
      </w:r>
      <w:r>
        <w:tab/>
        <w:t>This joint resolution takes effect upon approval by the Governor.</w:t>
      </w:r>
    </w:p>
    <w:p w:rsidR="00DC4B1F" w:rsidRDefault="00DC4B1F" w:rsidP="00DC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C4B1F" w:rsidRDefault="00DC4B1F" w:rsidP="00DC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C4B1F" w:rsidRDefault="00DC4B1F" w:rsidP="00DC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C4B1F" w:rsidRDefault="00DC4B1F" w:rsidP="00DC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570AB" w:rsidRPr="00D92258" w:rsidRDefault="005570AB" w:rsidP="00EB7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A41F2">
        <w:t>R.62</w:t>
      </w:r>
      <w:r>
        <w:noBreakHyphen/>
        <w:t>11</w:t>
      </w:r>
      <w:r w:rsidRPr="00EA41F2">
        <w:t>00</w:t>
      </w:r>
      <w:r>
        <w:t xml:space="preserve"> through 62</w:t>
      </w:r>
      <w:r>
        <w:noBreakHyphen/>
        <w:t>1170</w:t>
      </w:r>
      <w:r w:rsidRPr="00EA41F2">
        <w:t xml:space="preserve"> of Chapter 62 is being amended. Revisions to the existing regulation for the Regulation </w:t>
      </w:r>
      <w:r>
        <w:t xml:space="preserve">governing the Free Tuition for Residents Sixty Years of Age Program </w:t>
      </w:r>
      <w:r w:rsidRPr="00EA41F2">
        <w:t xml:space="preserve">are being considered to clarify the policies and procedures for administering the program. In the proposed amendment, the </w:t>
      </w:r>
      <w:r>
        <w:t>requirement that a recipient of the tuition waiver cannot be full</w:t>
      </w:r>
      <w:r>
        <w:noBreakHyphen/>
        <w:t xml:space="preserve">time employed, is being removed. </w:t>
      </w:r>
      <w:r w:rsidRPr="00EA41F2">
        <w:t xml:space="preserve">The revisions seek to </w:t>
      </w:r>
      <w:r>
        <w:t>comply with recent changes to statute during the 2015</w:t>
      </w:r>
      <w:r>
        <w:noBreakHyphen/>
        <w:t>2016 Legislative Session (Act 50 of 2015)</w:t>
      </w:r>
      <w:r w:rsidRPr="00EA41F2">
        <w:t xml:space="preserve">. </w:t>
      </w:r>
    </w:p>
    <w:p w:rsidR="005570AB" w:rsidRDefault="005570AB" w:rsidP="00EB7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70AB" w:rsidRPr="00EA41F2" w:rsidRDefault="005570AB" w:rsidP="00EB7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1F2">
        <w:lastRenderedPageBreak/>
        <w:t xml:space="preserve">A Notice of Drafting for the proposed regulation was published in the </w:t>
      </w:r>
      <w:r w:rsidRPr="00A77E76">
        <w:rPr>
          <w:i/>
        </w:rPr>
        <w:t>South Carolina State Register</w:t>
      </w:r>
      <w:r w:rsidRPr="00EA41F2">
        <w:t xml:space="preserve"> on July 22, 2016.</w:t>
      </w:r>
    </w:p>
    <w:p w:rsidR="00E85DD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B78FD" w:rsidRDefault="00EB78FD" w:rsidP="00EB78FD">
      <w:pPr>
        <w:suppressAutoHyphens/>
      </w:pPr>
    </w:p>
    <w:sectPr w:rsidR="00EB78FD" w:rsidSect="00EB78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B1F" w:rsidRDefault="00DC4B1F" w:rsidP="009F0C77">
      <w:r>
        <w:separator/>
      </w:r>
    </w:p>
  </w:endnote>
  <w:endnote w:type="continuationSeparator" w:id="0">
    <w:p w:rsidR="00DC4B1F" w:rsidRDefault="00DC4B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9E65A9-2DE4-4317-ABEA-6109B49D039E}"/>
    <w:embedBold r:id="rId2" w:fontKey="{249E337C-75EB-4D56-8C32-4D9F33114AAD}"/>
    <w:embedItalic r:id="rId3" w:fontKey="{E018775F-3D91-480F-8B7D-2C6632A7F4C8}"/>
  </w:font>
  <w:font w:name="Calibri">
    <w:panose1 w:val="020F0502020204030204"/>
    <w:charset w:val="00"/>
    <w:family w:val="swiss"/>
    <w:pitch w:val="variable"/>
    <w:sig w:usb0="E00002FF" w:usb1="4000ACFF" w:usb2="00000001" w:usb3="00000000" w:csb0="0000019F" w:csb1="00000000"/>
    <w:embedRegular r:id="rId4" w:fontKey="{1619252C-76C1-4EEE-ADF9-D2EA4AEB420D}"/>
  </w:font>
  <w:font w:name="Segoe UI">
    <w:panose1 w:val="020B0502040204020203"/>
    <w:charset w:val="00"/>
    <w:family w:val="swiss"/>
    <w:pitch w:val="variable"/>
    <w:sig w:usb0="E10022FF" w:usb1="C000E47F" w:usb2="00000029" w:usb3="00000000" w:csb0="000001DF" w:csb1="00000000"/>
    <w:embedRegular r:id="rId5" w:fontKey="{119D2C1B-39D3-49AF-A6A0-4BD664A6E102}"/>
  </w:font>
  <w:font w:name="Cambria">
    <w:panose1 w:val="02040503050406030204"/>
    <w:charset w:val="00"/>
    <w:family w:val="roman"/>
    <w:pitch w:val="variable"/>
    <w:sig w:usb0="E00002FF" w:usb1="400004FF" w:usb2="00000000" w:usb3="00000000" w:csb0="0000019F" w:csb1="00000000"/>
    <w:embedRegular r:id="rId6" w:fontKey="{91A56D25-81A1-48F0-92A6-DF57030DE8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DD8" w:rsidRPr="00EB78FD" w:rsidRDefault="00EB78FD" w:rsidP="00EB78FD">
    <w:pPr>
      <w:pStyle w:val="Footer"/>
      <w:tabs>
        <w:tab w:val="clear" w:pos="4680"/>
        <w:tab w:val="clear" w:pos="9360"/>
        <w:tab w:val="center" w:pos="2995"/>
      </w:tabs>
      <w:spacing w:before="120"/>
    </w:pPr>
    <w:r>
      <w:t>[486]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B1F" w:rsidRDefault="00DC4B1F" w:rsidP="009F0C77">
      <w:r>
        <w:separator/>
      </w:r>
    </w:p>
  </w:footnote>
  <w:footnote w:type="continuationSeparator" w:id="0">
    <w:p w:rsidR="00DC4B1F" w:rsidRDefault="00DC4B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97CZ17"/>
    <w:docVar w:name="CoverBillType" w:val="a"/>
    <w:docVar w:name="DocPath" w:val="L:\Council\bills\DBS\31397CZ17.DOCX"/>
    <w:docVar w:name="dvBillNumber" w:val="486"/>
    <w:docVar w:name="dvBillNumberPrefix" w:val="S. "/>
    <w:docVar w:name="dvOriginalBody" w:val="Senate"/>
    <w:docVar w:name="dvSteno" w:val="DBS"/>
    <w:docVar w:name="NameofBody" w:val="s"/>
    <w:docVar w:name="vGroup2" w:val="Council"/>
  </w:docVars>
  <w:rsids>
    <w:rsidRoot w:val="00DC4B1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570AB"/>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4B1F"/>
    <w:rsid w:val="00DC6813"/>
    <w:rsid w:val="00DE68F0"/>
    <w:rsid w:val="00DF3845"/>
    <w:rsid w:val="00DF7E17"/>
    <w:rsid w:val="00E85DD8"/>
    <w:rsid w:val="00E91438"/>
    <w:rsid w:val="00EB00A2"/>
    <w:rsid w:val="00EB1BF3"/>
    <w:rsid w:val="00EB78FD"/>
    <w:rsid w:val="00EF3EEE"/>
    <w:rsid w:val="00F149A7"/>
    <w:rsid w:val="00F50BAF"/>
    <w:rsid w:val="00F52C10"/>
    <w:rsid w:val="00F81FFD"/>
    <w:rsid w:val="00F85228"/>
    <w:rsid w:val="00F907F7"/>
    <w:rsid w:val="00FB6773"/>
    <w:rsid w:val="00FF7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0ABC5C-2A39-4302-BCD2-DB483CD44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570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0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E8D63-6498-425A-A146-07D5AA7E7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1</Pages>
  <Words>227</Words>
  <Characters>1199</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486 Text of Previous Version (Feb. 28, 2017) - South Carolina Legislature Online</dc:title>
  <dc:subject/>
  <dc:creator>DeirdreBrevardSmith</dc:creator>
  <cp:keywords/>
  <dc:description/>
  <cp:lastModifiedBy>S Volk</cp:lastModifiedBy>
  <cp:revision>2</cp:revision>
  <cp:lastPrinted>2017-02-23T14:10:00Z</cp:lastPrinted>
  <dcterms:created xsi:type="dcterms:W3CDTF">2017-02-28T19:42:00Z</dcterms:created>
  <dcterms:modified xsi:type="dcterms:W3CDTF">2017-02-28T19:42:00Z</dcterms:modified>
</cp:coreProperties>
</file>