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1D1" w:rsidRDefault="009321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0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57C4">
        <w:t xml:space="preserve">RECOGNIZE AND </w:t>
      </w:r>
      <w:r>
        <w:t xml:space="preserve">HONOR PANSY RABON OF HORRY COUNTY </w:t>
      </w:r>
      <w:r w:rsidR="002957C4">
        <w:t>UPON HER RECEIPT</w:t>
      </w:r>
      <w:r>
        <w:t xml:space="preserve"> OF HORRY ELECTRIC COOPERATIVE</w:t>
      </w:r>
      <w:r w:rsidR="00592429" w:rsidRPr="00592429">
        <w:t>’</w:t>
      </w:r>
      <w:r>
        <w:t>S 2018 RURAL LADY OF THE YEAR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1A5"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221A5">
        <w:t xml:space="preserve"> the members of the House of Representatives of South Carolina wish to pause in their deliberations to honor Mrs. Pansy Rabon, in conjunction with the Horry Electric Cooperative, </w:t>
      </w:r>
      <w:r w:rsidR="002957C4">
        <w:t>upon</w:t>
      </w:r>
      <w:r w:rsidR="004221A5">
        <w:t xml:space="preserve"> </w:t>
      </w:r>
      <w:r w:rsidR="002957C4">
        <w:t xml:space="preserve">her receipt </w:t>
      </w:r>
      <w:r w:rsidR="004221A5">
        <w:t>of the 2018 Rural Lady of the Year award;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Horry Electric Cooperative has been honoring a woman whose efforts have made a significant difference in the Horry community award since 1979;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Rabon was born and raised in Horry County.  She married the love of her life Stevie Rabon, a local farmer, and spent countless years working on the family farm.  She has been involved in every aspect of her family</w:t>
      </w:r>
      <w:r w:rsidR="00592429" w:rsidRPr="00592429">
        <w:t>’</w:t>
      </w:r>
      <w:r>
        <w:t xml:space="preserve">s farming </w:t>
      </w:r>
      <w:r w:rsidR="00592429">
        <w:t>operation</w:t>
      </w:r>
      <w:r>
        <w:t>, including all daily farming duties;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faith in God, her Lord and Savior, has shaped her life.  She is an active member of Berea Baptist Church and is committed to helping others, actively participating in her community wherever the need arises;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Rabon</w:t>
      </w:r>
      <w:r w:rsidR="00592429" w:rsidRPr="00592429">
        <w:t>’</w:t>
      </w:r>
      <w:r>
        <w:t xml:space="preserve">s energies are </w:t>
      </w:r>
      <w:r w:rsidR="00592429">
        <w:t>devoted</w:t>
      </w:r>
      <w:r>
        <w:t xml:space="preserve"> to her faith, family</w:t>
      </w:r>
      <w:r w:rsidR="00592429">
        <w:t>,</w:t>
      </w:r>
      <w:r>
        <w:t xml:space="preserve"> and farming.  She has two </w:t>
      </w:r>
      <w:r w:rsidR="00D61DC7">
        <w:t>beloved</w:t>
      </w:r>
      <w:r>
        <w:t xml:space="preserve"> sons, Cody and Bradley, who have blessed her life; and</w:t>
      </w:r>
    </w:p>
    <w:p w:rsidR="004221A5"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422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applaud Pansy for the dedication she has shown to </w:t>
      </w:r>
      <w:r>
        <w:lastRenderedPageBreak/>
        <w:t>her community and wish her much happiness and success in all her future endeavors</w:t>
      </w:r>
      <w:r w:rsidR="009220FC">
        <w:t>.  Now, therefore,</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21A5">
        <w:t xml:space="preserve"> the members of the House of Representatives of the State of South Carolina, by this resolution, </w:t>
      </w:r>
      <w:r w:rsidR="002957C4">
        <w:t xml:space="preserve">recognize and </w:t>
      </w:r>
      <w:r w:rsidR="004221A5">
        <w:t xml:space="preserve">honor Pansy Rabon of Horry County </w:t>
      </w:r>
      <w:r w:rsidR="002957C4">
        <w:t>upon her receipt</w:t>
      </w:r>
      <w:r w:rsidR="004221A5">
        <w:t xml:space="preserve"> of Horry Electric Cooperative</w:t>
      </w:r>
      <w:r w:rsidR="00592429" w:rsidRPr="00592429">
        <w:t>’</w:t>
      </w:r>
      <w:r w:rsidR="004221A5">
        <w:t>s 2018 Rural Lady of the Year award.</w:t>
      </w: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0FC" w:rsidRDefault="00922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221A5">
        <w:t xml:space="preserve"> Mrs. Pansy Rabon.</w:t>
      </w:r>
    </w:p>
    <w:p w:rsidR="00AB369C" w:rsidRDefault="00592429" w:rsidP="005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1D1" w:rsidRDefault="009321D1" w:rsidP="009321D1">
      <w:pPr>
        <w:suppressAutoHyphens/>
      </w:pPr>
    </w:p>
    <w:sectPr w:rsidR="009321D1" w:rsidSect="009321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1A5" w:rsidRDefault="004221A5" w:rsidP="009F0C77">
      <w:r>
        <w:separator/>
      </w:r>
    </w:p>
  </w:endnote>
  <w:endnote w:type="continuationSeparator" w:id="0">
    <w:p w:rsidR="004221A5" w:rsidRDefault="00422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C37361-9EFE-47DF-B875-848ADBE6C7D4}"/>
    <w:embedBold r:id="rId2" w:fontKey="{F411734C-E68E-4407-A0EA-E30B49F336AC}"/>
  </w:font>
  <w:font w:name="Calibri">
    <w:panose1 w:val="020F0502020204030204"/>
    <w:charset w:val="00"/>
    <w:family w:val="swiss"/>
    <w:pitch w:val="variable"/>
    <w:sig w:usb0="E00002FF" w:usb1="4000ACFF" w:usb2="00000001" w:usb3="00000000" w:csb0="0000019F" w:csb1="00000000"/>
    <w:embedRegular r:id="rId3" w:fontKey="{92DCE8F6-C232-4479-9DBD-2EE03F4C293B}"/>
  </w:font>
  <w:font w:name="Segoe UI">
    <w:panose1 w:val="020B0502040204020203"/>
    <w:charset w:val="00"/>
    <w:family w:val="swiss"/>
    <w:pitch w:val="variable"/>
    <w:sig w:usb0="E10022FF" w:usb1="C000E47F" w:usb2="00000029" w:usb3="00000000" w:csb0="000001DF" w:csb1="00000000"/>
    <w:embedRegular r:id="rId4" w:fontKey="{A9C4E89A-39C8-48EB-A7DB-CD0E1866E7E3}"/>
  </w:font>
  <w:font w:name="Cambria">
    <w:panose1 w:val="02040503050406030204"/>
    <w:charset w:val="00"/>
    <w:family w:val="roman"/>
    <w:pitch w:val="variable"/>
    <w:sig w:usb0="E00002FF" w:usb1="400004FF" w:usb2="00000000" w:usb3="00000000" w:csb0="0000019F" w:csb1="00000000"/>
    <w:embedRegular r:id="rId5" w:fontKey="{9904C49A-060D-4B0C-9D4A-83026DF97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69C" w:rsidRPr="009321D1" w:rsidRDefault="009321D1" w:rsidP="009321D1">
    <w:pPr>
      <w:pStyle w:val="Footer"/>
      <w:tabs>
        <w:tab w:val="clear" w:pos="4680"/>
        <w:tab w:val="clear" w:pos="9360"/>
        <w:tab w:val="center" w:pos="2995"/>
      </w:tabs>
      <w:spacing w:before="120"/>
    </w:pPr>
    <w:r>
      <w:t>[4907]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1A5" w:rsidRDefault="004221A5" w:rsidP="009F0C77">
      <w:r>
        <w:separator/>
      </w:r>
    </w:p>
  </w:footnote>
  <w:footnote w:type="continuationSeparator" w:id="0">
    <w:p w:rsidR="004221A5" w:rsidRDefault="00422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4SA18"/>
    <w:docVar w:name="CoverBillType" w:val="r"/>
    <w:docVar w:name="DocPath" w:val="L:\Council\bills\RT\17314SA18.DOCX"/>
    <w:docVar w:name="dvBillNumber" w:val="4907"/>
    <w:docVar w:name="dvBillNumberPrefix" w:val="H. "/>
    <w:docVar w:name="dvOriginalBody" w:val="House"/>
    <w:docVar w:name="dvSteno" w:val="RT"/>
    <w:docVar w:name="NameofBody" w:val="h"/>
    <w:docVar w:name="vGroup2" w:val="Council"/>
  </w:docVars>
  <w:rsids>
    <w:rsidRoot w:val="009220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7C4"/>
    <w:rsid w:val="002E5912"/>
    <w:rsid w:val="00301B21"/>
    <w:rsid w:val="00325348"/>
    <w:rsid w:val="0032732C"/>
    <w:rsid w:val="00336AD0"/>
    <w:rsid w:val="0037079A"/>
    <w:rsid w:val="003C4DAB"/>
    <w:rsid w:val="003D01E8"/>
    <w:rsid w:val="003E5288"/>
    <w:rsid w:val="003F6D79"/>
    <w:rsid w:val="0041760A"/>
    <w:rsid w:val="00417C01"/>
    <w:rsid w:val="004221A5"/>
    <w:rsid w:val="004403BD"/>
    <w:rsid w:val="00461441"/>
    <w:rsid w:val="004809EE"/>
    <w:rsid w:val="004E7D54"/>
    <w:rsid w:val="005273C6"/>
    <w:rsid w:val="00530A69"/>
    <w:rsid w:val="00545593"/>
    <w:rsid w:val="00556EBF"/>
    <w:rsid w:val="00577C6C"/>
    <w:rsid w:val="00592429"/>
    <w:rsid w:val="005A62FE"/>
    <w:rsid w:val="005C2FE2"/>
    <w:rsid w:val="005D49F3"/>
    <w:rsid w:val="005E2BC9"/>
    <w:rsid w:val="00605102"/>
    <w:rsid w:val="006215AA"/>
    <w:rsid w:val="006913C9"/>
    <w:rsid w:val="0069470D"/>
    <w:rsid w:val="006D58AA"/>
    <w:rsid w:val="00734F00"/>
    <w:rsid w:val="00751B1F"/>
    <w:rsid w:val="007A70AE"/>
    <w:rsid w:val="008362E8"/>
    <w:rsid w:val="0085786E"/>
    <w:rsid w:val="008A1768"/>
    <w:rsid w:val="008A489F"/>
    <w:rsid w:val="008F0F33"/>
    <w:rsid w:val="008F4429"/>
    <w:rsid w:val="009220FC"/>
    <w:rsid w:val="009321D1"/>
    <w:rsid w:val="0094021A"/>
    <w:rsid w:val="009B44AF"/>
    <w:rsid w:val="009C6A0B"/>
    <w:rsid w:val="009F0C77"/>
    <w:rsid w:val="009F4DD1"/>
    <w:rsid w:val="00A02543"/>
    <w:rsid w:val="00A41684"/>
    <w:rsid w:val="00A64E80"/>
    <w:rsid w:val="00A72BCD"/>
    <w:rsid w:val="00A741D9"/>
    <w:rsid w:val="00A833AB"/>
    <w:rsid w:val="00A918F7"/>
    <w:rsid w:val="00A9741D"/>
    <w:rsid w:val="00AB369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1DC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4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60CA0-7952-4218-B721-489BA3B2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8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8F03-41E2-49F8-B6DD-9D4BF797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305</Words>
  <Characters>1516</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4907 Text of Previous Version (Feb. 13, 2018) - South Carolina Legislature Online</dc:title>
  <dc:creator>Rebecca Turner</dc:creator>
  <cp:lastModifiedBy>S Volk</cp:lastModifiedBy>
  <cp:revision>2</cp:revision>
  <cp:lastPrinted>2018-02-13T17:13:00Z</cp:lastPrinted>
  <dcterms:created xsi:type="dcterms:W3CDTF">2018-02-13T17:53:00Z</dcterms:created>
  <dcterms:modified xsi:type="dcterms:W3CDTF">2018-02-13T17:53:00Z</dcterms:modified>
</cp:coreProperties>
</file>