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5E6A" w:rsidRP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Pr="00570CD4" w:rsidRDefault="00570CD4" w:rsidP="00570CD4">
      <w:pPr>
        <w:tabs>
          <w:tab w:val="right" w:pos="5933"/>
        </w:tabs>
        <w:suppressAutoHyphens/>
      </w:pPr>
      <w:r>
        <w:tab/>
      </w:r>
      <w:r>
        <w:rPr>
          <w:b/>
          <w:sz w:val="36"/>
        </w:rPr>
        <w:t>H. 4973</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Taylor, Brown, Hosey, Simrill, Hixon, Blackwell and Young</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570CD4" w:rsidRP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CD4" w:rsidSect="00C65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1"/>
    </w:p>
    <w:p w:rsidR="0010776B" w:rsidRDefault="0057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70CD4" w:rsidRDefault="0057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SECTION</w:t>
      </w:r>
      <w:r w:rsidRPr="005834A3">
        <w:tab/>
        <w:t>1.</w:t>
      </w:r>
      <w:r w:rsidRPr="005834A3">
        <w:tab/>
        <w:t>Section 56</w:t>
      </w:r>
      <w:r w:rsidRPr="005834A3">
        <w:noBreakHyphen/>
        <w:t>3</w:t>
      </w:r>
      <w:r w:rsidRPr="005834A3">
        <w:noBreakHyphen/>
        <w:t>2150 of the 1976 Code is amended to read:</w:t>
      </w: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ab/>
        <w:t>“Section 56</w:t>
      </w:r>
      <w:r w:rsidRPr="005834A3">
        <w:noBreakHyphen/>
        <w:t>3</w:t>
      </w:r>
      <w:r w:rsidRPr="005834A3">
        <w:noBreakHyphen/>
        <w:t>2150.</w:t>
      </w:r>
      <w:r w:rsidRPr="005834A3">
        <w:tab/>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t>
      </w:r>
      <w:r w:rsidRPr="005834A3">
        <w:rPr>
          <w:strike/>
        </w:rPr>
        <w:t>who are eligible to receive retirement benefits under the General Assembly Retirement System</w:t>
      </w:r>
      <w:r w:rsidRPr="005834A3">
        <w:t xml:space="preserve"> for private passenger motor vehicles and vehicles classified as private passenger motor vehicles in Section 56</w:t>
      </w:r>
      <w:r w:rsidRPr="005834A3">
        <w:noBreakHyphen/>
        <w:t>3</w:t>
      </w:r>
      <w:r w:rsidRPr="005834A3">
        <w:noBreakHyphen/>
        <w:t xml:space="preserve">630 owned by them. The biennial fee for these special license plates is the same as </w:t>
      </w:r>
      <w:r w:rsidRPr="005834A3">
        <w:lastRenderedPageBreak/>
        <w:t>the fee provided in Section 56</w:t>
      </w:r>
      <w:r w:rsidRPr="005834A3">
        <w:noBreakHyphen/>
        <w:t>3</w:t>
      </w:r>
      <w:r w:rsidRPr="005834A3">
        <w:noBreakHyphen/>
        <w:t>2020, and only one plate may be issued to former members of the South Carolina Delegation of the United States Congress, retired judicial officers elected by the General Assembly or confirmed by the United States Senate, respectively, a councilman</w:t>
      </w:r>
      <w:r w:rsidRPr="005834A3">
        <w:rPr>
          <w:strike/>
        </w:rPr>
        <w:t>,</w:t>
      </w:r>
      <w:r w:rsidRPr="005834A3">
        <w:t xml:space="preserve"> </w:t>
      </w:r>
      <w:r w:rsidRPr="005834A3">
        <w:rPr>
          <w:u w:val="single"/>
        </w:rPr>
        <w:t>or</w:t>
      </w:r>
      <w:r w:rsidRPr="005834A3">
        <w:t xml:space="preserve"> a mayor</w:t>
      </w:r>
      <w:r w:rsidRPr="005834A3">
        <w:rPr>
          <w:strike/>
        </w:rPr>
        <w:t>, or a member of the General Assembly who is receiving retirement benefits</w:t>
      </w:r>
      <w:r w:rsidRPr="005834A3">
        <w:t xml:space="preserve">. A coroner </w:t>
      </w:r>
      <w:r w:rsidRPr="005834A3">
        <w:rPr>
          <w:u w:val="single"/>
        </w:rPr>
        <w:t>and a former member of the General Assembly</w:t>
      </w:r>
      <w:r w:rsidRPr="005834A3">
        <w:t xml:space="preserve"> may be issued two license plates. </w:t>
      </w:r>
      <w:r w:rsidRPr="005834A3">
        <w:rPr>
          <w:u w:val="single"/>
        </w:rPr>
        <w:t>A special motor vehicle license plate issued to a former member of the General Assembly must contain the seal imprinted on special motor vehicle license plates issued to current members of the General Assembly.</w:t>
      </w:r>
      <w:r w:rsidRPr="005834A3">
        <w:t xml:space="preserve"> These license plates must be issued or revalidated biennially for the regular registration and licensing period. </w:t>
      </w:r>
      <w:r w:rsidRPr="005834A3">
        <w:rPr>
          <w:u w:val="single"/>
        </w:rPr>
        <w:t xml:space="preserve">A person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 plate </w:t>
      </w:r>
      <w:bookmarkStart w:id="5" w:name="temp"/>
      <w:bookmarkEnd w:id="5"/>
      <w:r w:rsidRPr="005834A3">
        <w:rPr>
          <w:u w:val="single"/>
        </w:rPr>
        <w:t>shall surrender the special license plate to the Department of Motor Vehicles within three days of the date of the conviction.</w:t>
      </w:r>
      <w:r w:rsidRPr="005834A3">
        <w:t>”</w:t>
      </w: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4A3">
        <w:t>SECTION</w:t>
      </w:r>
      <w:r w:rsidRPr="005834A3">
        <w:tab/>
        <w:t>2.</w:t>
      </w:r>
      <w:r w:rsidRPr="005834A3">
        <w:tab/>
        <w:t xml:space="preserve">This act takes effect </w:t>
      </w:r>
      <w:r>
        <w:t>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C35" w:rsidRDefault="00A92C35" w:rsidP="00A92C35">
      <w:pPr>
        <w:suppressAutoHyphens/>
      </w:pPr>
    </w:p>
    <w:sectPr w:rsidR="00A92C35" w:rsidSect="00C65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C66AC7-D63E-4631-8707-0BE9D8CFDEF3}"/>
    <w:embedBold r:id="rId2" w:fontKey="{71FA356F-8C2F-4EC9-A50D-AA5EA33A88AD}"/>
  </w:font>
  <w:font w:name="Calibri">
    <w:panose1 w:val="020F0502020204030204"/>
    <w:charset w:val="00"/>
    <w:family w:val="swiss"/>
    <w:pitch w:val="variable"/>
    <w:sig w:usb0="E00002FF" w:usb1="4000ACFF" w:usb2="00000001" w:usb3="00000000" w:csb0="0000019F" w:csb1="00000000"/>
    <w:embedRegular r:id="rId3" w:fontKey="{733C8DD0-D63E-4D97-B7D3-2A23B4B7F869}"/>
  </w:font>
  <w:font w:name="Segoe UI">
    <w:panose1 w:val="020B0502040204020203"/>
    <w:charset w:val="00"/>
    <w:family w:val="swiss"/>
    <w:pitch w:val="variable"/>
    <w:sig w:usb0="E10022FF" w:usb1="C000E47F" w:usb2="00000029" w:usb3="00000000" w:csb0="000001DF" w:csb1="00000000"/>
    <w:embedRegular r:id="rId4" w:fontKey="{372DB878-2181-4A12-86C7-B1004438E7C8}"/>
  </w:font>
  <w:font w:name="Cambria">
    <w:panose1 w:val="02040503050406030204"/>
    <w:charset w:val="00"/>
    <w:family w:val="roman"/>
    <w:pitch w:val="variable"/>
    <w:sig w:usb0="E00002FF" w:usb1="400004FF" w:usb2="00000000" w:usb3="00000000" w:csb0="0000019F" w:csb1="00000000"/>
    <w:embedRegular r:id="rId5" w:fontKey="{860C899E-6167-4A08-A560-059203AC2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rsidR="00C65E6A">
      <w:t>-</w:t>
    </w:r>
    <w:r w:rsidR="00C65E6A">
      <w:fldChar w:fldCharType="begin"/>
    </w:r>
    <w:r w:rsidR="00C65E6A">
      <w:instrText xml:space="preserve"> PAGE  \* MERGEFORMAT </w:instrText>
    </w:r>
    <w:r w:rsidR="00C65E6A">
      <w:fldChar w:fldCharType="separate"/>
    </w:r>
    <w:r w:rsidR="00383EC7">
      <w:rPr>
        <w:noProof/>
      </w:rPr>
      <w:t>1</w:t>
    </w:r>
    <w:r w:rsidR="00C65E6A">
      <w:fldChar w:fldCharType="end"/>
    </w:r>
    <w:r w:rsidR="00C65E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6A" w:rsidRPr="00A83EFC" w:rsidRDefault="00C65E6A"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A92C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EC7"/>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0CD4"/>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6430"/>
    <w:rsid w:val="00A64E80"/>
    <w:rsid w:val="00A72BCD"/>
    <w:rsid w:val="00A741D9"/>
    <w:rsid w:val="00A833AB"/>
    <w:rsid w:val="00A83EFC"/>
    <w:rsid w:val="00A92C35"/>
    <w:rsid w:val="00A9741D"/>
    <w:rsid w:val="00AC34A2"/>
    <w:rsid w:val="00AD1C9A"/>
    <w:rsid w:val="00AD4B17"/>
    <w:rsid w:val="00B412D4"/>
    <w:rsid w:val="00B95D17"/>
    <w:rsid w:val="00BE3C22"/>
    <w:rsid w:val="00C0345E"/>
    <w:rsid w:val="00C23BDA"/>
    <w:rsid w:val="00C31C95"/>
    <w:rsid w:val="00C3483A"/>
    <w:rsid w:val="00C65E6A"/>
    <w:rsid w:val="00C74E9D"/>
    <w:rsid w:val="00C826DD"/>
    <w:rsid w:val="00C82FD3"/>
    <w:rsid w:val="00C92819"/>
    <w:rsid w:val="00CC6B7B"/>
    <w:rsid w:val="00CD2089"/>
    <w:rsid w:val="00CD2EFB"/>
    <w:rsid w:val="00D73A67"/>
    <w:rsid w:val="00D970A9"/>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B6368-0139-4458-8257-70A8BD67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484</Words>
  <Characters>2543</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2017-2018 Bill 4973: Subject not yet available - South Carolina Legislature Online</vt:lpstr>
    </vt:vector>
  </TitlesOfParts>
  <Company>LPITS</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(Apr. 3, 2018) - South Carolina Legislature Online</dc:title>
  <dc:creator>Gwen Thurmond</dc:creator>
  <cp:lastModifiedBy>Miriam Cook</cp:lastModifiedBy>
  <cp:revision>2</cp:revision>
  <cp:lastPrinted>2018-03-22T22:49:00Z</cp:lastPrinted>
  <dcterms:created xsi:type="dcterms:W3CDTF">2018-04-04T02:08:00Z</dcterms:created>
  <dcterms:modified xsi:type="dcterms:W3CDTF">2018-04-04T02:08:00Z</dcterms:modified>
</cp:coreProperties>
</file>