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C0A" w:rsidRDefault="00D73C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0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889" w:rsidRDefault="00EB6558" w:rsidP="00132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32889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132889">
        <w:rPr>
          <w:color w:val="000000" w:themeColor="text1"/>
          <w:u w:color="000000" w:themeColor="text1"/>
        </w:rPr>
        <w:t xml:space="preserve">DORMAN </w:t>
      </w:r>
      <w:r w:rsidR="00132889" w:rsidRPr="00C73155">
        <w:rPr>
          <w:color w:val="000000" w:themeColor="text1"/>
          <w:u w:color="000000" w:themeColor="text1"/>
        </w:rPr>
        <w:t>HIGH SCHOOL VOLLEYBALL TEAM, COACH</w:t>
      </w:r>
      <w:r w:rsidR="00132889">
        <w:rPr>
          <w:color w:val="000000" w:themeColor="text1"/>
          <w:u w:color="000000" w:themeColor="text1"/>
        </w:rPr>
        <w:t>ES</w:t>
      </w:r>
      <w:r w:rsidR="00132889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5C4057">
        <w:rPr>
          <w:color w:val="000000" w:themeColor="text1"/>
          <w:u w:color="000000" w:themeColor="text1"/>
        </w:rPr>
        <w:t>7</w:t>
      </w:r>
      <w:r w:rsidR="00132889" w:rsidRPr="00C73155">
        <w:rPr>
          <w:color w:val="000000" w:themeColor="text1"/>
          <w:u w:color="000000" w:themeColor="text1"/>
        </w:rPr>
        <w:t xml:space="preserve"> CLASS </w:t>
      </w:r>
      <w:r w:rsidR="00132889">
        <w:rPr>
          <w:color w:val="000000" w:themeColor="text1"/>
          <w:u w:color="000000" w:themeColor="text1"/>
        </w:rPr>
        <w:t>AA</w:t>
      </w:r>
      <w:r w:rsidR="00132889" w:rsidRPr="00C73155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70C7" w:rsidRDefault="006070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0C7" w:rsidRDefault="006070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A7C" w:rsidRDefault="006070C7" w:rsidP="00EC4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4A7C">
        <w:t xml:space="preserve"> </w:t>
      </w:r>
      <w:r w:rsidR="00EC4A7C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EC4A7C">
        <w:rPr>
          <w:color w:val="000000" w:themeColor="text1"/>
          <w:u w:color="000000" w:themeColor="text1"/>
        </w:rPr>
        <w:t>Dorman</w:t>
      </w:r>
      <w:r w:rsidR="00EC4A7C" w:rsidRPr="00C73155">
        <w:rPr>
          <w:color w:val="000000" w:themeColor="text1"/>
          <w:u w:color="000000" w:themeColor="text1"/>
        </w:rPr>
        <w:t xml:space="preserve"> High School volleyball team, coach</w:t>
      </w:r>
      <w:r w:rsidR="00EC4A7C">
        <w:rPr>
          <w:color w:val="000000" w:themeColor="text1"/>
          <w:u w:color="000000" w:themeColor="text1"/>
        </w:rPr>
        <w:t>es</w:t>
      </w:r>
      <w:r w:rsidR="00EC4A7C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5C4057">
        <w:rPr>
          <w:color w:val="000000" w:themeColor="text1"/>
          <w:u w:color="000000" w:themeColor="text1"/>
        </w:rPr>
        <w:t>7</w:t>
      </w:r>
      <w:r w:rsidR="00EC4A7C" w:rsidRPr="00C73155">
        <w:rPr>
          <w:color w:val="000000" w:themeColor="text1"/>
          <w:u w:color="000000" w:themeColor="text1"/>
        </w:rPr>
        <w:t xml:space="preserve"> Class </w:t>
      </w:r>
      <w:r w:rsidR="00EC4A7C">
        <w:rPr>
          <w:color w:val="000000" w:themeColor="text1"/>
          <w:u w:color="000000" w:themeColor="text1"/>
        </w:rPr>
        <w:t>AA</w:t>
      </w:r>
      <w:r w:rsidR="00EC4A7C" w:rsidRPr="00C73155">
        <w:rPr>
          <w:color w:val="000000" w:themeColor="text1"/>
          <w:u w:color="000000" w:themeColor="text1"/>
        </w:rPr>
        <w:t>AAA State Championship title.</w:t>
      </w:r>
    </w:p>
    <w:p w:rsidR="00FF3FAF" w:rsidRDefault="00AA3F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3C0A" w:rsidRDefault="00D73C0A" w:rsidP="00D73C0A">
      <w:pPr>
        <w:suppressAutoHyphens/>
      </w:pPr>
    </w:p>
    <w:sectPr w:rsidR="00D73C0A" w:rsidSect="00D73C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0C7" w:rsidRDefault="006070C7" w:rsidP="009F0C77">
      <w:r>
        <w:separator/>
      </w:r>
    </w:p>
  </w:endnote>
  <w:endnote w:type="continuationSeparator" w:id="0">
    <w:p w:rsidR="006070C7" w:rsidRDefault="006070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40B92D-0256-4FD3-BE2C-3D639770B707}"/>
    <w:embedBold r:id="rId2" w:fontKey="{D5F9F937-038E-45E2-BEAE-2BA12CFA3E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40689C-5ECD-4329-B0C1-8CB956E7F8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E6EF48-524F-49EA-B10A-F039A35234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FAF" w:rsidRPr="00D73C0A" w:rsidRDefault="00D73C0A" w:rsidP="00D73C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0C7" w:rsidRDefault="006070C7" w:rsidP="009F0C77">
      <w:r>
        <w:separator/>
      </w:r>
    </w:p>
  </w:footnote>
  <w:footnote w:type="continuationSeparator" w:id="0">
    <w:p w:rsidR="006070C7" w:rsidRDefault="006070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4ZW18"/>
    <w:docVar w:name="CoverBillType" w:val="r"/>
    <w:docVar w:name="DocPath" w:val="L:\Council\bills\RM\1334ZW18.DOCX"/>
    <w:docVar w:name="dvBillNumber" w:val="49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70C7"/>
    <w:rsid w:val="00011869"/>
    <w:rsid w:val="00015CD6"/>
    <w:rsid w:val="000E0100"/>
    <w:rsid w:val="000E1785"/>
    <w:rsid w:val="000F40FA"/>
    <w:rsid w:val="001035F1"/>
    <w:rsid w:val="0010776B"/>
    <w:rsid w:val="0013288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4057"/>
    <w:rsid w:val="005E2BC9"/>
    <w:rsid w:val="00605102"/>
    <w:rsid w:val="006070C7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5B9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F75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3C0A"/>
    <w:rsid w:val="00D970A9"/>
    <w:rsid w:val="00DF3845"/>
    <w:rsid w:val="00E41911"/>
    <w:rsid w:val="00E44B57"/>
    <w:rsid w:val="00E92EEF"/>
    <w:rsid w:val="00EA0C6C"/>
    <w:rsid w:val="00EB6558"/>
    <w:rsid w:val="00EC4A7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FA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BB6A16-D0F4-43FB-BA67-3BF47C62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23157-1CB5-47FA-94C1-377FCB39F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1</Pages>
  <Words>120</Words>
  <Characters>604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4994 Text of Previous Version (Feb. 22, 2018) - South Carolina Legislature Online</dc:title>
  <dc:creator>Rosanne McDowell</dc:creator>
  <cp:lastModifiedBy>S Volk</cp:lastModifiedBy>
  <cp:revision>2</cp:revision>
  <dcterms:created xsi:type="dcterms:W3CDTF">2018-02-22T17:19:00Z</dcterms:created>
  <dcterms:modified xsi:type="dcterms:W3CDTF">2018-02-22T17:19:00Z</dcterms:modified>
</cp:coreProperties>
</file>