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E3D" w:rsidRDefault="00590E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0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6F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63E" w:rsidRDefault="004E1883" w:rsidP="00CB7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B763E">
        <w:t>SALUTE</w:t>
      </w:r>
      <w:r w:rsidR="00CB763E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B1146A">
        <w:rPr>
          <w:rFonts w:eastAsiaTheme="minorHAnsi"/>
          <w:color w:val="000000" w:themeColor="text1"/>
          <w:szCs w:val="22"/>
          <w:u w:color="000000" w:themeColor="text1"/>
        </w:rPr>
        <w:t>DORMAN</w:t>
      </w:r>
      <w:r w:rsidR="00CB763E"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FOR ITS OUTSTANDING SEASON AND TO CONGRATULATE THE TEAM</w:t>
      </w:r>
      <w:r w:rsidR="00171C79" w:rsidRPr="00171C7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B763E"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 ON CAPTURING THE 201</w:t>
      </w:r>
      <w:r w:rsidR="00B1146A">
        <w:rPr>
          <w:rFonts w:eastAsiaTheme="minorHAnsi"/>
          <w:color w:val="000000" w:themeColor="text1"/>
          <w:szCs w:val="22"/>
          <w:u w:color="000000" w:themeColor="text1"/>
        </w:rPr>
        <w:t>7</w:t>
      </w:r>
      <w:r w:rsidR="00CB763E">
        <w:rPr>
          <w:rFonts w:eastAsiaTheme="minorHAnsi"/>
          <w:color w:val="000000" w:themeColor="text1"/>
          <w:szCs w:val="22"/>
          <w:u w:color="000000" w:themeColor="text1"/>
        </w:rPr>
        <w:t xml:space="preserve"> CLASS A</w:t>
      </w:r>
      <w:r w:rsidR="00B1146A">
        <w:rPr>
          <w:rFonts w:eastAsiaTheme="minorHAnsi"/>
          <w:color w:val="000000" w:themeColor="text1"/>
          <w:szCs w:val="22"/>
          <w:u w:color="000000" w:themeColor="text1"/>
        </w:rPr>
        <w:t>AAAA</w:t>
      </w:r>
      <w:r w:rsidR="00CB763E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02F8" w:rsidRDefault="00C56F83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902F8">
        <w:t xml:space="preserve">well prepared for the challenge, the </w:t>
      </w:r>
      <w:r w:rsidR="0056072D">
        <w:t>Dorman</w:t>
      </w:r>
      <w:r w:rsidR="009902F8">
        <w:t xml:space="preserve"> High School volleyball team (</w:t>
      </w:r>
      <w:r w:rsidR="0056072D">
        <w:t>43</w:t>
      </w:r>
      <w:r w:rsidR="00171C79">
        <w:noBreakHyphen/>
      </w:r>
      <w:r w:rsidR="0056072D">
        <w:t>6</w:t>
      </w:r>
      <w:r w:rsidR="00171C79">
        <w:noBreakHyphen/>
      </w:r>
      <w:r w:rsidR="0056072D">
        <w:t>1</w:t>
      </w:r>
      <w:r w:rsidR="009902F8">
        <w:t>) powered its way to the 201</w:t>
      </w:r>
      <w:r w:rsidR="00486F2B">
        <w:t>7</w:t>
      </w:r>
      <w:r w:rsidR="009902F8">
        <w:t xml:space="preserve"> </w:t>
      </w:r>
      <w:r w:rsidR="009902F8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486F2B">
        <w:rPr>
          <w:rFonts w:eastAsiaTheme="minorHAnsi"/>
          <w:color w:val="000000" w:themeColor="text1"/>
          <w:szCs w:val="22"/>
          <w:u w:color="000000" w:themeColor="text1"/>
        </w:rPr>
        <w:t>AAAA</w:t>
      </w:r>
      <w:r w:rsidR="009902F8">
        <w:rPr>
          <w:rFonts w:eastAsiaTheme="minorHAnsi"/>
          <w:color w:val="000000" w:themeColor="text1"/>
          <w:szCs w:val="22"/>
          <w:u w:color="000000" w:themeColor="text1"/>
        </w:rPr>
        <w:t xml:space="preserve">A State Championship title, </w:t>
      </w:r>
      <w:r w:rsidR="009902F8">
        <w:t xml:space="preserve">defeating </w:t>
      </w:r>
      <w:r w:rsidR="00486F2B">
        <w:t xml:space="preserve">Wando </w:t>
      </w:r>
      <w:r w:rsidR="009902F8">
        <w:t>with a 3</w:t>
      </w:r>
      <w:r w:rsidR="00171C79">
        <w:noBreakHyphen/>
      </w:r>
      <w:r w:rsidR="00486F2B">
        <w:t>1</w:t>
      </w:r>
      <w:r w:rsidR="009902F8">
        <w:t xml:space="preserve"> win on </w:t>
      </w:r>
      <w:r w:rsidR="00486F2B">
        <w:t>November 4</w:t>
      </w:r>
      <w:r w:rsidR="009902F8">
        <w:t>, 201</w:t>
      </w:r>
      <w:r w:rsidR="00486F2B">
        <w:t>7</w:t>
      </w:r>
      <w:r w:rsidR="009902F8">
        <w:t xml:space="preserve">, at </w:t>
      </w:r>
      <w:r w:rsidR="00486F2B">
        <w:t>Chapin</w:t>
      </w:r>
      <w:r w:rsidR="009902F8">
        <w:t xml:space="preserve"> High School</w:t>
      </w:r>
      <w:r w:rsidR="009902F8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made it to the </w:t>
      </w:r>
      <w:r w:rsidRPr="00AF6915">
        <w:rPr>
          <w:color w:val="000000" w:themeColor="text1"/>
          <w:u w:color="000000" w:themeColor="text1"/>
        </w:rPr>
        <w:t xml:space="preserve">mountaintop </w:t>
      </w:r>
      <w:r w:rsidR="001F6B5B">
        <w:rPr>
          <w:color w:val="000000" w:themeColor="text1"/>
          <w:u w:color="000000" w:themeColor="text1"/>
        </w:rPr>
        <w:t>last year</w:t>
      </w:r>
      <w:r w:rsidRPr="00AF6915">
        <w:rPr>
          <w:color w:val="000000" w:themeColor="text1"/>
          <w:u w:color="000000" w:themeColor="text1"/>
        </w:rPr>
        <w:t xml:space="preserve">, </w:t>
      </w:r>
      <w:r w:rsidR="001F6B5B">
        <w:rPr>
          <w:color w:val="000000" w:themeColor="text1"/>
          <w:u w:color="000000" w:themeColor="text1"/>
        </w:rPr>
        <w:t xml:space="preserve">the Dorman players liked the view so much that they climbed </w:t>
      </w:r>
      <w:r>
        <w:rPr>
          <w:color w:val="000000" w:themeColor="text1"/>
          <w:u w:color="000000" w:themeColor="text1"/>
        </w:rPr>
        <w:t xml:space="preserve">to the pinnacle </w:t>
      </w:r>
      <w:r w:rsidR="001F6B5B">
        <w:rPr>
          <w:color w:val="000000" w:themeColor="text1"/>
          <w:u w:color="000000" w:themeColor="text1"/>
        </w:rPr>
        <w:t xml:space="preserve">again </w:t>
      </w:r>
      <w:r>
        <w:rPr>
          <w:color w:val="000000" w:themeColor="text1"/>
          <w:u w:color="000000" w:themeColor="text1"/>
        </w:rPr>
        <w:t>in the 201</w:t>
      </w:r>
      <w:r w:rsidR="001F6B5B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 championship competition. The Lady </w:t>
      </w:r>
      <w:r w:rsidR="001F6B5B">
        <w:rPr>
          <w:color w:val="000000" w:themeColor="text1"/>
          <w:u w:color="000000" w:themeColor="text1"/>
        </w:rPr>
        <w:t>Cavaliers</w:t>
      </w:r>
      <w:r>
        <w:rPr>
          <w:color w:val="000000" w:themeColor="text1"/>
          <w:u w:color="000000" w:themeColor="text1"/>
        </w:rPr>
        <w:t xml:space="preserve"> triumphantly took home the</w:t>
      </w:r>
      <w:r w:rsidR="0026533A">
        <w:rPr>
          <w:color w:val="000000" w:themeColor="text1"/>
          <w:u w:color="000000" w:themeColor="text1"/>
        </w:rPr>
        <w:t>ir second straight AAAA</w:t>
      </w:r>
      <w:r w:rsidR="001F6B5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volleyball title</w:t>
      </w:r>
      <w:r w:rsidR="001F6B5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it felt good; and</w:t>
      </w: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F047F" w:rsidRDefault="00BF047F" w:rsidP="00BF0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near the end of the title bout, i</w:t>
      </w:r>
      <w:r w:rsidRPr="00371DB1">
        <w:rPr>
          <w:color w:val="000000" w:themeColor="text1"/>
          <w:u w:color="000000" w:themeColor="text1"/>
        </w:rPr>
        <w:t xml:space="preserve">t took </w:t>
      </w:r>
      <w:r w:rsidR="00025D4B">
        <w:rPr>
          <w:color w:val="000000" w:themeColor="text1"/>
          <w:u w:color="000000" w:themeColor="text1"/>
        </w:rPr>
        <w:t>the Cavs</w:t>
      </w:r>
      <w:r w:rsidRPr="00371DB1">
        <w:rPr>
          <w:color w:val="000000" w:themeColor="text1"/>
          <w:u w:color="000000" w:themeColor="text1"/>
        </w:rPr>
        <w:t xml:space="preserve"> three tries to get the shot they wanted.</w:t>
      </w:r>
      <w:r>
        <w:rPr>
          <w:color w:val="000000" w:themeColor="text1"/>
          <w:u w:color="000000" w:themeColor="text1"/>
        </w:rPr>
        <w:t xml:space="preserve"> </w:t>
      </w:r>
      <w:r w:rsidRPr="00371DB1">
        <w:rPr>
          <w:color w:val="000000" w:themeColor="text1"/>
          <w:u w:color="000000" w:themeColor="text1"/>
        </w:rPr>
        <w:t>Leading Wando 24</w:t>
      </w:r>
      <w:r w:rsidR="00171C79">
        <w:rPr>
          <w:color w:val="000000" w:themeColor="text1"/>
          <w:u w:color="000000" w:themeColor="text1"/>
        </w:rPr>
        <w:noBreakHyphen/>
      </w:r>
      <w:r w:rsidRPr="00371DB1">
        <w:rPr>
          <w:color w:val="000000" w:themeColor="text1"/>
          <w:u w:color="000000" w:themeColor="text1"/>
        </w:rPr>
        <w:t>18 and 2</w:t>
      </w:r>
      <w:r w:rsidR="00171C79">
        <w:rPr>
          <w:color w:val="000000" w:themeColor="text1"/>
          <w:u w:color="000000" w:themeColor="text1"/>
        </w:rPr>
        <w:noBreakHyphen/>
      </w:r>
      <w:r w:rsidRPr="00371DB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,</w:t>
      </w:r>
      <w:r w:rsidRPr="00371DB1">
        <w:rPr>
          <w:color w:val="000000" w:themeColor="text1"/>
          <w:u w:color="000000" w:themeColor="text1"/>
        </w:rPr>
        <w:t xml:space="preserve"> Dorman tried desperately to get a set in place for a Thayer Hall kill.</w:t>
      </w:r>
      <w:r>
        <w:rPr>
          <w:color w:val="000000" w:themeColor="text1"/>
          <w:u w:color="000000" w:themeColor="text1"/>
        </w:rPr>
        <w:t xml:space="preserve"> </w:t>
      </w:r>
      <w:r w:rsidRPr="00371DB1">
        <w:rPr>
          <w:color w:val="000000" w:themeColor="text1"/>
          <w:u w:color="000000" w:themeColor="text1"/>
        </w:rPr>
        <w:t>Finally, Grace Metcalf</w:t>
      </w:r>
      <w:r w:rsidR="00171C79" w:rsidRPr="00171C79">
        <w:rPr>
          <w:color w:val="000000" w:themeColor="text1"/>
          <w:u w:color="000000" w:themeColor="text1"/>
        </w:rPr>
        <w:t>’</w:t>
      </w:r>
      <w:r w:rsidRPr="00371DB1">
        <w:rPr>
          <w:color w:val="000000" w:themeColor="text1"/>
          <w:u w:color="000000" w:themeColor="text1"/>
        </w:rPr>
        <w:t xml:space="preserve">s set was perfect, </w:t>
      </w:r>
      <w:r>
        <w:rPr>
          <w:color w:val="000000" w:themeColor="text1"/>
          <w:u w:color="000000" w:themeColor="text1"/>
        </w:rPr>
        <w:t xml:space="preserve">Thayer </w:t>
      </w:r>
      <w:r w:rsidRPr="00371DB1">
        <w:rPr>
          <w:color w:val="000000" w:themeColor="text1"/>
          <w:u w:color="000000" w:themeColor="text1"/>
        </w:rPr>
        <w:t xml:space="preserve">Hall sent an attack caroming off a Wando player and nearly into the stands, and Dorman clinched a </w:t>
      </w:r>
      <w:r>
        <w:rPr>
          <w:color w:val="000000" w:themeColor="text1"/>
          <w:u w:color="000000" w:themeColor="text1"/>
        </w:rPr>
        <w:t>thirteenth</w:t>
      </w:r>
      <w:r w:rsidRPr="00371DB1">
        <w:rPr>
          <w:color w:val="000000" w:themeColor="text1"/>
          <w:u w:color="000000" w:themeColor="text1"/>
        </w:rPr>
        <w:t xml:space="preserve"> state volleyball title</w:t>
      </w:r>
      <w:r>
        <w:rPr>
          <w:color w:val="000000" w:themeColor="text1"/>
          <w:u w:color="000000" w:themeColor="text1"/>
        </w:rPr>
        <w:t>; and</w:t>
      </w: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21CE" w:rsidRPr="00C110FD" w:rsidRDefault="006321CE" w:rsidP="00632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awards that have poured in for this team are numerous. MVP Thayer Hall was named a South Carolina North</w:t>
      </w:r>
      <w:r w:rsidR="00171C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South All</w:t>
      </w:r>
      <w:r w:rsidR="00171C79">
        <w:rPr>
          <w:color w:val="000000" w:themeColor="text1"/>
          <w:u w:color="000000" w:themeColor="text1"/>
        </w:rPr>
        <w:noBreakHyphen/>
      </w:r>
      <w:r w:rsidR="0026533A">
        <w:rPr>
          <w:color w:val="000000" w:themeColor="text1"/>
          <w:u w:color="000000" w:themeColor="text1"/>
        </w:rPr>
        <w:t>Star, AAAA</w:t>
      </w:r>
      <w:r>
        <w:rPr>
          <w:color w:val="000000" w:themeColor="text1"/>
          <w:u w:color="000000" w:themeColor="text1"/>
        </w:rPr>
        <w:t>A Player of the Year, and National Gatorade Player of the Year, as well as Player of the Year for a number of other entities. She and Anna Renwick were named SCCAWS All</w:t>
      </w:r>
      <w:r w:rsidR="00171C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State, and Thayer Hall (</w:t>
      </w:r>
      <w:r w:rsidRPr="00C110FD">
        <w:rPr>
          <w:color w:val="000000" w:themeColor="text1"/>
          <w:u w:color="000000" w:themeColor="text1"/>
        </w:rPr>
        <w:t>Miss Volleyball</w:t>
      </w:r>
      <w:r>
        <w:rPr>
          <w:color w:val="000000" w:themeColor="text1"/>
          <w:u w:color="000000" w:themeColor="text1"/>
        </w:rPr>
        <w:t xml:space="preserve">), </w:t>
      </w:r>
      <w:r w:rsidRPr="00C110FD">
        <w:rPr>
          <w:color w:val="000000" w:themeColor="text1"/>
          <w:u w:color="000000" w:themeColor="text1"/>
        </w:rPr>
        <w:t>Omara Daniels</w:t>
      </w:r>
      <w:r w:rsidR="00391830">
        <w:rPr>
          <w:color w:val="000000" w:themeColor="text1"/>
          <w:u w:color="000000" w:themeColor="text1"/>
        </w:rPr>
        <w:t>,</w:t>
      </w:r>
      <w:r w:rsidRPr="00C110FD">
        <w:rPr>
          <w:color w:val="000000" w:themeColor="text1"/>
          <w:u w:color="000000" w:themeColor="text1"/>
        </w:rPr>
        <w:t xml:space="preserve"> Lauren Cauthan</w:t>
      </w:r>
      <w:r>
        <w:rPr>
          <w:color w:val="000000" w:themeColor="text1"/>
          <w:u w:color="000000" w:themeColor="text1"/>
        </w:rPr>
        <w:t xml:space="preserve">, Garland Hough, </w:t>
      </w:r>
      <w:r w:rsidRPr="00C110FD">
        <w:rPr>
          <w:color w:val="000000" w:themeColor="text1"/>
          <w:u w:color="000000" w:themeColor="text1"/>
        </w:rPr>
        <w:t>Anna Renwick</w:t>
      </w:r>
      <w:r>
        <w:rPr>
          <w:color w:val="000000" w:themeColor="text1"/>
          <w:u w:color="000000" w:themeColor="text1"/>
        </w:rPr>
        <w:t xml:space="preserve">, and </w:t>
      </w:r>
      <w:r w:rsidRPr="00C110FD">
        <w:rPr>
          <w:color w:val="000000" w:themeColor="text1"/>
          <w:u w:color="000000" w:themeColor="text1"/>
        </w:rPr>
        <w:t>Leslie Timms</w:t>
      </w:r>
      <w:r>
        <w:rPr>
          <w:color w:val="000000" w:themeColor="text1"/>
          <w:u w:color="000000" w:themeColor="text1"/>
        </w:rPr>
        <w:t xml:space="preserve"> were named High School Sports Report All</w:t>
      </w:r>
      <w:r w:rsidR="00171C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State. The </w:t>
      </w:r>
      <w:r w:rsidRPr="00C110FD">
        <w:rPr>
          <w:color w:val="000000" w:themeColor="text1"/>
          <w:u w:color="000000" w:themeColor="text1"/>
        </w:rPr>
        <w:t>HSSR All</w:t>
      </w:r>
      <w:r w:rsidR="00171C79">
        <w:rPr>
          <w:color w:val="000000" w:themeColor="text1"/>
          <w:u w:color="000000" w:themeColor="text1"/>
        </w:rPr>
        <w:noBreakHyphen/>
      </w:r>
      <w:r w:rsidRPr="00C110FD">
        <w:rPr>
          <w:color w:val="000000" w:themeColor="text1"/>
          <w:u w:color="000000" w:themeColor="text1"/>
        </w:rPr>
        <w:t xml:space="preserve">Rookie </w:t>
      </w:r>
      <w:r w:rsidRPr="00C110FD">
        <w:rPr>
          <w:color w:val="000000" w:themeColor="text1"/>
          <w:u w:color="000000" w:themeColor="text1"/>
        </w:rPr>
        <w:lastRenderedPageBreak/>
        <w:t>Team</w:t>
      </w:r>
      <w:r>
        <w:rPr>
          <w:color w:val="000000" w:themeColor="text1"/>
          <w:u w:color="000000" w:themeColor="text1"/>
        </w:rPr>
        <w:t xml:space="preserve"> tapped </w:t>
      </w:r>
      <w:r w:rsidRPr="00C110FD">
        <w:rPr>
          <w:color w:val="000000" w:themeColor="text1"/>
          <w:u w:color="000000" w:themeColor="text1"/>
        </w:rPr>
        <w:t>Grace Metcalf</w:t>
      </w:r>
      <w:r>
        <w:rPr>
          <w:color w:val="000000" w:themeColor="text1"/>
          <w:u w:color="000000" w:themeColor="text1"/>
        </w:rPr>
        <w:t xml:space="preserve"> and </w:t>
      </w:r>
      <w:r w:rsidRPr="00C110FD">
        <w:rPr>
          <w:color w:val="000000" w:themeColor="text1"/>
          <w:u w:color="000000" w:themeColor="text1"/>
        </w:rPr>
        <w:t>Lauren Mims</w:t>
      </w:r>
      <w:r>
        <w:rPr>
          <w:color w:val="000000" w:themeColor="text1"/>
          <w:u w:color="000000" w:themeColor="text1"/>
        </w:rPr>
        <w:t xml:space="preserve"> for its roster, and Thayer Hall and Grace Metcalf were named MaxPreps All</w:t>
      </w:r>
      <w:r w:rsidR="00171C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American. In addition, Thayer Hall set a record with her 2000th career kill, Anna Renwick set her own record with her 1000th career dig, and Grace Metcalf racked up her 1</w:t>
      </w:r>
      <w:r w:rsidR="00214919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00th career assist; and</w:t>
      </w:r>
    </w:p>
    <w:p w:rsidR="006321CE" w:rsidRPr="00C110FD" w:rsidRDefault="006321CE" w:rsidP="00632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grueling practices, hard work, and commitment, </w:t>
      </w:r>
      <w:r w:rsidR="00E70ACC"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616AFB">
        <w:rPr>
          <w:rFonts w:eastAsiaTheme="minorHAnsi"/>
          <w:color w:val="000000" w:themeColor="text1"/>
          <w:szCs w:val="22"/>
          <w:u w:color="000000" w:themeColor="text1"/>
        </w:rPr>
        <w:t>Paula Kirkland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built h</w:t>
      </w:r>
      <w:r w:rsidR="00616AFB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volleyball program into </w:t>
      </w:r>
      <w:r w:rsidR="0009400C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championship </w:t>
      </w:r>
      <w:r w:rsidR="0009400C">
        <w:rPr>
          <w:rFonts w:eastAsiaTheme="minorHAnsi"/>
          <w:color w:val="000000" w:themeColor="text1"/>
          <w:szCs w:val="22"/>
          <w:u w:color="000000" w:themeColor="text1"/>
        </w:rPr>
        <w:t>machine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plans to keep it that way; and</w:t>
      </w: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6F1B5C">
        <w:rPr>
          <w:rFonts w:eastAsiaTheme="minorHAnsi"/>
          <w:color w:val="000000" w:themeColor="text1"/>
          <w:szCs w:val="22"/>
          <w:u w:color="000000" w:themeColor="text1"/>
        </w:rPr>
        <w:t>Dorman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has brought great pride and recognition to its school and community, and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pleased to have this opportunity to recognize such a wonderful group of young women. Now, therefore,</w:t>
      </w: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20843" w:rsidRDefault="009902F8" w:rsidP="00E20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E20843">
        <w:t>salute</w:t>
      </w:r>
      <w:r w:rsidR="00E20843">
        <w:rPr>
          <w:rFonts w:eastAsiaTheme="minorHAnsi"/>
          <w:color w:val="000000" w:themeColor="text1"/>
          <w:szCs w:val="22"/>
          <w:u w:color="000000" w:themeColor="text1"/>
        </w:rPr>
        <w:t xml:space="preserve"> the Dorman High School volleyball team for its outstanding season and congratulate the team</w:t>
      </w:r>
      <w:r w:rsidR="00171C79" w:rsidRPr="00171C7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20843"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 on capturing the 2017 Class AAAAA State Championship title.</w:t>
      </w: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F631DF">
        <w:rPr>
          <w:rFonts w:eastAsiaTheme="minorHAnsi"/>
          <w:color w:val="000000" w:themeColor="text1"/>
          <w:szCs w:val="22"/>
          <w:u w:color="000000" w:themeColor="text1"/>
        </w:rPr>
        <w:t>Ken Kiser and C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oach </w:t>
      </w:r>
      <w:r w:rsidR="00F631DF">
        <w:rPr>
          <w:rFonts w:eastAsiaTheme="minorHAnsi"/>
          <w:color w:val="000000" w:themeColor="text1"/>
          <w:szCs w:val="22"/>
          <w:u w:color="000000" w:themeColor="text1"/>
        </w:rPr>
        <w:t>Paula Kirkland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F631DF">
        <w:rPr>
          <w:rFonts w:eastAsiaTheme="minorHAnsi"/>
          <w:color w:val="000000" w:themeColor="text1"/>
          <w:szCs w:val="22"/>
          <w:u w:color="000000" w:themeColor="text1"/>
        </w:rPr>
        <w:t>Dorman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School.</w:t>
      </w:r>
    </w:p>
    <w:p w:rsidR="00E11FEA" w:rsidRDefault="00171C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0E3D" w:rsidRDefault="00590E3D" w:rsidP="00590E3D">
      <w:pPr>
        <w:suppressAutoHyphens/>
      </w:pPr>
    </w:p>
    <w:sectPr w:rsidR="00590E3D" w:rsidSect="00590E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F83" w:rsidRDefault="00C56F83" w:rsidP="009F0C77">
      <w:r>
        <w:separator/>
      </w:r>
    </w:p>
  </w:endnote>
  <w:endnote w:type="continuationSeparator" w:id="0">
    <w:p w:rsidR="00C56F83" w:rsidRDefault="00C56F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7A62C0-042F-4D8D-8493-A39F5F856E8C}"/>
    <w:embedBold r:id="rId2" w:fontKey="{CC1D272D-E472-4BAF-A169-09834AEFF3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49F674A-DC68-4808-9FD3-2848E59503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1C0FBFA-AF52-42CB-86EB-807E776128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CD7E2D-610C-4B03-A5BC-97C594BF61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FEA" w:rsidRPr="00590E3D" w:rsidRDefault="00590E3D" w:rsidP="00590E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F83" w:rsidRDefault="00C56F83" w:rsidP="009F0C77">
      <w:r>
        <w:separator/>
      </w:r>
    </w:p>
  </w:footnote>
  <w:footnote w:type="continuationSeparator" w:id="0">
    <w:p w:rsidR="00C56F83" w:rsidRDefault="00C56F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3ZW18"/>
    <w:docVar w:name="CoverBillType" w:val="r"/>
    <w:docVar w:name="DocPath" w:val="L:\Council\bills\RM\1333ZW18.DOCX"/>
    <w:docVar w:name="dvBillNumber" w:val="49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6F83"/>
    <w:rsid w:val="00011869"/>
    <w:rsid w:val="00015CD6"/>
    <w:rsid w:val="00025D4B"/>
    <w:rsid w:val="000747F4"/>
    <w:rsid w:val="0009400C"/>
    <w:rsid w:val="000A6452"/>
    <w:rsid w:val="000B5DE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1C79"/>
    <w:rsid w:val="00192D79"/>
    <w:rsid w:val="001D08F2"/>
    <w:rsid w:val="001D3A58"/>
    <w:rsid w:val="001D525B"/>
    <w:rsid w:val="001D7F4F"/>
    <w:rsid w:val="001E0FD1"/>
    <w:rsid w:val="001F6B5B"/>
    <w:rsid w:val="00205238"/>
    <w:rsid w:val="00214919"/>
    <w:rsid w:val="00221FE1"/>
    <w:rsid w:val="002321B6"/>
    <w:rsid w:val="00250967"/>
    <w:rsid w:val="002543C8"/>
    <w:rsid w:val="0025541D"/>
    <w:rsid w:val="0026533A"/>
    <w:rsid w:val="00284AAE"/>
    <w:rsid w:val="002E5912"/>
    <w:rsid w:val="002F4E4F"/>
    <w:rsid w:val="00301B21"/>
    <w:rsid w:val="00325348"/>
    <w:rsid w:val="0032732C"/>
    <w:rsid w:val="00336AD0"/>
    <w:rsid w:val="0037079A"/>
    <w:rsid w:val="0039183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F2B"/>
    <w:rsid w:val="004E1883"/>
    <w:rsid w:val="004E7D54"/>
    <w:rsid w:val="005273C6"/>
    <w:rsid w:val="00530A69"/>
    <w:rsid w:val="00545593"/>
    <w:rsid w:val="00556EBF"/>
    <w:rsid w:val="0056072D"/>
    <w:rsid w:val="00577C6C"/>
    <w:rsid w:val="00590E3D"/>
    <w:rsid w:val="005A148C"/>
    <w:rsid w:val="005A62FE"/>
    <w:rsid w:val="005C2FE2"/>
    <w:rsid w:val="005E2BC9"/>
    <w:rsid w:val="005E7F43"/>
    <w:rsid w:val="00605102"/>
    <w:rsid w:val="00616AFB"/>
    <w:rsid w:val="006215AA"/>
    <w:rsid w:val="006321CE"/>
    <w:rsid w:val="0067405B"/>
    <w:rsid w:val="006913C9"/>
    <w:rsid w:val="0069470D"/>
    <w:rsid w:val="006D58AA"/>
    <w:rsid w:val="006F1B5C"/>
    <w:rsid w:val="00734F00"/>
    <w:rsid w:val="007A70AE"/>
    <w:rsid w:val="008362E8"/>
    <w:rsid w:val="0085786E"/>
    <w:rsid w:val="008A1768"/>
    <w:rsid w:val="008A489F"/>
    <w:rsid w:val="008D7263"/>
    <w:rsid w:val="008F0F33"/>
    <w:rsid w:val="008F4429"/>
    <w:rsid w:val="0094021A"/>
    <w:rsid w:val="009902F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146A"/>
    <w:rsid w:val="00B412D4"/>
    <w:rsid w:val="00BE3C22"/>
    <w:rsid w:val="00BF047F"/>
    <w:rsid w:val="00C0345E"/>
    <w:rsid w:val="00C31C95"/>
    <w:rsid w:val="00C3483A"/>
    <w:rsid w:val="00C56F83"/>
    <w:rsid w:val="00C74E9D"/>
    <w:rsid w:val="00C826DD"/>
    <w:rsid w:val="00C82FD3"/>
    <w:rsid w:val="00C92819"/>
    <w:rsid w:val="00CB763E"/>
    <w:rsid w:val="00CC6B7B"/>
    <w:rsid w:val="00CD2089"/>
    <w:rsid w:val="00D73A67"/>
    <w:rsid w:val="00D970A9"/>
    <w:rsid w:val="00DF3845"/>
    <w:rsid w:val="00E11FEA"/>
    <w:rsid w:val="00E20843"/>
    <w:rsid w:val="00E41911"/>
    <w:rsid w:val="00E44B57"/>
    <w:rsid w:val="00E70ACC"/>
    <w:rsid w:val="00E92EEF"/>
    <w:rsid w:val="00EF2368"/>
    <w:rsid w:val="00F24442"/>
    <w:rsid w:val="00F50AE3"/>
    <w:rsid w:val="00F631D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6128CA-E46F-4A8F-88DE-EA112464D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49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9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862C2-C624-4F6E-B46E-0809C1DBD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2CA223EB.dotm</Template>
  <TotalTime>0</TotalTime>
  <Pages>2</Pages>
  <Words>465</Words>
  <Characters>2381</Characters>
  <Application>Microsoft Office Word</Application>
  <DocSecurity>0</DocSecurity>
  <Lines>69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4995 Text of Previous Version (Feb. 22, 2018) - South Carolina Legislature Online</dc:title>
  <dc:creator>Rosanne McDowell</dc:creator>
  <cp:lastModifiedBy>S Volk</cp:lastModifiedBy>
  <cp:revision>2</cp:revision>
  <cp:lastPrinted>2018-02-20T22:15:00Z</cp:lastPrinted>
  <dcterms:created xsi:type="dcterms:W3CDTF">2018-02-22T17:19:00Z</dcterms:created>
  <dcterms:modified xsi:type="dcterms:W3CDTF">2018-02-22T17:19:00Z</dcterms:modified>
</cp:coreProperties>
</file>