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033" w:rsidRDefault="00543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F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HONOR MALLORIE BROWN OF AYNOR FOR HER EFFORTS TOWARD INCLUSIVITY AND TO WISH HER THE GREATEST SUCCESS IN HER NOBLE ENDEAVOR.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9A0"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29A0">
        <w:t xml:space="preserve">the members of the House of Representatives of South Carolina deem it altogether fitting and appropriate to recognize Mallorie Brown of Aynor who has decided to dedicate her time to ensuring everyone in her high school, and eventually at every high school in the Palmetto State, feels </w:t>
      </w:r>
      <w:r w:rsidR="00F40242">
        <w:t>accepted</w:t>
      </w:r>
      <w:r w:rsidR="002E29A0">
        <w:t>; and</w:t>
      </w:r>
    </w:p>
    <w:p w:rsidR="002E29A0"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A0"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Mallorie Brown, an Aynor High School sophomore, hopes to help other students at her school, and at schools around the State, feel a little less alone.  As student </w:t>
      </w:r>
      <w:r w:rsidR="00F40242">
        <w:t>council president, a cheerleader, and a member of the Beta and Key clubs, Mallorie is very involved in her school. Now, she has found a way to help even more; and</w:t>
      </w: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recently </w:t>
      </w:r>
      <w:r w:rsidR="00A419C8">
        <w:t xml:space="preserve">was </w:t>
      </w:r>
      <w:r>
        <w:t>named the school</w:t>
      </w:r>
      <w:r w:rsidR="00D711DC" w:rsidRPr="00D711DC">
        <w:t>’</w:t>
      </w:r>
      <w:r>
        <w:t>s representative for the Be Strong program, a national anti</w:t>
      </w:r>
      <w:r w:rsidR="00D711DC">
        <w:noBreakHyphen/>
      </w:r>
      <w:r>
        <w:t>bullying organizatio</w:t>
      </w:r>
      <w:r w:rsidR="00A419C8">
        <w:t>n, and</w:t>
      </w:r>
      <w:r>
        <w:t xml:space="preserve"> </w:t>
      </w:r>
      <w:r w:rsidR="00A419C8">
        <w:t>s</w:t>
      </w:r>
      <w:r>
        <w:t xml:space="preserve">he leads </w:t>
      </w:r>
      <w:r w:rsidR="00A419C8">
        <w:t xml:space="preserve">the </w:t>
      </w:r>
      <w:r>
        <w:t>We Dine Together (WDT)</w:t>
      </w:r>
      <w:r w:rsidR="00A419C8">
        <w:t xml:space="preserve"> club, </w:t>
      </w:r>
      <w:r>
        <w:t>a student</w:t>
      </w:r>
      <w:r w:rsidR="00D711DC">
        <w:noBreakHyphen/>
      </w:r>
      <w:r>
        <w:t xml:space="preserve">led movement that works to </w:t>
      </w:r>
      <w:r w:rsidR="00B61B2E">
        <w:t xml:space="preserve">make </w:t>
      </w:r>
      <w:r>
        <w:t xml:space="preserve">sure </w:t>
      </w:r>
      <w:r w:rsidR="00A419C8">
        <w:t xml:space="preserve">no one eats their lunch alone. </w:t>
      </w:r>
      <w:r>
        <w:t>The movement seeks to “create inclusive environments through the belief that lasting relationships are built over the table”; and</w:t>
      </w: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well as overseeing WDT at her school, Mallorie </w:t>
      </w:r>
      <w:r w:rsidR="00A419C8">
        <w:t xml:space="preserve">also </w:t>
      </w:r>
      <w:r>
        <w:t>will serve as the person who oversees all future chapters of We Dine Together in the State</w:t>
      </w:r>
      <w:r w:rsidR="00A419C8">
        <w:t xml:space="preserve"> and</w:t>
      </w:r>
      <w:r>
        <w:t xml:space="preserve"> </w:t>
      </w:r>
      <w:r w:rsidR="00B61B2E">
        <w:t xml:space="preserve">she </w:t>
      </w:r>
      <w:r w:rsidR="00A419C8">
        <w:t xml:space="preserve">will </w:t>
      </w:r>
      <w:r>
        <w:t xml:space="preserve">be in charge of </w:t>
      </w:r>
      <w:r w:rsidR="00A419C8">
        <w:t>publicity</w:t>
      </w:r>
      <w:r>
        <w:t xml:space="preserve">. </w:t>
      </w:r>
      <w:r w:rsidR="00A419C8">
        <w:t>Students seeking to help others feel included and comfortable during lunch may contact her to join the club</w:t>
      </w:r>
      <w:r>
        <w:t>; and</w:t>
      </w:r>
    </w:p>
    <w:p w:rsidR="002E29A0"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offer an ovation to Mallorie for recognizing a problem and se</w:t>
      </w:r>
      <w:r w:rsidR="00A419C8">
        <w:t xml:space="preserve">eking to remedy the situation. </w:t>
      </w:r>
      <w:r>
        <w:t xml:space="preserve">She proves, as a high </w:t>
      </w:r>
      <w:r>
        <w:lastRenderedPageBreak/>
        <w:t>school sophomore, that you are never t</w:t>
      </w:r>
      <w:r w:rsidR="00A419C8">
        <w:t xml:space="preserve">oo young to make a difference. </w:t>
      </w:r>
      <w:r>
        <w:t>The members look forward to hearing of the great things Mallorie will accomplish throughout her life</w:t>
      </w:r>
      <w:r w:rsidR="00204F2A">
        <w:t>.  Now, therefore,</w:t>
      </w: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29A0">
        <w:t xml:space="preserve"> the members of the House of Representatives of the State of South Carolina, by this resolution, applaud and honor Mallorie Brown of Aynor for her efforts towards inclusivity and wish her the greatest success in her noble endeavor.</w:t>
      </w: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E29A0">
        <w:t xml:space="preserve"> Mallorie Brown.</w:t>
      </w:r>
    </w:p>
    <w:p w:rsidR="00F36056" w:rsidRDefault="00D711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033" w:rsidRDefault="00543033" w:rsidP="00543033">
      <w:pPr>
        <w:suppressAutoHyphens/>
      </w:pPr>
    </w:p>
    <w:sectPr w:rsidR="00543033" w:rsidSect="005430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C8" w:rsidRDefault="00A419C8" w:rsidP="009F0C77">
      <w:r>
        <w:separator/>
      </w:r>
    </w:p>
  </w:endnote>
  <w:endnote w:type="continuationSeparator" w:id="0">
    <w:p w:rsidR="00A419C8" w:rsidRDefault="00A41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018679-8151-4E78-B446-1A26E192BB0D}"/>
    <w:embedBold r:id="rId2" w:fontKey="{AA3FE5D4-4FFD-4C52-BDCD-9F76A1B0AB82}"/>
  </w:font>
  <w:font w:name="Calibri">
    <w:panose1 w:val="020F0502020204030204"/>
    <w:charset w:val="00"/>
    <w:family w:val="swiss"/>
    <w:pitch w:val="variable"/>
    <w:sig w:usb0="E00002FF" w:usb1="4000ACFF" w:usb2="00000001" w:usb3="00000000" w:csb0="0000019F" w:csb1="00000000"/>
    <w:embedRegular r:id="rId3" w:fontKey="{BEEAF614-DED1-4D3C-B4CA-240E0A27CADB}"/>
  </w:font>
  <w:font w:name="Segoe UI">
    <w:panose1 w:val="020B0502040204020203"/>
    <w:charset w:val="00"/>
    <w:family w:val="swiss"/>
    <w:pitch w:val="variable"/>
    <w:sig w:usb0="E10022FF" w:usb1="C000E47F" w:usb2="00000029" w:usb3="00000000" w:csb0="000001DF" w:csb1="00000000"/>
    <w:embedRegular r:id="rId4" w:fontKey="{E07851FB-9BB0-494D-AB80-E2838920F9CA}"/>
  </w:font>
  <w:font w:name="Cambria">
    <w:panose1 w:val="02040503050406030204"/>
    <w:charset w:val="00"/>
    <w:family w:val="roman"/>
    <w:pitch w:val="variable"/>
    <w:sig w:usb0="E00002FF" w:usb1="400004FF" w:usb2="00000000" w:usb3="00000000" w:csb0="0000019F" w:csb1="00000000"/>
    <w:embedRegular r:id="rId5" w:fontKey="{5042FD39-0201-4FD6-B8AF-1DB59DAFF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056" w:rsidRPr="00543033" w:rsidRDefault="00543033" w:rsidP="00543033">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C8" w:rsidRDefault="00A419C8" w:rsidP="009F0C77">
      <w:r>
        <w:separator/>
      </w:r>
    </w:p>
  </w:footnote>
  <w:footnote w:type="continuationSeparator" w:id="0">
    <w:p w:rsidR="00A419C8" w:rsidRDefault="00A41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0CM18"/>
    <w:docVar w:name="CoverBillType" w:val="r"/>
    <w:docVar w:name="DocPath" w:val="L:\Council\bills\RT\17330CM18.DOCX"/>
    <w:docVar w:name="dvBillNumber" w:val="5020"/>
    <w:docVar w:name="dvBillNumberPrefix" w:val="H. "/>
    <w:docVar w:name="dvOriginalBody" w:val="House"/>
    <w:docVar w:name="dvSteno" w:val="RT"/>
    <w:docVar w:name="NameofBody" w:val="h"/>
    <w:docVar w:name="vGroup2" w:val="Council"/>
  </w:docVars>
  <w:rsids>
    <w:rsidRoot w:val="00204F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F2A"/>
    <w:rsid w:val="00205238"/>
    <w:rsid w:val="002321B6"/>
    <w:rsid w:val="00250596"/>
    <w:rsid w:val="00250967"/>
    <w:rsid w:val="002543C8"/>
    <w:rsid w:val="0025541D"/>
    <w:rsid w:val="00284AAE"/>
    <w:rsid w:val="002E29A0"/>
    <w:rsid w:val="002E5912"/>
    <w:rsid w:val="00301B21"/>
    <w:rsid w:val="00320FE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033"/>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4C7"/>
    <w:rsid w:val="008A1768"/>
    <w:rsid w:val="008A489F"/>
    <w:rsid w:val="008F0F33"/>
    <w:rsid w:val="008F4429"/>
    <w:rsid w:val="0094021A"/>
    <w:rsid w:val="009B44AF"/>
    <w:rsid w:val="009C6A0B"/>
    <w:rsid w:val="009F0C77"/>
    <w:rsid w:val="009F4DD1"/>
    <w:rsid w:val="00A02543"/>
    <w:rsid w:val="00A41684"/>
    <w:rsid w:val="00A419C8"/>
    <w:rsid w:val="00A64E80"/>
    <w:rsid w:val="00A72BCD"/>
    <w:rsid w:val="00A741D9"/>
    <w:rsid w:val="00A833AB"/>
    <w:rsid w:val="00A9741D"/>
    <w:rsid w:val="00AC34A2"/>
    <w:rsid w:val="00AD1C9A"/>
    <w:rsid w:val="00AD4B17"/>
    <w:rsid w:val="00B412D4"/>
    <w:rsid w:val="00B61B2E"/>
    <w:rsid w:val="00BE3C22"/>
    <w:rsid w:val="00C0345E"/>
    <w:rsid w:val="00C31C95"/>
    <w:rsid w:val="00C3483A"/>
    <w:rsid w:val="00C74E9D"/>
    <w:rsid w:val="00C826DD"/>
    <w:rsid w:val="00C82FD3"/>
    <w:rsid w:val="00C92819"/>
    <w:rsid w:val="00CC6B7B"/>
    <w:rsid w:val="00CD2089"/>
    <w:rsid w:val="00D711DC"/>
    <w:rsid w:val="00D73A67"/>
    <w:rsid w:val="00D970A9"/>
    <w:rsid w:val="00DB6899"/>
    <w:rsid w:val="00DF3845"/>
    <w:rsid w:val="00E41911"/>
    <w:rsid w:val="00E44B57"/>
    <w:rsid w:val="00E92EEF"/>
    <w:rsid w:val="00EF2368"/>
    <w:rsid w:val="00F24442"/>
    <w:rsid w:val="00F36056"/>
    <w:rsid w:val="00F402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02F16-1703-43A3-AB11-E99AAF0C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5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8902D-B6A4-4142-B521-A7B22F99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2</Pages>
  <Words>375</Words>
  <Characters>1866</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5020 Text of Previous Version (Feb. 27, 2018) - South Carolina Legislature Online</dc:title>
  <dc:creator>Rebecca Turner</dc:creator>
  <cp:lastModifiedBy>S Volk</cp:lastModifiedBy>
  <cp:revision>2</cp:revision>
  <cp:lastPrinted>2018-02-22T17:44:00Z</cp:lastPrinted>
  <dcterms:created xsi:type="dcterms:W3CDTF">2018-02-27T18:53:00Z</dcterms:created>
  <dcterms:modified xsi:type="dcterms:W3CDTF">2018-02-27T18:53:00Z</dcterms:modified>
</cp:coreProperties>
</file>